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8F8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3106E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69pt">
            <v:imagedata r:id="rId7" o:title=""/>
          </v:shape>
        </w:pict>
      </w:r>
    </w:p>
    <w:p w:rsidR="001038F8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038F8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370D3">
        <w:rPr>
          <w:rFonts w:ascii="Times New Roman" w:hAnsi="Times New Roman"/>
          <w:sz w:val="24"/>
          <w:szCs w:val="24"/>
          <w:lang w:eastAsia="ru-RU"/>
        </w:rPr>
        <w:t>Министерство образования и науки РФ</w:t>
      </w: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370D3">
        <w:rPr>
          <w:rFonts w:ascii="Times New Roman" w:hAnsi="Times New Roman"/>
          <w:sz w:val="24"/>
          <w:szCs w:val="24"/>
          <w:lang w:eastAsia="ru-RU"/>
        </w:rPr>
        <w:t xml:space="preserve">Муниципальное казённое общеобразовательное учреждение </w:t>
      </w: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370D3">
        <w:rPr>
          <w:rFonts w:ascii="Times New Roman" w:hAnsi="Times New Roman"/>
          <w:sz w:val="24"/>
          <w:szCs w:val="24"/>
          <w:lang w:eastAsia="ru-RU"/>
        </w:rPr>
        <w:t>«Вихоревская средняя общеобразовательная школа №2»</w:t>
      </w: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370D3">
        <w:rPr>
          <w:rFonts w:ascii="Times New Roman" w:hAnsi="Times New Roman"/>
          <w:sz w:val="24"/>
          <w:szCs w:val="24"/>
          <w:lang w:eastAsia="ru-RU"/>
        </w:rPr>
        <w:t>Братского района Иркутской  области</w:t>
      </w:r>
    </w:p>
    <w:p w:rsidR="001038F8" w:rsidRPr="002370D3" w:rsidRDefault="001038F8" w:rsidP="00581D9A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0A0"/>
      </w:tblPr>
      <w:tblGrid>
        <w:gridCol w:w="2887"/>
        <w:gridCol w:w="4012"/>
        <w:gridCol w:w="3238"/>
      </w:tblGrid>
      <w:tr w:rsidR="001038F8" w:rsidRPr="00F64661" w:rsidTr="00572857">
        <w:tc>
          <w:tcPr>
            <w:tcW w:w="0" w:type="auto"/>
          </w:tcPr>
          <w:p w:rsidR="001038F8" w:rsidRPr="002370D3" w:rsidRDefault="001038F8" w:rsidP="00572857">
            <w:pPr>
              <w:spacing w:line="240" w:lineRule="auto"/>
              <w:ind w:right="0"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>Рассмотрено</w:t>
            </w:r>
          </w:p>
          <w:p w:rsidR="001038F8" w:rsidRPr="002370D3" w:rsidRDefault="001038F8" w:rsidP="00572857">
            <w:pPr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заседании ШМО   </w:t>
            </w:r>
          </w:p>
          <w:p w:rsidR="001038F8" w:rsidRPr="002370D3" w:rsidRDefault="001038F8" w:rsidP="00572857">
            <w:pPr>
              <w:spacing w:line="240" w:lineRule="auto"/>
              <w:ind w:righ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>МКОУ «Вихоревская СОШ №2»</w:t>
            </w:r>
          </w:p>
          <w:p w:rsidR="001038F8" w:rsidRPr="002370D3" w:rsidRDefault="001038F8" w:rsidP="00572857">
            <w:pPr>
              <w:spacing w:line="240" w:lineRule="auto"/>
              <w:ind w:right="0" w:firstLine="0"/>
              <w:rPr>
                <w:rFonts w:ascii="Times New Roman" w:hAnsi="Times New Roman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>_________________</w:t>
            </w:r>
          </w:p>
          <w:p w:rsidR="001038F8" w:rsidRPr="002370D3" w:rsidRDefault="001038F8" w:rsidP="00572857">
            <w:pPr>
              <w:spacing w:line="240" w:lineRule="auto"/>
              <w:ind w:right="0"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Протокол № </w:t>
            </w:r>
            <w:r w:rsidRPr="002370D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1</w:t>
            </w:r>
          </w:p>
          <w:p w:rsidR="001038F8" w:rsidRPr="002370D3" w:rsidRDefault="001038F8" w:rsidP="00572857">
            <w:pPr>
              <w:spacing w:line="240" w:lineRule="auto"/>
              <w:ind w:right="0" w:firstLine="0"/>
              <w:rPr>
                <w:rFonts w:ascii="Times New Roman" w:hAnsi="Times New Roman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 </w:t>
            </w:r>
            <w:r w:rsidRPr="002370D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31 августа</w:t>
            </w: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7 г"/>
              </w:smartTagPr>
              <w:r w:rsidRPr="002370D3">
                <w:rPr>
                  <w:rFonts w:ascii="Times New Roman" w:hAnsi="Times New Roman"/>
                  <w:color w:val="000000"/>
                  <w:sz w:val="24"/>
                  <w:szCs w:val="24"/>
                </w:rPr>
                <w:t>2017 г</w:t>
              </w:r>
            </w:smartTag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1038F8" w:rsidRPr="002370D3" w:rsidRDefault="001038F8" w:rsidP="00572857">
            <w:pPr>
              <w:spacing w:line="240" w:lineRule="auto"/>
              <w:ind w:left="-819" w:right="0" w:firstLine="8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>Согласовано:</w:t>
            </w:r>
          </w:p>
          <w:p w:rsidR="001038F8" w:rsidRPr="002370D3" w:rsidRDefault="001038F8" w:rsidP="00572857">
            <w:pPr>
              <w:spacing w:line="240" w:lineRule="auto"/>
              <w:ind w:right="0" w:firstLine="0"/>
              <w:rPr>
                <w:rFonts w:ascii="Times New Roman" w:hAnsi="Times New Roman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УР  МКОУ «Вихоревская СОШ №2</w:t>
            </w:r>
          </w:p>
          <w:p w:rsidR="001038F8" w:rsidRPr="002370D3" w:rsidRDefault="001038F8" w:rsidP="00572857">
            <w:pPr>
              <w:spacing w:line="240" w:lineRule="auto"/>
              <w:ind w:right="0" w:firstLine="0"/>
              <w:rPr>
                <w:rFonts w:ascii="Times New Roman" w:hAnsi="Times New Roman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>________/  __________</w:t>
            </w:r>
          </w:p>
          <w:p w:rsidR="001038F8" w:rsidRPr="002370D3" w:rsidRDefault="001038F8" w:rsidP="00572857">
            <w:pPr>
              <w:spacing w:line="240" w:lineRule="auto"/>
              <w:ind w:right="0" w:firstLine="0"/>
              <w:rPr>
                <w:rFonts w:ascii="Times New Roman" w:hAnsi="Times New Roman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2370D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31 августа</w:t>
            </w: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7 г"/>
              </w:smartTagPr>
              <w:r w:rsidRPr="002370D3">
                <w:rPr>
                  <w:rFonts w:ascii="Times New Roman" w:hAnsi="Times New Roman"/>
                  <w:color w:val="000000"/>
                  <w:sz w:val="24"/>
                  <w:szCs w:val="24"/>
                </w:rPr>
                <w:t>2017 г</w:t>
              </w:r>
            </w:smartTag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1038F8" w:rsidRPr="002370D3" w:rsidRDefault="001038F8" w:rsidP="00572857">
            <w:pPr>
              <w:spacing w:line="240" w:lineRule="auto"/>
              <w:ind w:righ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>Утверждаю:</w:t>
            </w:r>
          </w:p>
          <w:p w:rsidR="001038F8" w:rsidRPr="002370D3" w:rsidRDefault="001038F8" w:rsidP="00572857">
            <w:pPr>
              <w:spacing w:line="240" w:lineRule="auto"/>
              <w:ind w:right="0" w:firstLine="0"/>
              <w:rPr>
                <w:rFonts w:ascii="Times New Roman" w:hAnsi="Times New Roman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>Директор  МКОУ «Вихоревская СОШ №2»</w:t>
            </w:r>
          </w:p>
          <w:p w:rsidR="001038F8" w:rsidRPr="002370D3" w:rsidRDefault="001038F8" w:rsidP="00572857">
            <w:pPr>
              <w:spacing w:line="240" w:lineRule="auto"/>
              <w:ind w:right="0" w:firstLine="0"/>
              <w:rPr>
                <w:rFonts w:ascii="Times New Roman" w:hAnsi="Times New Roman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>_______  /Т.А.Жеребцова/</w:t>
            </w:r>
          </w:p>
          <w:p w:rsidR="001038F8" w:rsidRPr="002370D3" w:rsidRDefault="001038F8" w:rsidP="00572857">
            <w:pPr>
              <w:spacing w:line="240" w:lineRule="auto"/>
              <w:ind w:right="0" w:firstLine="0"/>
              <w:rPr>
                <w:rFonts w:ascii="Times New Roman" w:hAnsi="Times New Roman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Приказ </w:t>
            </w:r>
            <w:r w:rsidRPr="002370D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№ 96-а</w:t>
            </w:r>
          </w:p>
          <w:p w:rsidR="001038F8" w:rsidRPr="002370D3" w:rsidRDefault="001038F8" w:rsidP="00572857">
            <w:pPr>
              <w:spacing w:line="240" w:lineRule="auto"/>
              <w:ind w:right="0" w:firstLine="0"/>
              <w:rPr>
                <w:rFonts w:ascii="Times New Roman" w:hAnsi="Times New Roman"/>
                <w:sz w:val="24"/>
                <w:szCs w:val="24"/>
              </w:rPr>
            </w:pPr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 </w:t>
            </w:r>
            <w:r w:rsidRPr="002370D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31 августа </w:t>
            </w:r>
            <w:smartTag w:uri="urn:schemas-microsoft-com:office:smarttags" w:element="metricconverter">
              <w:smartTagPr>
                <w:attr w:name="ProductID" w:val="2017 г"/>
              </w:smartTagPr>
              <w:r w:rsidRPr="002370D3">
                <w:rPr>
                  <w:rFonts w:ascii="Times New Roman" w:hAnsi="Times New Roman"/>
                  <w:color w:val="000000"/>
                  <w:sz w:val="24"/>
                  <w:szCs w:val="24"/>
                </w:rPr>
                <w:t>2017 г</w:t>
              </w:r>
            </w:smartTag>
            <w:r w:rsidRPr="002370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</w:tr>
    </w:tbl>
    <w:p w:rsidR="001038F8" w:rsidRPr="002370D3" w:rsidRDefault="001038F8" w:rsidP="00581D9A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370D3">
        <w:rPr>
          <w:rFonts w:ascii="Times New Roman" w:hAnsi="Times New Roman"/>
          <w:sz w:val="28"/>
          <w:szCs w:val="28"/>
          <w:lang w:eastAsia="ru-RU"/>
        </w:rPr>
        <w:t xml:space="preserve">Рабочая программа </w:t>
      </w: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370D3">
        <w:rPr>
          <w:rFonts w:ascii="Times New Roman" w:hAnsi="Times New Roman"/>
          <w:sz w:val="28"/>
          <w:szCs w:val="28"/>
          <w:lang w:eastAsia="ru-RU"/>
        </w:rPr>
        <w:t>курса внеурочной деятельности</w:t>
      </w: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E44F5">
        <w:rPr>
          <w:rFonts w:ascii="Times New Roman" w:hAnsi="Times New Roman"/>
          <w:b/>
          <w:sz w:val="28"/>
          <w:szCs w:val="28"/>
          <w:lang w:eastAsia="ru-RU"/>
        </w:rPr>
        <w:t>«Умелые ручки»</w:t>
      </w: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учащихся 1</w:t>
      </w:r>
      <w:r w:rsidRPr="002370D3">
        <w:rPr>
          <w:rFonts w:ascii="Times New Roman" w:hAnsi="Times New Roman"/>
          <w:sz w:val="28"/>
          <w:szCs w:val="28"/>
          <w:lang w:eastAsia="ru-RU"/>
        </w:rPr>
        <w:t>-4 классов</w:t>
      </w:r>
    </w:p>
    <w:p w:rsidR="001038F8" w:rsidRPr="00FA3967" w:rsidRDefault="001038F8" w:rsidP="00FA3967">
      <w:pPr>
        <w:spacing w:line="240" w:lineRule="auto"/>
        <w:ind w:right="0" w:firstLine="0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A3967">
        <w:rPr>
          <w:rFonts w:ascii="Times New Roman" w:hAnsi="Times New Roman"/>
          <w:b/>
          <w:i/>
          <w:sz w:val="24"/>
          <w:szCs w:val="24"/>
          <w:lang w:eastAsia="ru-RU"/>
        </w:rPr>
        <w:t>(с внесёнными дополнениями от 20.04.2018 г.)</w:t>
      </w:r>
      <w:bookmarkStart w:id="0" w:name="_GoBack"/>
      <w:bookmarkEnd w:id="0"/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left"/>
        <w:rPr>
          <w:rFonts w:ascii="Times New Roman" w:hAnsi="Times New Roman"/>
          <w:sz w:val="28"/>
          <w:szCs w:val="28"/>
          <w:lang w:eastAsia="ru-RU"/>
        </w:rPr>
      </w:pPr>
      <w:r w:rsidRPr="002370D3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Направление внеурочной деятельности: </w:t>
      </w:r>
      <w:r>
        <w:rPr>
          <w:rFonts w:ascii="Times New Roman" w:hAnsi="Times New Roman"/>
          <w:bCs/>
          <w:iCs/>
          <w:sz w:val="28"/>
          <w:szCs w:val="28"/>
        </w:rPr>
        <w:t>«</w:t>
      </w:r>
      <w:r>
        <w:rPr>
          <w:rFonts w:ascii="Times New Roman" w:hAnsi="Times New Roman"/>
          <w:iCs/>
          <w:sz w:val="28"/>
          <w:szCs w:val="28"/>
        </w:rPr>
        <w:t>О</w:t>
      </w:r>
      <w:r w:rsidRPr="005E44F5">
        <w:rPr>
          <w:rFonts w:ascii="Times New Roman" w:hAnsi="Times New Roman"/>
          <w:iCs/>
          <w:sz w:val="28"/>
          <w:szCs w:val="28"/>
        </w:rPr>
        <w:t>бщекультурное</w:t>
      </w:r>
      <w:r>
        <w:rPr>
          <w:rFonts w:ascii="Times New Roman" w:hAnsi="Times New Roman"/>
          <w:iCs/>
          <w:sz w:val="28"/>
          <w:szCs w:val="28"/>
        </w:rPr>
        <w:t>»</w:t>
      </w:r>
      <w:r w:rsidRPr="002370D3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Pr="002370D3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</w:p>
    <w:p w:rsidR="001038F8" w:rsidRPr="002370D3" w:rsidRDefault="001038F8" w:rsidP="00581D9A">
      <w:pPr>
        <w:spacing w:line="240" w:lineRule="auto"/>
        <w:ind w:right="0" w:firstLine="0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Срок  реализации - 4</w:t>
      </w:r>
      <w:r w:rsidRPr="002370D3">
        <w:rPr>
          <w:rFonts w:ascii="Times New Roman" w:hAnsi="Times New Roman"/>
          <w:sz w:val="28"/>
          <w:szCs w:val="28"/>
          <w:lang w:eastAsia="ru-RU"/>
        </w:rPr>
        <w:t xml:space="preserve"> года  </w:t>
      </w: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left"/>
        <w:rPr>
          <w:rFonts w:ascii="Times New Roman" w:hAnsi="Times New Roman"/>
          <w:b/>
          <w:sz w:val="24"/>
          <w:szCs w:val="24"/>
          <w:lang w:eastAsia="ru-RU"/>
        </w:rPr>
      </w:pPr>
    </w:p>
    <w:p w:rsidR="001038F8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370D3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Разработала:</w:t>
      </w:r>
    </w:p>
    <w:p w:rsidR="001038F8" w:rsidRPr="006E6910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</w:t>
      </w:r>
      <w:r w:rsidRPr="006E6910">
        <w:rPr>
          <w:rFonts w:ascii="Times New Roman" w:hAnsi="Times New Roman"/>
          <w:sz w:val="24"/>
          <w:szCs w:val="24"/>
          <w:lang w:eastAsia="ru-RU"/>
        </w:rPr>
        <w:t xml:space="preserve">Корниюк Т.В., </w:t>
      </w:r>
    </w:p>
    <w:p w:rsidR="001038F8" w:rsidRPr="006E6910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E6910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6E6910">
        <w:rPr>
          <w:rFonts w:ascii="Times New Roman" w:hAnsi="Times New Roman"/>
          <w:sz w:val="24"/>
          <w:szCs w:val="24"/>
          <w:lang w:eastAsia="ru-RU"/>
        </w:rPr>
        <w:t>учитель начальных классов</w:t>
      </w:r>
    </w:p>
    <w:p w:rsidR="001038F8" w:rsidRPr="006E6910" w:rsidRDefault="001038F8" w:rsidP="00581D9A">
      <w:pPr>
        <w:spacing w:line="240" w:lineRule="auto"/>
        <w:ind w:right="0" w:firstLine="0"/>
        <w:jc w:val="right"/>
        <w:rPr>
          <w:rFonts w:ascii="Times New Roman" w:hAnsi="Times New Roman"/>
          <w:sz w:val="24"/>
          <w:szCs w:val="24"/>
          <w:lang w:eastAsia="ru-RU"/>
        </w:rPr>
      </w:pPr>
      <w:r w:rsidRPr="006E6910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</w:t>
      </w:r>
      <w:r w:rsidRPr="006E6910">
        <w:rPr>
          <w:rFonts w:ascii="Times New Roman" w:hAnsi="Times New Roman"/>
          <w:sz w:val="24"/>
          <w:szCs w:val="24"/>
          <w:lang w:eastAsia="ru-RU"/>
        </w:rPr>
        <w:t>первой  квалификационной  категории</w:t>
      </w:r>
    </w:p>
    <w:p w:rsidR="001038F8" w:rsidRPr="002370D3" w:rsidRDefault="001038F8" w:rsidP="00581D9A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1038F8" w:rsidRPr="002370D3" w:rsidRDefault="001038F8" w:rsidP="00581D9A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038F8" w:rsidRPr="00572A78" w:rsidRDefault="001038F8" w:rsidP="00572A78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Вихоревка</w:t>
      </w:r>
    </w:p>
    <w:p w:rsidR="001038F8" w:rsidRDefault="001038F8" w:rsidP="00476862">
      <w:pPr>
        <w:ind w:right="-139" w:firstLine="0"/>
        <w:rPr>
          <w:rFonts w:ascii="Times New Roman" w:hAnsi="Times New Roman"/>
          <w:b/>
          <w:bCs/>
          <w:sz w:val="24"/>
          <w:szCs w:val="24"/>
        </w:rPr>
      </w:pPr>
    </w:p>
    <w:p w:rsidR="001038F8" w:rsidRDefault="001038F8" w:rsidP="009F65C8">
      <w:pPr>
        <w:ind w:right="-139"/>
        <w:jc w:val="center"/>
        <w:rPr>
          <w:rFonts w:ascii="Times New Roman" w:hAnsi="Times New Roman"/>
          <w:b/>
          <w:bCs/>
          <w:sz w:val="24"/>
          <w:szCs w:val="24"/>
        </w:rPr>
      </w:pPr>
      <w:r w:rsidRPr="009F65C8">
        <w:rPr>
          <w:rFonts w:ascii="Times New Roman" w:hAnsi="Times New Roman"/>
          <w:b/>
          <w:bCs/>
          <w:sz w:val="24"/>
          <w:szCs w:val="24"/>
        </w:rPr>
        <w:t>РЕЗУЛЬТАТЫ ОСВОЕНИЯ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F65C8">
        <w:rPr>
          <w:rFonts w:ascii="Times New Roman" w:hAnsi="Times New Roman"/>
          <w:b/>
          <w:bCs/>
          <w:sz w:val="24"/>
          <w:szCs w:val="24"/>
        </w:rPr>
        <w:t>КУРСА ВНЕУРОЧНОЙ ДЕЯТЕЛЬНОСТИ</w:t>
      </w:r>
    </w:p>
    <w:p w:rsidR="001038F8" w:rsidRDefault="001038F8" w:rsidP="009F65C8">
      <w:pPr>
        <w:ind w:right="-27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038F8" w:rsidRPr="0037268C" w:rsidRDefault="001038F8" w:rsidP="0037268C">
      <w:pPr>
        <w:ind w:right="-279"/>
        <w:jc w:val="center"/>
        <w:rPr>
          <w:sz w:val="20"/>
          <w:szCs w:val="20"/>
        </w:rPr>
      </w:pPr>
      <w:r w:rsidRPr="009C1B71">
        <w:rPr>
          <w:rFonts w:ascii="Times New Roman" w:hAnsi="Times New Roman"/>
          <w:b/>
          <w:bCs/>
          <w:sz w:val="24"/>
          <w:szCs w:val="24"/>
        </w:rPr>
        <w:t>ЛИЧНОСТНЫЕ РЕЗУЛЬТАТЫ</w:t>
      </w:r>
    </w:p>
    <w:p w:rsidR="001038F8" w:rsidRPr="008C087E" w:rsidRDefault="001038F8" w:rsidP="00D06783">
      <w:pPr>
        <w:spacing w:line="234" w:lineRule="auto"/>
        <w:ind w:right="2900" w:firstLine="567"/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eastAsia="MS Mincho" w:hAnsi="Times New Roman"/>
          <w:bCs/>
          <w:iCs/>
          <w:sz w:val="24"/>
          <w:szCs w:val="24"/>
        </w:rPr>
        <w:t xml:space="preserve"> </w:t>
      </w:r>
      <w:r>
        <w:rPr>
          <w:rFonts w:ascii="Times New Roman" w:eastAsia="MS Mincho" w:hAnsi="Times New Roman"/>
          <w:bCs/>
          <w:iCs/>
          <w:sz w:val="24"/>
          <w:szCs w:val="24"/>
        </w:rPr>
        <w:t xml:space="preserve">   </w:t>
      </w:r>
      <w:r w:rsidRPr="008C087E">
        <w:rPr>
          <w:rFonts w:ascii="Times New Roman" w:hAnsi="Times New Roman"/>
          <w:b/>
          <w:bCs/>
          <w:sz w:val="24"/>
          <w:szCs w:val="24"/>
        </w:rPr>
        <w:t>У выпускника будут сформированы:</w:t>
      </w:r>
    </w:p>
    <w:p w:rsidR="001038F8" w:rsidRPr="008C087E" w:rsidRDefault="001038F8" w:rsidP="00D06783">
      <w:pPr>
        <w:spacing w:line="9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D06783">
      <w:pPr>
        <w:spacing w:line="236" w:lineRule="auto"/>
        <w:ind w:left="260" w:right="20" w:firstLine="567"/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>– 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1038F8" w:rsidRPr="008C087E" w:rsidRDefault="001038F8" w:rsidP="00D06783">
      <w:pPr>
        <w:spacing w:line="13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D06783">
      <w:pPr>
        <w:spacing w:line="234" w:lineRule="auto"/>
        <w:ind w:left="260" w:firstLine="567"/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>– широкая мотивационная основа учебной деятельности, включающая социальные, учебно­познавательные и внешние мотивы;</w:t>
      </w:r>
    </w:p>
    <w:p w:rsidR="001038F8" w:rsidRPr="008C087E" w:rsidRDefault="001038F8" w:rsidP="00D06783">
      <w:pPr>
        <w:spacing w:line="13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D06783">
      <w:pPr>
        <w:spacing w:line="234" w:lineRule="auto"/>
        <w:ind w:left="260" w:firstLine="567"/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>– учебно­познавательный интерес к новому учебному материалу и способам решения новой задачи;</w:t>
      </w:r>
    </w:p>
    <w:p w:rsidR="001038F8" w:rsidRPr="008C087E" w:rsidRDefault="001038F8" w:rsidP="00D06783">
      <w:pPr>
        <w:spacing w:line="13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D06783">
      <w:pPr>
        <w:spacing w:line="237" w:lineRule="auto"/>
        <w:ind w:left="260" w:firstLine="567"/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>– 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1038F8" w:rsidRPr="008C087E" w:rsidRDefault="001038F8" w:rsidP="00D06783">
      <w:pPr>
        <w:spacing w:line="2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F64A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C087E">
        <w:rPr>
          <w:rFonts w:ascii="Times New Roman" w:hAnsi="Times New Roman"/>
          <w:sz w:val="24"/>
          <w:szCs w:val="24"/>
        </w:rPr>
        <w:t>–  способность к оценке своей учебной деятельности;</w:t>
      </w:r>
    </w:p>
    <w:p w:rsidR="001038F8" w:rsidRPr="008C087E" w:rsidRDefault="001038F8" w:rsidP="00D06783">
      <w:pPr>
        <w:spacing w:line="12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D06783">
      <w:pPr>
        <w:spacing w:line="237" w:lineRule="auto"/>
        <w:ind w:left="260" w:firstLine="567"/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>– 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1038F8" w:rsidRPr="008C087E" w:rsidRDefault="001038F8" w:rsidP="00D06783">
      <w:pPr>
        <w:spacing w:line="13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D06783">
      <w:pPr>
        <w:spacing w:line="234" w:lineRule="auto"/>
        <w:ind w:left="260" w:firstLine="567"/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>– ориентация в нравственном содержании и смысле как собственных поступков, так и поступков окружающих людей;</w:t>
      </w:r>
    </w:p>
    <w:p w:rsidR="001038F8" w:rsidRPr="008C087E" w:rsidRDefault="001038F8" w:rsidP="00D06783">
      <w:pPr>
        <w:spacing w:line="1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B33E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C087E">
        <w:rPr>
          <w:rFonts w:ascii="Times New Roman" w:hAnsi="Times New Roman"/>
          <w:sz w:val="24"/>
          <w:szCs w:val="24"/>
        </w:rPr>
        <w:t>–  знание основных моральных норм и ориентация на их выполнение;</w:t>
      </w:r>
    </w:p>
    <w:p w:rsidR="001038F8" w:rsidRPr="008C087E" w:rsidRDefault="001038F8" w:rsidP="00D06783">
      <w:pPr>
        <w:spacing w:line="12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D06783">
      <w:pPr>
        <w:spacing w:line="234" w:lineRule="auto"/>
        <w:ind w:left="260" w:firstLine="567"/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>– развитие этических чувств — стыда, вины, совести как регуляторов морального поведения; понимание чувств других людей и сопереживание им;</w:t>
      </w:r>
    </w:p>
    <w:p w:rsidR="001038F8" w:rsidRPr="008C087E" w:rsidRDefault="001038F8" w:rsidP="00D06783">
      <w:pPr>
        <w:spacing w:line="13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D06783">
      <w:pPr>
        <w:spacing w:line="234" w:lineRule="auto"/>
        <w:ind w:left="260" w:firstLine="567"/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>– чувство прекрасного и эстетические чувства на основе знакомства с мировой и отечественной художественной культурой.</w:t>
      </w:r>
    </w:p>
    <w:p w:rsidR="001038F8" w:rsidRPr="008C087E" w:rsidRDefault="001038F8" w:rsidP="00D06783">
      <w:pPr>
        <w:spacing w:line="6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D06783">
      <w:pPr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8C087E">
        <w:rPr>
          <w:rFonts w:ascii="Times New Roman" w:hAnsi="Times New Roman"/>
          <w:b/>
          <w:bCs/>
          <w:sz w:val="24"/>
          <w:szCs w:val="24"/>
        </w:rPr>
        <w:t>Выпускник получит возможность для формирования:</w:t>
      </w:r>
    </w:p>
    <w:p w:rsidR="001038F8" w:rsidRPr="008C087E" w:rsidRDefault="001038F8" w:rsidP="00D06783">
      <w:pPr>
        <w:spacing w:line="7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D06783">
      <w:pPr>
        <w:spacing w:line="237" w:lineRule="auto"/>
        <w:ind w:left="260" w:firstLine="567"/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 xml:space="preserve">– </w:t>
      </w:r>
      <w:r w:rsidRPr="008C087E">
        <w:rPr>
          <w:rFonts w:ascii="Times New Roman" w:hAnsi="Times New Roman"/>
          <w:iCs/>
          <w:sz w:val="24"/>
          <w:szCs w:val="24"/>
        </w:rPr>
        <w:t>внутренней позиции обучающегося на уровне положительного отношения к</w:t>
      </w:r>
      <w:r w:rsidRPr="008C087E">
        <w:rPr>
          <w:rFonts w:ascii="Times New Roman" w:hAnsi="Times New Roman"/>
          <w:sz w:val="24"/>
          <w:szCs w:val="24"/>
        </w:rPr>
        <w:t xml:space="preserve"> </w:t>
      </w:r>
      <w:r w:rsidRPr="008C087E">
        <w:rPr>
          <w:rFonts w:ascii="Times New Roman" w:hAnsi="Times New Roman"/>
          <w:iCs/>
          <w:sz w:val="24"/>
          <w:szCs w:val="24"/>
        </w:rPr>
        <w:t>образовательной организации, понимания необходимости учения, выраженного в преобладании учебно­познавательных мотивов и предпочтении социального способа оценки знаний;</w:t>
      </w:r>
    </w:p>
    <w:p w:rsidR="001038F8" w:rsidRPr="008C087E" w:rsidRDefault="001038F8" w:rsidP="00D06783">
      <w:pPr>
        <w:spacing w:line="1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9C1B71">
      <w:pPr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 xml:space="preserve">–  </w:t>
      </w:r>
      <w:r w:rsidRPr="008C087E">
        <w:rPr>
          <w:rFonts w:ascii="Times New Roman" w:hAnsi="Times New Roman"/>
          <w:iCs/>
          <w:sz w:val="24"/>
          <w:szCs w:val="24"/>
        </w:rPr>
        <w:t>выраженной устойчивой учебно­познавательной мотивации учения;</w:t>
      </w:r>
    </w:p>
    <w:p w:rsidR="001038F8" w:rsidRPr="008C087E" w:rsidRDefault="001038F8" w:rsidP="00D06783">
      <w:pPr>
        <w:spacing w:line="9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9C1B71">
      <w:pPr>
        <w:spacing w:line="234" w:lineRule="auto"/>
        <w:ind w:left="26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8C087E">
        <w:rPr>
          <w:rFonts w:ascii="Times New Roman" w:hAnsi="Times New Roman"/>
          <w:sz w:val="24"/>
          <w:szCs w:val="24"/>
        </w:rPr>
        <w:t xml:space="preserve">– </w:t>
      </w:r>
      <w:r w:rsidRPr="008C087E">
        <w:rPr>
          <w:rFonts w:ascii="Times New Roman" w:hAnsi="Times New Roman"/>
          <w:iCs/>
          <w:sz w:val="24"/>
          <w:szCs w:val="24"/>
        </w:rPr>
        <w:t>устойчивого учебно­познавательного интереса к новым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8C087E">
        <w:rPr>
          <w:rFonts w:ascii="Times New Roman" w:hAnsi="Times New Roman"/>
          <w:iCs/>
          <w:sz w:val="24"/>
          <w:szCs w:val="24"/>
        </w:rPr>
        <w:t>общим способам решения</w:t>
      </w:r>
      <w:r w:rsidRPr="008C087E">
        <w:rPr>
          <w:rFonts w:ascii="Times New Roman" w:hAnsi="Times New Roman"/>
          <w:sz w:val="24"/>
          <w:szCs w:val="24"/>
        </w:rPr>
        <w:t xml:space="preserve"> </w:t>
      </w:r>
      <w:r w:rsidRPr="008C087E">
        <w:rPr>
          <w:rFonts w:ascii="Times New Roman" w:hAnsi="Times New Roman"/>
          <w:iCs/>
          <w:sz w:val="24"/>
          <w:szCs w:val="24"/>
        </w:rPr>
        <w:t>задач;</w:t>
      </w:r>
    </w:p>
    <w:p w:rsidR="001038F8" w:rsidRPr="008C087E" w:rsidRDefault="001038F8" w:rsidP="00D06783">
      <w:pPr>
        <w:spacing w:line="13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D06783">
      <w:pPr>
        <w:ind w:left="260" w:firstLine="567"/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 xml:space="preserve">– </w:t>
      </w:r>
      <w:r w:rsidRPr="008C087E">
        <w:rPr>
          <w:rFonts w:ascii="Times New Roman" w:hAnsi="Times New Roman"/>
          <w:iCs/>
          <w:sz w:val="24"/>
          <w:szCs w:val="24"/>
        </w:rPr>
        <w:t>адекватного понимания причин успешности/неуспешности учебной</w:t>
      </w:r>
      <w:r w:rsidRPr="008C087E">
        <w:rPr>
          <w:rFonts w:ascii="Times New Roman" w:hAnsi="Times New Roman"/>
          <w:sz w:val="24"/>
          <w:szCs w:val="24"/>
        </w:rPr>
        <w:t xml:space="preserve"> </w:t>
      </w:r>
      <w:r w:rsidRPr="008C087E">
        <w:rPr>
          <w:rFonts w:ascii="Times New Roman" w:hAnsi="Times New Roman"/>
          <w:iCs/>
          <w:sz w:val="24"/>
          <w:szCs w:val="24"/>
        </w:rPr>
        <w:t>деятельности;</w:t>
      </w:r>
    </w:p>
    <w:p w:rsidR="001038F8" w:rsidRPr="008C087E" w:rsidRDefault="001038F8" w:rsidP="00D06783">
      <w:pPr>
        <w:spacing w:line="234" w:lineRule="auto"/>
        <w:ind w:left="260" w:firstLine="567"/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 xml:space="preserve">– </w:t>
      </w:r>
      <w:r w:rsidRPr="008C087E">
        <w:rPr>
          <w:rFonts w:ascii="Times New Roman" w:hAnsi="Times New Roman"/>
          <w:iCs/>
          <w:sz w:val="24"/>
          <w:szCs w:val="24"/>
        </w:rPr>
        <w:t>положительной адекватной дифференцированной самооценки на основе критерия</w:t>
      </w:r>
      <w:r w:rsidRPr="008C087E">
        <w:rPr>
          <w:rFonts w:ascii="Times New Roman" w:hAnsi="Times New Roman"/>
          <w:sz w:val="24"/>
          <w:szCs w:val="24"/>
        </w:rPr>
        <w:t xml:space="preserve"> </w:t>
      </w:r>
      <w:r w:rsidRPr="008C087E">
        <w:rPr>
          <w:rFonts w:ascii="Times New Roman" w:hAnsi="Times New Roman"/>
          <w:iCs/>
          <w:sz w:val="24"/>
          <w:szCs w:val="24"/>
        </w:rPr>
        <w:t>успешности реализации социальной роли «хорошего ученика»;</w:t>
      </w:r>
    </w:p>
    <w:p w:rsidR="001038F8" w:rsidRPr="008C087E" w:rsidRDefault="001038F8" w:rsidP="00D06783">
      <w:pPr>
        <w:spacing w:line="1" w:lineRule="exact"/>
        <w:ind w:firstLine="567"/>
        <w:rPr>
          <w:rFonts w:ascii="Times New Roman" w:hAnsi="Times New Roman"/>
          <w:sz w:val="24"/>
          <w:szCs w:val="24"/>
        </w:rPr>
      </w:pPr>
    </w:p>
    <w:p w:rsidR="001038F8" w:rsidRPr="008C087E" w:rsidRDefault="001038F8" w:rsidP="009C1B71">
      <w:pPr>
        <w:rPr>
          <w:rFonts w:ascii="Times New Roman" w:hAnsi="Times New Roman"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 xml:space="preserve">–  </w:t>
      </w:r>
      <w:r w:rsidRPr="008C087E">
        <w:rPr>
          <w:rFonts w:ascii="Times New Roman" w:hAnsi="Times New Roman"/>
          <w:iCs/>
          <w:sz w:val="24"/>
          <w:szCs w:val="24"/>
        </w:rPr>
        <w:t>компетентности в реализации основ гражданской идентичности в поступках</w:t>
      </w:r>
    </w:p>
    <w:p w:rsidR="001038F8" w:rsidRPr="008C087E" w:rsidRDefault="001038F8" w:rsidP="00840B5C">
      <w:pPr>
        <w:numPr>
          <w:ilvl w:val="0"/>
          <w:numId w:val="8"/>
        </w:numPr>
        <w:tabs>
          <w:tab w:val="left" w:pos="440"/>
        </w:tabs>
        <w:spacing w:line="240" w:lineRule="auto"/>
        <w:ind w:left="720" w:right="0" w:hanging="360"/>
        <w:jc w:val="left"/>
        <w:rPr>
          <w:rFonts w:ascii="Times New Roman" w:hAnsi="Times New Roman"/>
          <w:iCs/>
          <w:sz w:val="24"/>
          <w:szCs w:val="24"/>
        </w:rPr>
      </w:pPr>
      <w:r w:rsidRPr="008C087E">
        <w:rPr>
          <w:rFonts w:ascii="Times New Roman" w:hAnsi="Times New Roman"/>
          <w:iCs/>
          <w:sz w:val="24"/>
          <w:szCs w:val="24"/>
        </w:rPr>
        <w:t>деятельности;</w:t>
      </w:r>
    </w:p>
    <w:p w:rsidR="001038F8" w:rsidRPr="008C087E" w:rsidRDefault="001038F8" w:rsidP="00D06783">
      <w:pPr>
        <w:spacing w:line="12" w:lineRule="exact"/>
        <w:ind w:firstLine="567"/>
        <w:rPr>
          <w:rFonts w:ascii="Times New Roman" w:hAnsi="Times New Roman"/>
          <w:iCs/>
          <w:sz w:val="24"/>
          <w:szCs w:val="24"/>
        </w:rPr>
      </w:pPr>
    </w:p>
    <w:p w:rsidR="001038F8" w:rsidRPr="008C087E" w:rsidRDefault="001038F8" w:rsidP="00D06783">
      <w:pPr>
        <w:spacing w:line="237" w:lineRule="auto"/>
        <w:ind w:left="260" w:firstLine="567"/>
        <w:rPr>
          <w:rFonts w:ascii="Times New Roman" w:hAnsi="Times New Roman"/>
          <w:iCs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 xml:space="preserve">– </w:t>
      </w:r>
      <w:r w:rsidRPr="008C087E">
        <w:rPr>
          <w:rFonts w:ascii="Times New Roman" w:hAnsi="Times New Roman"/>
          <w:iCs/>
          <w:sz w:val="24"/>
          <w:szCs w:val="24"/>
        </w:rPr>
        <w:t>морального сознания на конвенциональном уровне,</w:t>
      </w:r>
      <w:r w:rsidRPr="008C087E">
        <w:rPr>
          <w:rFonts w:ascii="Times New Roman" w:hAnsi="Times New Roman"/>
          <w:sz w:val="24"/>
          <w:szCs w:val="24"/>
        </w:rPr>
        <w:t xml:space="preserve"> </w:t>
      </w:r>
      <w:r w:rsidRPr="008C087E">
        <w:rPr>
          <w:rFonts w:ascii="Times New Roman" w:hAnsi="Times New Roman"/>
          <w:iCs/>
          <w:sz w:val="24"/>
          <w:szCs w:val="24"/>
        </w:rPr>
        <w:t>способности к решению</w:t>
      </w:r>
      <w:r w:rsidRPr="008C087E">
        <w:rPr>
          <w:rFonts w:ascii="Times New Roman" w:hAnsi="Times New Roman"/>
          <w:sz w:val="24"/>
          <w:szCs w:val="24"/>
        </w:rPr>
        <w:t xml:space="preserve"> </w:t>
      </w:r>
      <w:r w:rsidRPr="008C087E">
        <w:rPr>
          <w:rFonts w:ascii="Times New Roman" w:hAnsi="Times New Roman"/>
          <w:iCs/>
          <w:sz w:val="24"/>
          <w:szCs w:val="24"/>
        </w:rPr>
        <w:t>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1038F8" w:rsidRPr="008C087E" w:rsidRDefault="001038F8" w:rsidP="00D06783">
      <w:pPr>
        <w:spacing w:line="14" w:lineRule="exact"/>
        <w:ind w:firstLine="567"/>
        <w:rPr>
          <w:rFonts w:ascii="Times New Roman" w:hAnsi="Times New Roman"/>
          <w:iCs/>
          <w:sz w:val="24"/>
          <w:szCs w:val="24"/>
        </w:rPr>
      </w:pPr>
    </w:p>
    <w:p w:rsidR="001038F8" w:rsidRPr="008C087E" w:rsidRDefault="001038F8" w:rsidP="00D06783">
      <w:pPr>
        <w:spacing w:line="234" w:lineRule="auto"/>
        <w:ind w:left="260" w:firstLine="567"/>
        <w:rPr>
          <w:rFonts w:ascii="Times New Roman" w:hAnsi="Times New Roman"/>
          <w:iCs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 xml:space="preserve">– </w:t>
      </w:r>
      <w:r w:rsidRPr="008C087E">
        <w:rPr>
          <w:rFonts w:ascii="Times New Roman" w:hAnsi="Times New Roman"/>
          <w:iCs/>
          <w:sz w:val="24"/>
          <w:szCs w:val="24"/>
        </w:rPr>
        <w:t>осознанных устойчивых эстетических предпочтений и ориентации на искусство</w:t>
      </w:r>
      <w:r w:rsidRPr="008C087E">
        <w:rPr>
          <w:rFonts w:ascii="Times New Roman" w:hAnsi="Times New Roman"/>
          <w:sz w:val="24"/>
          <w:szCs w:val="24"/>
        </w:rPr>
        <w:t xml:space="preserve"> </w:t>
      </w:r>
      <w:r w:rsidRPr="008C087E">
        <w:rPr>
          <w:rFonts w:ascii="Times New Roman" w:hAnsi="Times New Roman"/>
          <w:iCs/>
          <w:sz w:val="24"/>
          <w:szCs w:val="24"/>
        </w:rPr>
        <w:t>как значимую сферу человеческой жизни;</w:t>
      </w:r>
    </w:p>
    <w:p w:rsidR="001038F8" w:rsidRPr="008C087E" w:rsidRDefault="001038F8" w:rsidP="00D06783">
      <w:pPr>
        <w:spacing w:line="13" w:lineRule="exact"/>
        <w:ind w:firstLine="567"/>
        <w:rPr>
          <w:rFonts w:ascii="Times New Roman" w:hAnsi="Times New Roman"/>
          <w:iCs/>
          <w:sz w:val="24"/>
          <w:szCs w:val="24"/>
        </w:rPr>
      </w:pPr>
    </w:p>
    <w:p w:rsidR="001038F8" w:rsidRPr="008C087E" w:rsidRDefault="001038F8" w:rsidP="00D06783">
      <w:pPr>
        <w:spacing w:line="236" w:lineRule="auto"/>
        <w:ind w:left="260" w:firstLine="567"/>
        <w:rPr>
          <w:rFonts w:ascii="Times New Roman" w:hAnsi="Times New Roman"/>
          <w:iCs/>
          <w:sz w:val="24"/>
          <w:szCs w:val="24"/>
        </w:rPr>
      </w:pPr>
      <w:r w:rsidRPr="008C087E">
        <w:rPr>
          <w:rFonts w:ascii="Times New Roman" w:hAnsi="Times New Roman"/>
          <w:sz w:val="24"/>
          <w:szCs w:val="24"/>
        </w:rPr>
        <w:t xml:space="preserve">– </w:t>
      </w:r>
      <w:r w:rsidRPr="008C087E">
        <w:rPr>
          <w:rFonts w:ascii="Times New Roman" w:hAnsi="Times New Roman"/>
          <w:iCs/>
          <w:sz w:val="24"/>
          <w:szCs w:val="24"/>
        </w:rPr>
        <w:t>эмпатии как осознанного понимания чувств других людей и сопереживания им,</w:t>
      </w:r>
      <w:r w:rsidRPr="008C087E">
        <w:rPr>
          <w:rFonts w:ascii="Times New Roman" w:hAnsi="Times New Roman"/>
          <w:sz w:val="24"/>
          <w:szCs w:val="24"/>
        </w:rPr>
        <w:t xml:space="preserve"> </w:t>
      </w:r>
      <w:r w:rsidRPr="008C087E">
        <w:rPr>
          <w:rFonts w:ascii="Times New Roman" w:hAnsi="Times New Roman"/>
          <w:iCs/>
          <w:sz w:val="24"/>
          <w:szCs w:val="24"/>
        </w:rPr>
        <w:t>выражающихся в поступках, направленных на помощь други</w:t>
      </w:r>
      <w:r>
        <w:rPr>
          <w:rFonts w:ascii="Times New Roman" w:hAnsi="Times New Roman"/>
          <w:iCs/>
          <w:sz w:val="24"/>
          <w:szCs w:val="24"/>
        </w:rPr>
        <w:t>м и обеспечение их благополучия.</w:t>
      </w:r>
    </w:p>
    <w:p w:rsidR="001038F8" w:rsidRDefault="001038F8" w:rsidP="00C80B7A">
      <w:pPr>
        <w:spacing w:line="276" w:lineRule="auto"/>
        <w:ind w:right="-421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038F8" w:rsidRDefault="001038F8" w:rsidP="00C80B7A">
      <w:pPr>
        <w:spacing w:line="276" w:lineRule="auto"/>
        <w:ind w:right="-421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038F8" w:rsidRDefault="001038F8" w:rsidP="00C80B7A">
      <w:pPr>
        <w:spacing w:line="276" w:lineRule="auto"/>
        <w:ind w:right="-421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038F8" w:rsidRPr="003C6A30" w:rsidRDefault="001038F8" w:rsidP="003C6A30">
      <w:pPr>
        <w:spacing w:line="276" w:lineRule="auto"/>
        <w:ind w:right="-421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C087E">
        <w:rPr>
          <w:rFonts w:ascii="Times New Roman" w:hAnsi="Times New Roman"/>
          <w:b/>
          <w:bCs/>
          <w:sz w:val="24"/>
          <w:szCs w:val="24"/>
        </w:rPr>
        <w:t>МЕТАПРЕДМЕТНЫЕ РЕЗУЛЬТАТЫ</w:t>
      </w:r>
    </w:p>
    <w:p w:rsidR="001038F8" w:rsidRPr="003C6A30" w:rsidRDefault="001038F8" w:rsidP="003C6A30">
      <w:pPr>
        <w:pStyle w:val="NoSpacing"/>
        <w:ind w:firstLine="709"/>
        <w:rPr>
          <w:rStyle w:val="FontStyle13"/>
          <w:rFonts w:ascii="Times New Roman" w:hAnsi="Times New Roman"/>
          <w:sz w:val="24"/>
          <w:szCs w:val="24"/>
        </w:rPr>
      </w:pPr>
      <w:r w:rsidRPr="00F24AA0">
        <w:rPr>
          <w:rStyle w:val="FontStyle14"/>
          <w:rFonts w:ascii="Times New Roman" w:hAnsi="Times New Roman"/>
          <w:bCs/>
          <w:sz w:val="24"/>
          <w:szCs w:val="24"/>
        </w:rPr>
        <w:t xml:space="preserve">Метапредметные </w:t>
      </w:r>
      <w:r w:rsidRPr="003C6A30">
        <w:rPr>
          <w:rStyle w:val="FontStyle14"/>
          <w:rFonts w:ascii="Times New Roman" w:hAnsi="Times New Roman"/>
          <w:bCs/>
          <w:sz w:val="24"/>
          <w:szCs w:val="24"/>
        </w:rPr>
        <w:t xml:space="preserve">результаты </w:t>
      </w:r>
      <w:r w:rsidRPr="003C6A30">
        <w:rPr>
          <w:rStyle w:val="FontStyle13"/>
          <w:rFonts w:ascii="Times New Roman" w:hAnsi="Times New Roman"/>
          <w:sz w:val="24"/>
          <w:szCs w:val="24"/>
        </w:rPr>
        <w:t>включают освоение обучающи</w:t>
      </w:r>
      <w:r w:rsidRPr="003C6A30">
        <w:rPr>
          <w:rStyle w:val="FontStyle13"/>
          <w:rFonts w:ascii="Times New Roman" w:hAnsi="Times New Roman"/>
          <w:sz w:val="24"/>
          <w:szCs w:val="24"/>
        </w:rPr>
        <w:softHyphen/>
        <w:t>мися универсальных учебных действий, обеспечивающих овладе</w:t>
      </w:r>
      <w:r w:rsidRPr="003C6A30">
        <w:rPr>
          <w:rStyle w:val="FontStyle13"/>
          <w:rFonts w:ascii="Times New Roman" w:hAnsi="Times New Roman"/>
          <w:sz w:val="24"/>
          <w:szCs w:val="24"/>
        </w:rPr>
        <w:softHyphen/>
        <w:t>ние ключевыми компетенциями, составляющими основу умения учиться.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РЕГУЛЯТИВНЫЕ УНИВЕРСАЛЬНЫЕ УЧЕБНЫЕ ДЕЙСТВИЯ</w:t>
      </w:r>
    </w:p>
    <w:p w:rsidR="001038F8" w:rsidRPr="003C6A30" w:rsidRDefault="001038F8" w:rsidP="003C6A30">
      <w:pPr>
        <w:pStyle w:val="Default"/>
        <w:ind w:right="-142" w:firstLine="709"/>
        <w:jc w:val="both"/>
      </w:pPr>
      <w:r w:rsidRPr="003C6A30">
        <w:rPr>
          <w:b/>
        </w:rPr>
        <w:t xml:space="preserve"> </w:t>
      </w:r>
      <w:r w:rsidRPr="003C6A30">
        <w:rPr>
          <w:b/>
          <w:bCs/>
        </w:rPr>
        <w:t xml:space="preserve">Выпускник научится: </w:t>
      </w:r>
    </w:p>
    <w:p w:rsidR="001038F8" w:rsidRPr="003C6A30" w:rsidRDefault="001038F8" w:rsidP="003C6A30">
      <w:pPr>
        <w:pStyle w:val="Default"/>
        <w:ind w:right="-142" w:firstLine="709"/>
        <w:jc w:val="both"/>
      </w:pPr>
      <w:r w:rsidRPr="003C6A30">
        <w:t xml:space="preserve">–принимать учебную задачу; </w:t>
      </w:r>
    </w:p>
    <w:p w:rsidR="001038F8" w:rsidRPr="003C6A30" w:rsidRDefault="001038F8" w:rsidP="003C6A30">
      <w:pPr>
        <w:pStyle w:val="Default"/>
        <w:ind w:right="-142" w:firstLine="709"/>
        <w:jc w:val="both"/>
      </w:pPr>
      <w:r w:rsidRPr="003C6A30">
        <w:t xml:space="preserve">–планировать свои действия в соответствии с поставленной задачей; </w:t>
      </w:r>
    </w:p>
    <w:p w:rsidR="001038F8" w:rsidRPr="003C6A30" w:rsidRDefault="001038F8" w:rsidP="003C6A30">
      <w:pPr>
        <w:pStyle w:val="Default"/>
        <w:ind w:right="-142" w:firstLine="709"/>
        <w:jc w:val="both"/>
      </w:pPr>
      <w:r w:rsidRPr="003C6A30">
        <w:t xml:space="preserve">– охранять учебную задачу; </w:t>
      </w:r>
    </w:p>
    <w:p w:rsidR="001038F8" w:rsidRPr="003C6A30" w:rsidRDefault="001038F8" w:rsidP="003C6A30">
      <w:pPr>
        <w:pStyle w:val="Default"/>
        <w:ind w:right="-142" w:firstLine="709"/>
        <w:jc w:val="both"/>
      </w:pPr>
      <w:r w:rsidRPr="003C6A30">
        <w:t xml:space="preserve">– учитывать выделенные учителем ориентиры в сотрудничестве с учителем; </w:t>
      </w:r>
    </w:p>
    <w:p w:rsidR="001038F8" w:rsidRPr="003C6A30" w:rsidRDefault="001038F8" w:rsidP="003C6A30">
      <w:pPr>
        <w:pStyle w:val="Default"/>
        <w:ind w:right="-142" w:firstLine="709"/>
        <w:jc w:val="both"/>
      </w:pPr>
      <w:r w:rsidRPr="003C6A30">
        <w:t xml:space="preserve">– учитывать установленные правила в планировании и контроле способа решения; </w:t>
      </w:r>
    </w:p>
    <w:p w:rsidR="001038F8" w:rsidRPr="003C6A30" w:rsidRDefault="001038F8" w:rsidP="003C6A30">
      <w:pPr>
        <w:pStyle w:val="Default"/>
        <w:ind w:right="-142" w:firstLine="709"/>
        <w:jc w:val="both"/>
      </w:pPr>
      <w:r w:rsidRPr="003C6A30">
        <w:t xml:space="preserve">– адекватно воспринимать предложения и оценку учителей, товарищей, родителей и других людей. </w:t>
      </w:r>
    </w:p>
    <w:p w:rsidR="001038F8" w:rsidRPr="003C6A30" w:rsidRDefault="001038F8" w:rsidP="003C6A30">
      <w:pPr>
        <w:pStyle w:val="Default"/>
        <w:ind w:right="-142" w:firstLine="709"/>
        <w:jc w:val="both"/>
      </w:pPr>
      <w:r w:rsidRPr="003C6A30">
        <w:rPr>
          <w:b/>
          <w:bCs/>
        </w:rPr>
        <w:t xml:space="preserve">Выпускник получит возможность научиться: </w:t>
      </w:r>
    </w:p>
    <w:p w:rsidR="001038F8" w:rsidRPr="003C6A30" w:rsidRDefault="001038F8" w:rsidP="003C6A30">
      <w:pPr>
        <w:pStyle w:val="Default"/>
        <w:ind w:right="-142" w:firstLine="709"/>
        <w:jc w:val="both"/>
      </w:pPr>
      <w:r w:rsidRPr="003C6A30">
        <w:t xml:space="preserve">– </w:t>
      </w:r>
      <w:r w:rsidRPr="003C6A30">
        <w:rPr>
          <w:iCs/>
        </w:rPr>
        <w:t xml:space="preserve">осуществлять итоговый и пошаговый контроль по результату; </w:t>
      </w:r>
    </w:p>
    <w:p w:rsidR="001038F8" w:rsidRPr="003C6A30" w:rsidRDefault="001038F8" w:rsidP="003C6A30">
      <w:pPr>
        <w:pStyle w:val="Default"/>
        <w:ind w:right="-142" w:firstLine="709"/>
        <w:jc w:val="both"/>
      </w:pPr>
      <w:r w:rsidRPr="003C6A30">
        <w:t>–</w:t>
      </w:r>
      <w:r w:rsidRPr="003C6A30">
        <w:rPr>
          <w:iCs/>
        </w:rPr>
        <w:t xml:space="preserve">оценивать правильность выполнения действия на уровне адекватной ретроспективной оценки соответствия результатов требованиям данной задачи; </w:t>
      </w:r>
    </w:p>
    <w:p w:rsidR="001038F8" w:rsidRPr="003C6A30" w:rsidRDefault="001038F8" w:rsidP="003C6A30">
      <w:pPr>
        <w:pStyle w:val="Default"/>
        <w:ind w:right="-142" w:firstLine="709"/>
        <w:jc w:val="both"/>
      </w:pPr>
      <w:r w:rsidRPr="003C6A30">
        <w:t>–</w:t>
      </w:r>
      <w:r w:rsidRPr="003C6A30">
        <w:rPr>
          <w:iCs/>
        </w:rPr>
        <w:t xml:space="preserve">в сотрудничестве с учителем ставить новые учебные задачи; </w:t>
      </w:r>
    </w:p>
    <w:p w:rsidR="001038F8" w:rsidRPr="003C6A30" w:rsidRDefault="001038F8" w:rsidP="003C6A30">
      <w:pPr>
        <w:pStyle w:val="Default"/>
        <w:ind w:right="-142" w:firstLine="709"/>
        <w:jc w:val="both"/>
      </w:pPr>
      <w:r w:rsidRPr="003C6A30">
        <w:t>–</w:t>
      </w:r>
      <w:r w:rsidRPr="003C6A30">
        <w:rPr>
          <w:iCs/>
        </w:rPr>
        <w:t xml:space="preserve">осуществлять констатирующий и предвосхищающий контроль по результату и по способу действия. 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 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ПОЗНАВАТЕЛЬНЫЕ УНИВЕРСАЛЬНЫЕ УЧЕБНЫЕ ДЕЙСТВИЯ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1038F8" w:rsidRPr="003C6A30" w:rsidRDefault="001038F8" w:rsidP="0037268C">
      <w:pPr>
        <w:pStyle w:val="ListParagraph"/>
        <w:numPr>
          <w:ilvl w:val="0"/>
          <w:numId w:val="33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справочников; </w:t>
      </w:r>
    </w:p>
    <w:p w:rsidR="001038F8" w:rsidRPr="003C6A30" w:rsidRDefault="001038F8" w:rsidP="0037268C">
      <w:pPr>
        <w:pStyle w:val="ListParagraph"/>
        <w:numPr>
          <w:ilvl w:val="0"/>
          <w:numId w:val="33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использовать знаково-символические средства; </w:t>
      </w:r>
    </w:p>
    <w:p w:rsidR="001038F8" w:rsidRPr="003C6A30" w:rsidRDefault="001038F8" w:rsidP="0037268C">
      <w:pPr>
        <w:pStyle w:val="ListParagraph"/>
        <w:numPr>
          <w:ilvl w:val="0"/>
          <w:numId w:val="33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проявлять познавательную инициативу в учебном сотрудничестве;</w:t>
      </w:r>
    </w:p>
    <w:p w:rsidR="001038F8" w:rsidRPr="003C6A30" w:rsidRDefault="001038F8" w:rsidP="0037268C">
      <w:pPr>
        <w:pStyle w:val="ListParagraph"/>
        <w:numPr>
          <w:ilvl w:val="0"/>
          <w:numId w:val="33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строить сообщения в устной и письменной форме; </w:t>
      </w:r>
    </w:p>
    <w:p w:rsidR="001038F8" w:rsidRPr="003C6A30" w:rsidRDefault="001038F8" w:rsidP="0037268C">
      <w:pPr>
        <w:pStyle w:val="ListParagraph"/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– основам смыслового восприятия художественных и познавательных текстов, выделять существенную информацию из сообщений разных видов; </w:t>
      </w:r>
    </w:p>
    <w:p w:rsidR="001038F8" w:rsidRPr="003C6A30" w:rsidRDefault="001038F8" w:rsidP="0037268C">
      <w:pPr>
        <w:pStyle w:val="ListParagraph"/>
        <w:numPr>
          <w:ilvl w:val="0"/>
          <w:numId w:val="33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осуществлять анализ объектов с выделением существенных и несущественных признаков;</w:t>
      </w:r>
    </w:p>
    <w:p w:rsidR="001038F8" w:rsidRPr="003C6A30" w:rsidRDefault="001038F8" w:rsidP="0037268C">
      <w:pPr>
        <w:pStyle w:val="ListParagraph"/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-строить рассуждения в форме связи простых суждений об объекте, его строении; </w:t>
      </w:r>
    </w:p>
    <w:p w:rsidR="001038F8" w:rsidRPr="003C6A30" w:rsidRDefault="001038F8" w:rsidP="0037268C">
      <w:pPr>
        <w:pStyle w:val="ListParagraph"/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-устанавливать аналогии; </w:t>
      </w:r>
    </w:p>
    <w:p w:rsidR="001038F8" w:rsidRPr="003C6A30" w:rsidRDefault="001038F8" w:rsidP="0037268C">
      <w:pPr>
        <w:pStyle w:val="ListParagraph"/>
        <w:numPr>
          <w:ilvl w:val="0"/>
          <w:numId w:val="30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владеть рядом общих приёмов решения творческих  задач. 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  <w:r w:rsidRPr="003C6A30">
        <w:rPr>
          <w:rFonts w:ascii="Times New Roman" w:hAnsi="Times New Roman"/>
          <w:sz w:val="24"/>
          <w:szCs w:val="24"/>
        </w:rPr>
        <w:t xml:space="preserve"> </w:t>
      </w:r>
    </w:p>
    <w:p w:rsidR="001038F8" w:rsidRPr="003C6A30" w:rsidRDefault="001038F8" w:rsidP="003C6A30">
      <w:pPr>
        <w:pStyle w:val="ListParagraph"/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-осознанно и произвольно строить сообщения в устной форме; </w:t>
      </w:r>
    </w:p>
    <w:p w:rsidR="001038F8" w:rsidRPr="003C6A30" w:rsidRDefault="001038F8" w:rsidP="003C6A30">
      <w:pPr>
        <w:pStyle w:val="ListParagraph"/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-осуществлять выбор наиболее эффективных способов решения задач в зависимости от конкретных условий;  </w:t>
      </w:r>
    </w:p>
    <w:p w:rsidR="001038F8" w:rsidRDefault="001038F8" w:rsidP="003C6A30">
      <w:pPr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-строить логическое рассуждение.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b/>
          <w:sz w:val="24"/>
          <w:szCs w:val="24"/>
        </w:rPr>
      </w:pPr>
    </w:p>
    <w:p w:rsidR="001038F8" w:rsidRPr="003C6A30" w:rsidRDefault="001038F8" w:rsidP="003C6A30">
      <w:pPr>
        <w:ind w:right="-142" w:firstLine="709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КОММУНИКАТИВНЫЕ УНИВЕРСАЛЬНЫЕ УЧЕБНЫЕ ДЕЙСТВИЯ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 xml:space="preserve"> Выпускник научится: </w:t>
      </w:r>
      <w:r w:rsidRPr="003C6A30">
        <w:rPr>
          <w:rFonts w:ascii="Times New Roman" w:hAnsi="Times New Roman"/>
          <w:sz w:val="24"/>
          <w:szCs w:val="24"/>
        </w:rPr>
        <w:t xml:space="preserve"> </w:t>
      </w:r>
    </w:p>
    <w:p w:rsidR="001038F8" w:rsidRPr="003C6A30" w:rsidRDefault="001038F8" w:rsidP="003C6A30">
      <w:pPr>
        <w:pStyle w:val="ListParagraph"/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-допускать возможность существования у людей различных точек зрения, в том числе не совпадающих с его собственной  и ориентироваться на позицию партнёра в общении и взаимодействии;</w:t>
      </w:r>
    </w:p>
    <w:p w:rsidR="001038F8" w:rsidRPr="003C6A30" w:rsidRDefault="001038F8" w:rsidP="0037268C">
      <w:pPr>
        <w:pStyle w:val="ListParagraph"/>
        <w:numPr>
          <w:ilvl w:val="0"/>
          <w:numId w:val="34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учитывать разные мнения и стремиться к координации различных позиций в сотрудничестве; </w:t>
      </w:r>
    </w:p>
    <w:p w:rsidR="001038F8" w:rsidRPr="003C6A30" w:rsidRDefault="001038F8" w:rsidP="0037268C">
      <w:pPr>
        <w:pStyle w:val="ListParagraph"/>
        <w:numPr>
          <w:ilvl w:val="0"/>
          <w:numId w:val="34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формулировать собственное мнение и позицию;</w:t>
      </w:r>
    </w:p>
    <w:p w:rsidR="001038F8" w:rsidRPr="003C6A30" w:rsidRDefault="001038F8" w:rsidP="0037268C">
      <w:pPr>
        <w:pStyle w:val="ListParagraph"/>
        <w:numPr>
          <w:ilvl w:val="0"/>
          <w:numId w:val="34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1038F8" w:rsidRPr="003C6A30" w:rsidRDefault="001038F8" w:rsidP="0037268C">
      <w:pPr>
        <w:pStyle w:val="ListParagraph"/>
        <w:numPr>
          <w:ilvl w:val="0"/>
          <w:numId w:val="34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строить понятные для партнёра высказывания, учитывающие, что партнёр знает и видит, а что нет; </w:t>
      </w:r>
    </w:p>
    <w:p w:rsidR="001038F8" w:rsidRPr="003C6A30" w:rsidRDefault="001038F8" w:rsidP="0037268C">
      <w:pPr>
        <w:pStyle w:val="ListParagraph"/>
        <w:numPr>
          <w:ilvl w:val="0"/>
          <w:numId w:val="34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задавать вопросы;</w:t>
      </w:r>
    </w:p>
    <w:p w:rsidR="001038F8" w:rsidRPr="003C6A30" w:rsidRDefault="001038F8" w:rsidP="0037268C">
      <w:pPr>
        <w:pStyle w:val="ListParagraph"/>
        <w:numPr>
          <w:ilvl w:val="0"/>
          <w:numId w:val="34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контролировать действия партнёра;</w:t>
      </w:r>
    </w:p>
    <w:p w:rsidR="001038F8" w:rsidRPr="003C6A30" w:rsidRDefault="001038F8" w:rsidP="0037268C">
      <w:pPr>
        <w:pStyle w:val="ListParagraph"/>
        <w:numPr>
          <w:ilvl w:val="0"/>
          <w:numId w:val="34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использовать речь для регуляции своего действия;</w:t>
      </w:r>
    </w:p>
    <w:p w:rsidR="001038F8" w:rsidRPr="003C6A30" w:rsidRDefault="001038F8" w:rsidP="0037268C">
      <w:pPr>
        <w:pStyle w:val="ListParagraph"/>
        <w:numPr>
          <w:ilvl w:val="0"/>
          <w:numId w:val="34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 </w:t>
      </w:r>
    </w:p>
    <w:p w:rsidR="001038F8" w:rsidRPr="003C6A30" w:rsidRDefault="001038F8" w:rsidP="003C6A30">
      <w:pPr>
        <w:pStyle w:val="ListParagraph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  <w:r w:rsidRPr="003C6A30">
        <w:rPr>
          <w:rFonts w:ascii="Times New Roman" w:hAnsi="Times New Roman"/>
          <w:sz w:val="24"/>
          <w:szCs w:val="24"/>
        </w:rPr>
        <w:t xml:space="preserve"> </w:t>
      </w:r>
    </w:p>
    <w:p w:rsidR="001038F8" w:rsidRPr="003C6A30" w:rsidRDefault="001038F8" w:rsidP="0037268C">
      <w:pPr>
        <w:pStyle w:val="ListParagraph"/>
        <w:numPr>
          <w:ilvl w:val="0"/>
          <w:numId w:val="34"/>
        </w:numPr>
        <w:tabs>
          <w:tab w:val="left" w:pos="709"/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учитывать и координировать в сотрудничестве позиции других людей, отличные от собственной; </w:t>
      </w:r>
    </w:p>
    <w:p w:rsidR="001038F8" w:rsidRPr="003C6A30" w:rsidRDefault="001038F8" w:rsidP="0037268C">
      <w:pPr>
        <w:pStyle w:val="ListParagraph"/>
        <w:numPr>
          <w:ilvl w:val="0"/>
          <w:numId w:val="34"/>
        </w:numPr>
        <w:tabs>
          <w:tab w:val="left" w:pos="709"/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учитывать разные мнения и интересы и обосновывать собственную позицию;</w:t>
      </w:r>
    </w:p>
    <w:p w:rsidR="001038F8" w:rsidRPr="003C6A30" w:rsidRDefault="001038F8" w:rsidP="0037268C">
      <w:pPr>
        <w:pStyle w:val="ListParagraph"/>
        <w:numPr>
          <w:ilvl w:val="0"/>
          <w:numId w:val="34"/>
        </w:numPr>
        <w:tabs>
          <w:tab w:val="left" w:pos="709"/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аргументировать свою позицию и координировать ее с позициями партнёров в сотрудничестве при выработке общего решения в совместной деятельности; </w:t>
      </w:r>
    </w:p>
    <w:p w:rsidR="001038F8" w:rsidRPr="003C6A30" w:rsidRDefault="001038F8" w:rsidP="0037268C">
      <w:pPr>
        <w:pStyle w:val="ListParagraph"/>
        <w:tabs>
          <w:tab w:val="left" w:pos="709"/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1038F8" w:rsidRPr="003C6A30" w:rsidRDefault="001038F8" w:rsidP="0037268C">
      <w:pPr>
        <w:pStyle w:val="ListParagraph"/>
        <w:numPr>
          <w:ilvl w:val="0"/>
          <w:numId w:val="34"/>
        </w:numPr>
        <w:tabs>
          <w:tab w:val="left" w:pos="709"/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C6A30">
        <w:rPr>
          <w:rFonts w:ascii="Times New Roman" w:hAnsi="Times New Roman"/>
          <w:sz w:val="24"/>
          <w:szCs w:val="24"/>
        </w:rPr>
        <w:t>осуществлять взаимный контроль и оказывать в сотрудничестве необходимую взаимопомощь.</w:t>
      </w:r>
    </w:p>
    <w:p w:rsidR="001038F8" w:rsidRPr="003C6A30" w:rsidRDefault="001038F8" w:rsidP="003C6A30">
      <w:pPr>
        <w:ind w:left="567" w:right="-142" w:firstLine="709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 </w:t>
      </w:r>
    </w:p>
    <w:p w:rsidR="001038F8" w:rsidRPr="003C6A30" w:rsidRDefault="001038F8" w:rsidP="003C6A30">
      <w:pPr>
        <w:ind w:right="-142" w:firstLine="709"/>
        <w:jc w:val="center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ЧТЕНИЕ. РАБОТА С ТЕКСТОМ</w:t>
      </w:r>
    </w:p>
    <w:p w:rsidR="001038F8" w:rsidRPr="003C6A30" w:rsidRDefault="001038F8" w:rsidP="003C6A30">
      <w:pPr>
        <w:ind w:right="-142" w:firstLine="709"/>
        <w:jc w:val="center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РАБОТА С ТЕКСТОМ: ПОИСК ИНФОРМАЦИИ И ПОНИМАНИЕ ПРОЧИТАННОГО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1038F8" w:rsidRPr="003C6A30" w:rsidRDefault="001038F8" w:rsidP="0037268C">
      <w:pPr>
        <w:tabs>
          <w:tab w:val="left" w:pos="851"/>
        </w:tabs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</w:t>
      </w:r>
      <w:r w:rsidRPr="003C6A30">
        <w:rPr>
          <w:rFonts w:ascii="Times New Roman" w:hAnsi="Times New Roman"/>
          <w:sz w:val="24"/>
          <w:szCs w:val="24"/>
        </w:rPr>
        <w:tab/>
        <w:t>находить в тексте конкретные сведения, факты, заданные в явном виде;</w:t>
      </w:r>
    </w:p>
    <w:p w:rsidR="001038F8" w:rsidRPr="003C6A30" w:rsidRDefault="001038F8" w:rsidP="0037268C">
      <w:pPr>
        <w:tabs>
          <w:tab w:val="left" w:pos="851"/>
        </w:tabs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</w:t>
      </w:r>
      <w:r w:rsidRPr="003C6A30">
        <w:rPr>
          <w:rFonts w:ascii="Times New Roman" w:hAnsi="Times New Roman"/>
          <w:sz w:val="24"/>
          <w:szCs w:val="24"/>
        </w:rPr>
        <w:tab/>
        <w:t>вычленять содержащиеся в тексте основные события и устанавливать их последовательность;</w:t>
      </w:r>
    </w:p>
    <w:p w:rsidR="001038F8" w:rsidRPr="003C6A30" w:rsidRDefault="001038F8" w:rsidP="0037268C">
      <w:pPr>
        <w:tabs>
          <w:tab w:val="left" w:pos="851"/>
        </w:tabs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</w:t>
      </w:r>
      <w:r w:rsidRPr="003C6A30">
        <w:rPr>
          <w:rFonts w:ascii="Times New Roman" w:hAnsi="Times New Roman"/>
          <w:sz w:val="24"/>
          <w:szCs w:val="24"/>
        </w:rPr>
        <w:tab/>
        <w:t>упорядочивать информацию по заданному основанию;</w:t>
      </w:r>
    </w:p>
    <w:p w:rsidR="001038F8" w:rsidRPr="003C6A30" w:rsidRDefault="001038F8" w:rsidP="0037268C">
      <w:pPr>
        <w:tabs>
          <w:tab w:val="left" w:pos="851"/>
        </w:tabs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</w:t>
      </w:r>
      <w:r w:rsidRPr="003C6A30">
        <w:rPr>
          <w:rFonts w:ascii="Times New Roman" w:hAnsi="Times New Roman"/>
          <w:sz w:val="24"/>
          <w:szCs w:val="24"/>
        </w:rPr>
        <w:tab/>
        <w:t>сравнивать между собой объекты, описанные в тексте, выделяя два-три существенных признака;</w:t>
      </w:r>
    </w:p>
    <w:p w:rsidR="001038F8" w:rsidRPr="003C6A30" w:rsidRDefault="001038F8" w:rsidP="0037268C">
      <w:pPr>
        <w:tabs>
          <w:tab w:val="left" w:pos="851"/>
        </w:tabs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</w:t>
      </w:r>
      <w:r w:rsidRPr="003C6A30">
        <w:rPr>
          <w:rFonts w:ascii="Times New Roman" w:hAnsi="Times New Roman"/>
          <w:sz w:val="24"/>
          <w:szCs w:val="24"/>
        </w:rPr>
        <w:tab/>
        <w:t>понимать текст, опираясь не только на содержащуюся в нём информацию, но и на жанр, структуру, выразительные средства текста;</w:t>
      </w:r>
    </w:p>
    <w:p w:rsidR="001038F8" w:rsidRPr="003C6A30" w:rsidRDefault="001038F8" w:rsidP="0037268C">
      <w:pPr>
        <w:tabs>
          <w:tab w:val="left" w:pos="851"/>
        </w:tabs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</w:t>
      </w:r>
      <w:r w:rsidRPr="003C6A30">
        <w:rPr>
          <w:rFonts w:ascii="Times New Roman" w:hAnsi="Times New Roman"/>
          <w:sz w:val="24"/>
          <w:szCs w:val="24"/>
        </w:rPr>
        <w:tab/>
        <w:t>использовать</w:t>
      </w:r>
      <w:r w:rsidRPr="003C6A30">
        <w:rPr>
          <w:rFonts w:ascii="Times New Roman" w:hAnsi="Times New Roman"/>
          <w:sz w:val="24"/>
          <w:szCs w:val="24"/>
        </w:rPr>
        <w:tab/>
        <w:t xml:space="preserve"> различные виды чтения: ознакомительное, изучающее, поисковое, выбирать нужный вид чтения в соответствии с целью чтения.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 xml:space="preserve">  Выпускник получит возможность научиться:</w:t>
      </w:r>
      <w:r w:rsidRPr="003C6A30">
        <w:rPr>
          <w:rFonts w:ascii="Times New Roman" w:hAnsi="Times New Roman"/>
          <w:sz w:val="24"/>
          <w:szCs w:val="24"/>
        </w:rPr>
        <w:t xml:space="preserve">  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 -работать с несколькими источниками информации; 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-сопоставлять информацию, полученную из нескольких источников.</w:t>
      </w:r>
    </w:p>
    <w:p w:rsidR="001038F8" w:rsidRPr="003C6A30" w:rsidRDefault="001038F8" w:rsidP="003C6A30">
      <w:pPr>
        <w:ind w:right="-142" w:firstLine="709"/>
        <w:jc w:val="center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РАБОТА С ТЕКСТОМ: ОЦЕНКА ИНФОРМАЦИИ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Выпускник научится:</w:t>
      </w:r>
      <w:r w:rsidRPr="003C6A30">
        <w:rPr>
          <w:rFonts w:ascii="Times New Roman" w:hAnsi="Times New Roman"/>
          <w:sz w:val="24"/>
          <w:szCs w:val="24"/>
        </w:rPr>
        <w:t xml:space="preserve">  </w:t>
      </w:r>
    </w:p>
    <w:p w:rsidR="001038F8" w:rsidRPr="003C6A30" w:rsidRDefault="001038F8" w:rsidP="0037268C">
      <w:pPr>
        <w:pStyle w:val="ListParagraph"/>
        <w:numPr>
          <w:ilvl w:val="0"/>
          <w:numId w:val="35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высказывать оценочные суждения и свою точку зрения о прочитанном тексте; 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- определять место и роль иллюстративного ряда в тексте; </w:t>
      </w:r>
    </w:p>
    <w:p w:rsidR="001038F8" w:rsidRPr="003C6A30" w:rsidRDefault="001038F8" w:rsidP="0037268C">
      <w:pPr>
        <w:pStyle w:val="ListParagraph"/>
        <w:numPr>
          <w:ilvl w:val="0"/>
          <w:numId w:val="35"/>
        </w:numPr>
        <w:tabs>
          <w:tab w:val="left" w:pos="851"/>
        </w:tabs>
        <w:spacing w:line="240" w:lineRule="auto"/>
        <w:ind w:left="0" w:right="-142" w:firstLine="709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участвовать в учебном диалоге при обсуждении прочитанного или прослушанного текста. </w:t>
      </w:r>
    </w:p>
    <w:p w:rsidR="001038F8" w:rsidRPr="003C6A30" w:rsidRDefault="001038F8" w:rsidP="003C6A30">
      <w:pPr>
        <w:pStyle w:val="ListParagraph"/>
        <w:ind w:left="0" w:right="-142" w:firstLine="709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1038F8" w:rsidRPr="003C6A30" w:rsidRDefault="001038F8" w:rsidP="0037268C">
      <w:pPr>
        <w:pStyle w:val="ListParagraph"/>
        <w:numPr>
          <w:ilvl w:val="0"/>
          <w:numId w:val="35"/>
        </w:numPr>
        <w:tabs>
          <w:tab w:val="left" w:pos="993"/>
        </w:tabs>
        <w:spacing w:line="240" w:lineRule="auto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сопоставлять различные точки зрения;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 в процессе работы с одним или несколькими источниками выявлять достоверную (противоречивую) информацию.</w:t>
      </w:r>
    </w:p>
    <w:p w:rsidR="001038F8" w:rsidRPr="003C6A30" w:rsidRDefault="001038F8" w:rsidP="003C6A30">
      <w:pPr>
        <w:ind w:right="-139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bCs/>
          <w:sz w:val="24"/>
          <w:szCs w:val="24"/>
        </w:rPr>
        <w:t>ФОРМИРОВАНИЕ ИКТ- КОМПЕТЕНТНОСТИ ОБУЧАЮЩИХСЯ</w:t>
      </w:r>
    </w:p>
    <w:p w:rsidR="001038F8" w:rsidRPr="003C6A30" w:rsidRDefault="001038F8" w:rsidP="003C6A30">
      <w:pPr>
        <w:ind w:firstLine="709"/>
        <w:rPr>
          <w:rFonts w:ascii="Times New Roman" w:hAnsi="Times New Roman"/>
          <w:b/>
          <w:bCs/>
          <w:sz w:val="24"/>
          <w:szCs w:val="24"/>
        </w:rPr>
      </w:pPr>
      <w:r w:rsidRPr="003C6A30">
        <w:rPr>
          <w:rFonts w:ascii="Times New Roman" w:hAnsi="Times New Roman"/>
          <w:b/>
          <w:bCs/>
          <w:sz w:val="24"/>
          <w:szCs w:val="24"/>
        </w:rPr>
        <w:t>ЗНАКОМСТВО СО СРЕДСТВАМИ ИКТ, ГИГИЕНА РАБОТЫ С КОМПЬЮТЕРОМ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Выпускник научится:</w:t>
      </w:r>
      <w:r w:rsidRPr="003C6A30">
        <w:rPr>
          <w:rFonts w:ascii="Times New Roman" w:hAnsi="Times New Roman"/>
          <w:sz w:val="24"/>
          <w:szCs w:val="24"/>
        </w:rPr>
        <w:t xml:space="preserve">  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-использовать безопасные для органов зрения, нервной системы, опорно-двигательного аппарата, эргономичные приёмы работы с компьютером и другими средствами ИКТ; 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-выполнять компенсирующие физические упражнения (мини-зарядку); 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-организовывать систему папок для хранения собственной информации в компьютере.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bCs/>
          <w:sz w:val="24"/>
          <w:szCs w:val="24"/>
        </w:rPr>
        <w:t>Выпускник</w:t>
      </w:r>
      <w:r w:rsidRPr="003C6A30">
        <w:rPr>
          <w:rFonts w:ascii="Times New Roman" w:hAnsi="Times New Roman"/>
          <w:b/>
          <w:sz w:val="24"/>
          <w:szCs w:val="24"/>
        </w:rPr>
        <w:t xml:space="preserve">  получит возможность научиться:</w:t>
      </w:r>
      <w:r w:rsidRPr="003C6A30">
        <w:rPr>
          <w:rFonts w:ascii="Times New Roman" w:hAnsi="Times New Roman"/>
          <w:sz w:val="24"/>
          <w:szCs w:val="24"/>
        </w:rPr>
        <w:t xml:space="preserve"> 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 -организовывать систему папок для хранения собственной информации в компьютере</w:t>
      </w:r>
    </w:p>
    <w:p w:rsidR="001038F8" w:rsidRPr="003C6A30" w:rsidRDefault="001038F8" w:rsidP="003C6A30">
      <w:pPr>
        <w:ind w:left="80" w:firstLine="709"/>
        <w:rPr>
          <w:rFonts w:ascii="Times New Roman" w:hAnsi="Times New Roman"/>
          <w:sz w:val="24"/>
          <w:szCs w:val="24"/>
        </w:rPr>
      </w:pPr>
    </w:p>
    <w:p w:rsidR="001038F8" w:rsidRPr="003C6A30" w:rsidRDefault="001038F8" w:rsidP="003C6A30">
      <w:pPr>
        <w:spacing w:line="232" w:lineRule="auto"/>
        <w:ind w:right="-119" w:firstLine="709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b/>
          <w:bCs/>
          <w:sz w:val="24"/>
          <w:szCs w:val="24"/>
        </w:rPr>
        <w:t>ТЕХНОЛОГИЯ ВВОДА ИНФОРМАЦИИ В КОМПЬЮТЕР: ВВОД ТЕКСТА, ЗАПИСЬ ЗВУКА, ИЗОБРАЖЕНИЯ, ЦИФРОВЫХ ДАННЫХ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Выпускник научится:</w:t>
      </w:r>
      <w:r w:rsidRPr="003C6A30">
        <w:rPr>
          <w:rFonts w:ascii="Times New Roman" w:hAnsi="Times New Roman"/>
          <w:sz w:val="24"/>
          <w:szCs w:val="24"/>
        </w:rPr>
        <w:t xml:space="preserve">  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-владеть компьютерным письмом на русском языке;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sym w:font="Symbol" w:char="F02D"/>
      </w:r>
      <w:r w:rsidRPr="003C6A30">
        <w:rPr>
          <w:rFonts w:ascii="Times New Roman" w:hAnsi="Times New Roman"/>
          <w:sz w:val="24"/>
          <w:szCs w:val="24"/>
        </w:rPr>
        <w:t xml:space="preserve"> набирать текст на родном языке; 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 сканировать рисунки и тексты.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sym w:font="Symbol" w:char="F02D"/>
      </w:r>
      <w:r w:rsidRPr="003C6A30">
        <w:rPr>
          <w:rFonts w:ascii="Times New Roman" w:hAnsi="Times New Roman"/>
          <w:sz w:val="24"/>
          <w:szCs w:val="24"/>
        </w:rPr>
        <w:t xml:space="preserve"> </w:t>
      </w:r>
      <w:r w:rsidRPr="003C6A30">
        <w:rPr>
          <w:rFonts w:ascii="Times New Roman" w:hAnsi="Times New Roman"/>
          <w:b/>
          <w:sz w:val="24"/>
          <w:szCs w:val="24"/>
        </w:rPr>
        <w:t>Выпускник получит возможность научиться</w:t>
      </w:r>
      <w:r w:rsidRPr="003C6A30">
        <w:rPr>
          <w:rFonts w:ascii="Times New Roman" w:hAnsi="Times New Roman"/>
          <w:sz w:val="24"/>
          <w:szCs w:val="24"/>
        </w:rPr>
        <w:t xml:space="preserve">:  </w:t>
      </w:r>
    </w:p>
    <w:p w:rsidR="001038F8" w:rsidRPr="003C6A30" w:rsidRDefault="001038F8" w:rsidP="003C6A30">
      <w:pPr>
        <w:ind w:right="-139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-использовать программу распознавания сканированного текста на русском языке.</w:t>
      </w:r>
    </w:p>
    <w:p w:rsidR="001038F8" w:rsidRPr="003C6A30" w:rsidRDefault="001038F8" w:rsidP="003C6A30">
      <w:pPr>
        <w:ind w:right="-139" w:firstLine="709"/>
        <w:rPr>
          <w:rFonts w:ascii="Times New Roman" w:hAnsi="Times New Roman"/>
          <w:b/>
          <w:sz w:val="24"/>
          <w:szCs w:val="24"/>
        </w:rPr>
      </w:pPr>
    </w:p>
    <w:p w:rsidR="001038F8" w:rsidRPr="003C6A30" w:rsidRDefault="001038F8" w:rsidP="003C6A30">
      <w:pPr>
        <w:ind w:right="-139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C6A30">
        <w:rPr>
          <w:rFonts w:ascii="Times New Roman" w:hAnsi="Times New Roman"/>
          <w:b/>
          <w:bCs/>
          <w:sz w:val="24"/>
          <w:szCs w:val="24"/>
        </w:rPr>
        <w:t>ОБРАБОТКА И ПОИСК ИНФОРМАЦИИ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 xml:space="preserve"> Выпускник научится:</w:t>
      </w:r>
      <w:r w:rsidRPr="003C6A30">
        <w:rPr>
          <w:rFonts w:ascii="Times New Roman" w:hAnsi="Times New Roman"/>
          <w:sz w:val="24"/>
          <w:szCs w:val="24"/>
        </w:rPr>
        <w:t xml:space="preserve">  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 использовать сменные носители (флэш - карты);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-описывать по определённому алгоритму объект</w:t>
      </w:r>
      <w:r w:rsidRPr="003C6A30">
        <w:rPr>
          <w:rFonts w:ascii="Times New Roman" w:hAnsi="Times New Roman"/>
          <w:sz w:val="24"/>
          <w:szCs w:val="24"/>
        </w:rPr>
        <w:sym w:font="Symbol" w:char="F02D"/>
      </w:r>
      <w:r w:rsidRPr="003C6A30">
        <w:rPr>
          <w:rFonts w:ascii="Times New Roman" w:hAnsi="Times New Roman"/>
          <w:sz w:val="24"/>
          <w:szCs w:val="24"/>
        </w:rPr>
        <w:t xml:space="preserve"> или процесс наблюдения, записывать аудиовизуальную и числовую информацию о нём, используя инструменты ИКТ; 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-искать информацию в соответствующих возрасту</w:t>
      </w:r>
      <w:r w:rsidRPr="003C6A30">
        <w:rPr>
          <w:rFonts w:ascii="Times New Roman" w:hAnsi="Times New Roman"/>
          <w:sz w:val="24"/>
          <w:szCs w:val="24"/>
        </w:rPr>
        <w:sym w:font="Symbol" w:char="F02D"/>
      </w:r>
      <w:r w:rsidRPr="003C6A30">
        <w:rPr>
          <w:rFonts w:ascii="Times New Roman" w:hAnsi="Times New Roman"/>
          <w:sz w:val="24"/>
          <w:szCs w:val="24"/>
        </w:rPr>
        <w:t xml:space="preserve"> цифровых словарях и справочниках, базах данных, контролируемом Интернете, системе поиска внутри компьютера; составлять список используемых информационных источников.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 </w:t>
      </w:r>
      <w:r w:rsidRPr="003C6A30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  <w:r w:rsidRPr="003C6A30">
        <w:rPr>
          <w:rFonts w:ascii="Times New Roman" w:hAnsi="Times New Roman"/>
          <w:sz w:val="24"/>
          <w:szCs w:val="24"/>
        </w:rPr>
        <w:t xml:space="preserve">  </w:t>
      </w:r>
    </w:p>
    <w:p w:rsidR="001038F8" w:rsidRPr="003C6A30" w:rsidRDefault="001038F8" w:rsidP="003C6A30">
      <w:pPr>
        <w:ind w:left="80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-грамотно формулировать запросы при поиске в Интернете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</w:p>
    <w:p w:rsidR="001038F8" w:rsidRPr="003C6A30" w:rsidRDefault="001038F8" w:rsidP="003C6A30">
      <w:pPr>
        <w:ind w:left="80" w:firstLine="709"/>
        <w:rPr>
          <w:rFonts w:ascii="Times New Roman" w:hAnsi="Times New Roman"/>
          <w:b/>
          <w:bCs/>
          <w:sz w:val="24"/>
          <w:szCs w:val="24"/>
        </w:rPr>
      </w:pPr>
      <w:r w:rsidRPr="003C6A30">
        <w:rPr>
          <w:rFonts w:ascii="Times New Roman" w:hAnsi="Times New Roman"/>
          <w:b/>
          <w:bCs/>
          <w:sz w:val="24"/>
          <w:szCs w:val="24"/>
        </w:rPr>
        <w:t xml:space="preserve">                 СОЗДАНИЕ, ПРЕДСТАВЛЕНИЕ И ПЕРЕДАЧА СООБЩЕНИЙ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Выпускник научится:</w:t>
      </w:r>
      <w:r w:rsidRPr="003C6A30">
        <w:rPr>
          <w:rFonts w:ascii="Times New Roman" w:hAnsi="Times New Roman"/>
          <w:sz w:val="24"/>
          <w:szCs w:val="24"/>
        </w:rPr>
        <w:t xml:space="preserve">  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-создавать текстовые сообщения с использованием</w:t>
      </w:r>
      <w:r w:rsidRPr="003C6A30">
        <w:rPr>
          <w:rFonts w:ascii="Times New Roman" w:hAnsi="Times New Roman"/>
          <w:sz w:val="24"/>
          <w:szCs w:val="24"/>
        </w:rPr>
        <w:sym w:font="Symbol" w:char="F02D"/>
      </w:r>
      <w:r w:rsidRPr="003C6A30">
        <w:rPr>
          <w:rFonts w:ascii="Times New Roman" w:hAnsi="Times New Roman"/>
          <w:sz w:val="24"/>
          <w:szCs w:val="24"/>
        </w:rPr>
        <w:t xml:space="preserve"> средств ИКТ: редактировать, оформлять и сохранять их; 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sym w:font="Symbol" w:char="F02D"/>
      </w:r>
      <w:r w:rsidRPr="003C6A30">
        <w:rPr>
          <w:rFonts w:ascii="Times New Roman" w:hAnsi="Times New Roman"/>
          <w:sz w:val="24"/>
          <w:szCs w:val="24"/>
        </w:rPr>
        <w:t>создавать изображения, пользуясь графическими</w:t>
      </w:r>
      <w:r w:rsidRPr="003C6A30">
        <w:rPr>
          <w:rFonts w:ascii="Times New Roman" w:hAnsi="Times New Roman"/>
          <w:sz w:val="24"/>
          <w:szCs w:val="24"/>
        </w:rPr>
        <w:sym w:font="Symbol" w:char="F02D"/>
      </w:r>
      <w:r w:rsidRPr="003C6A30">
        <w:rPr>
          <w:rFonts w:ascii="Times New Roman" w:hAnsi="Times New Roman"/>
          <w:sz w:val="24"/>
          <w:szCs w:val="24"/>
        </w:rPr>
        <w:t xml:space="preserve"> возможностями компьютера; составлять новое изображение из готовых фрагментов (аппликация);  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 xml:space="preserve">-размещать сообщение в информационной образовательной среде образовательного учреждения;  пользоваться основными средствами телекоммуникации; 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 </w:t>
      </w:r>
    </w:p>
    <w:p w:rsidR="001038F8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  <w:r w:rsidRPr="003C6A30">
        <w:rPr>
          <w:rFonts w:ascii="Times New Roman" w:hAnsi="Times New Roman"/>
          <w:sz w:val="24"/>
          <w:szCs w:val="24"/>
        </w:rPr>
        <w:t xml:space="preserve">  </w:t>
      </w:r>
    </w:p>
    <w:p w:rsidR="001038F8" w:rsidRPr="003C6A30" w:rsidRDefault="001038F8" w:rsidP="003C6A30">
      <w:pPr>
        <w:ind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-представлять данные.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sz w:val="24"/>
          <w:szCs w:val="24"/>
        </w:rPr>
      </w:pPr>
    </w:p>
    <w:p w:rsidR="001038F8" w:rsidRPr="003C6A30" w:rsidRDefault="001038F8" w:rsidP="003C6A30">
      <w:pPr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ПЛАНИРОВАНИЕ ДЕЯТЕЛЬНОСТИ, УПРАВЛЕНИЕ И ОРГАНИЗАЦИЯ</w:t>
      </w:r>
    </w:p>
    <w:p w:rsidR="001038F8" w:rsidRPr="003C6A30" w:rsidRDefault="001038F8" w:rsidP="003C6A30">
      <w:pPr>
        <w:pStyle w:val="ListParagraph"/>
        <w:ind w:left="0"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Выпускник  нау</w:t>
      </w:r>
      <w:r w:rsidRPr="003C6A30">
        <w:rPr>
          <w:rFonts w:ascii="Times New Roman" w:hAnsi="Times New Roman"/>
          <w:b/>
          <w:sz w:val="24"/>
          <w:szCs w:val="24"/>
        </w:rPr>
        <w:softHyphen/>
        <w:t>чится</w:t>
      </w:r>
      <w:r w:rsidRPr="003C6A30">
        <w:rPr>
          <w:rFonts w:ascii="Times New Roman" w:hAnsi="Times New Roman"/>
          <w:sz w:val="24"/>
          <w:szCs w:val="24"/>
        </w:rPr>
        <w:t>:</w:t>
      </w:r>
    </w:p>
    <w:p w:rsidR="001038F8" w:rsidRPr="003C6A30" w:rsidRDefault="001038F8" w:rsidP="0037268C">
      <w:pPr>
        <w:pStyle w:val="ListParagraph"/>
        <w:spacing w:line="240" w:lineRule="auto"/>
        <w:ind w:left="709" w:right="-142" w:firstLine="0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определять по</w:t>
      </w:r>
      <w:r w:rsidRPr="003C6A30">
        <w:rPr>
          <w:rFonts w:ascii="Times New Roman" w:hAnsi="Times New Roman"/>
          <w:sz w:val="24"/>
          <w:szCs w:val="24"/>
        </w:rPr>
        <w:softHyphen/>
        <w:t>следовательность вы</w:t>
      </w:r>
      <w:r w:rsidRPr="003C6A30">
        <w:rPr>
          <w:rFonts w:ascii="Times New Roman" w:hAnsi="Times New Roman"/>
          <w:sz w:val="24"/>
          <w:szCs w:val="24"/>
        </w:rPr>
        <w:softHyphen/>
        <w:t>полнения дейст</w:t>
      </w:r>
      <w:r w:rsidRPr="003C6A30">
        <w:rPr>
          <w:rFonts w:ascii="Times New Roman" w:hAnsi="Times New Roman"/>
          <w:sz w:val="24"/>
          <w:szCs w:val="24"/>
        </w:rPr>
        <w:softHyphen/>
        <w:t>вий, планировать не</w:t>
      </w:r>
      <w:r w:rsidRPr="003C6A30">
        <w:rPr>
          <w:rFonts w:ascii="Times New Roman" w:hAnsi="Times New Roman"/>
          <w:sz w:val="24"/>
          <w:szCs w:val="24"/>
        </w:rPr>
        <w:softHyphen/>
        <w:t>сложные исследо</w:t>
      </w:r>
      <w:r w:rsidRPr="003C6A30">
        <w:rPr>
          <w:rFonts w:ascii="Times New Roman" w:hAnsi="Times New Roman"/>
          <w:sz w:val="24"/>
          <w:szCs w:val="24"/>
        </w:rPr>
        <w:softHyphen/>
        <w:t>ва</w:t>
      </w:r>
      <w:r w:rsidRPr="003C6A30">
        <w:rPr>
          <w:rFonts w:ascii="Times New Roman" w:hAnsi="Times New Roman"/>
          <w:sz w:val="24"/>
          <w:szCs w:val="24"/>
        </w:rPr>
        <w:softHyphen/>
        <w:t>ния объектов и про</w:t>
      </w:r>
      <w:r w:rsidRPr="003C6A30">
        <w:rPr>
          <w:rFonts w:ascii="Times New Roman" w:hAnsi="Times New Roman"/>
          <w:sz w:val="24"/>
          <w:szCs w:val="24"/>
        </w:rPr>
        <w:softHyphen/>
        <w:t>цессов внешнего мира;</w:t>
      </w:r>
    </w:p>
    <w:p w:rsidR="001038F8" w:rsidRPr="003C6A30" w:rsidRDefault="001038F8" w:rsidP="003C6A30">
      <w:pPr>
        <w:pStyle w:val="Default"/>
        <w:ind w:right="-142" w:firstLine="709"/>
        <w:jc w:val="both"/>
      </w:pPr>
      <w:r w:rsidRPr="003C6A30">
        <w:rPr>
          <w:color w:val="auto"/>
        </w:rPr>
        <w:t>-</w:t>
      </w:r>
      <w:r w:rsidRPr="003C6A30">
        <w:t xml:space="preserve">определять последовательность выполнения действий.  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b/>
          <w:sz w:val="24"/>
          <w:szCs w:val="24"/>
        </w:rPr>
      </w:pPr>
      <w:r w:rsidRPr="003C6A30">
        <w:rPr>
          <w:rFonts w:ascii="Times New Roman" w:hAnsi="Times New Roman"/>
          <w:b/>
          <w:sz w:val="24"/>
          <w:szCs w:val="24"/>
        </w:rPr>
        <w:t>Выпускник полу</w:t>
      </w:r>
      <w:r w:rsidRPr="003C6A30">
        <w:rPr>
          <w:rFonts w:ascii="Times New Roman" w:hAnsi="Times New Roman"/>
          <w:b/>
          <w:sz w:val="24"/>
          <w:szCs w:val="24"/>
        </w:rPr>
        <w:softHyphen/>
        <w:t>чит возможность нау</w:t>
      </w:r>
      <w:r w:rsidRPr="003C6A30">
        <w:rPr>
          <w:rFonts w:ascii="Times New Roman" w:hAnsi="Times New Roman"/>
          <w:b/>
          <w:sz w:val="24"/>
          <w:szCs w:val="24"/>
        </w:rPr>
        <w:softHyphen/>
        <w:t>читься:</w:t>
      </w:r>
    </w:p>
    <w:p w:rsidR="001038F8" w:rsidRPr="003C6A30" w:rsidRDefault="001038F8" w:rsidP="003C6A30">
      <w:pPr>
        <w:ind w:right="-142" w:firstLine="709"/>
        <w:rPr>
          <w:rFonts w:ascii="Times New Roman" w:hAnsi="Times New Roman"/>
          <w:sz w:val="24"/>
          <w:szCs w:val="24"/>
        </w:rPr>
      </w:pPr>
      <w:r w:rsidRPr="003C6A30">
        <w:rPr>
          <w:rFonts w:ascii="Times New Roman" w:hAnsi="Times New Roman"/>
          <w:sz w:val="24"/>
          <w:szCs w:val="24"/>
        </w:rPr>
        <w:t>проектиро</w:t>
      </w:r>
      <w:r w:rsidRPr="003C6A30">
        <w:rPr>
          <w:rFonts w:ascii="Times New Roman" w:hAnsi="Times New Roman"/>
          <w:sz w:val="24"/>
          <w:szCs w:val="24"/>
        </w:rPr>
        <w:softHyphen/>
        <w:t>вать несложные объ</w:t>
      </w:r>
      <w:r w:rsidRPr="003C6A30">
        <w:rPr>
          <w:rFonts w:ascii="Times New Roman" w:hAnsi="Times New Roman"/>
          <w:sz w:val="24"/>
          <w:szCs w:val="24"/>
        </w:rPr>
        <w:softHyphen/>
        <w:t>екты и процессы ре</w:t>
      </w:r>
      <w:r w:rsidRPr="003C6A30">
        <w:rPr>
          <w:rFonts w:ascii="Times New Roman" w:hAnsi="Times New Roman"/>
          <w:sz w:val="24"/>
          <w:szCs w:val="24"/>
        </w:rPr>
        <w:softHyphen/>
        <w:t>ального мира, своей собствен</w:t>
      </w:r>
      <w:r w:rsidRPr="003C6A30">
        <w:rPr>
          <w:rFonts w:ascii="Times New Roman" w:hAnsi="Times New Roman"/>
          <w:sz w:val="24"/>
          <w:szCs w:val="24"/>
        </w:rPr>
        <w:softHyphen/>
        <w:t>ной дея</w:t>
      </w:r>
      <w:r w:rsidRPr="003C6A30">
        <w:rPr>
          <w:rFonts w:ascii="Times New Roman" w:hAnsi="Times New Roman"/>
          <w:sz w:val="24"/>
          <w:szCs w:val="24"/>
        </w:rPr>
        <w:softHyphen/>
        <w:t>тельностью и дея</w:t>
      </w:r>
      <w:r w:rsidRPr="003C6A30">
        <w:rPr>
          <w:rFonts w:ascii="Times New Roman" w:hAnsi="Times New Roman"/>
          <w:sz w:val="24"/>
          <w:szCs w:val="24"/>
        </w:rPr>
        <w:softHyphen/>
        <w:t>тельностью группы.</w:t>
      </w:r>
    </w:p>
    <w:p w:rsidR="001038F8" w:rsidRDefault="001038F8" w:rsidP="003C6A30">
      <w:pPr>
        <w:pStyle w:val="PlainText"/>
        <w:tabs>
          <w:tab w:val="left" w:pos="1134"/>
        </w:tabs>
        <w:rPr>
          <w:rFonts w:ascii="Times New Roman" w:eastAsia="MS Mincho" w:hAnsi="Times New Roman" w:cs="Times New Roman"/>
          <w:bCs/>
          <w:iCs/>
          <w:sz w:val="24"/>
          <w:szCs w:val="24"/>
        </w:rPr>
      </w:pPr>
    </w:p>
    <w:p w:rsidR="001038F8" w:rsidRPr="00B00EEF" w:rsidRDefault="001038F8" w:rsidP="00B00EEF">
      <w:pPr>
        <w:ind w:right="-259"/>
        <w:jc w:val="center"/>
        <w:rPr>
          <w:rFonts w:ascii="Times New Roman" w:hAnsi="Times New Roman"/>
          <w:sz w:val="24"/>
          <w:szCs w:val="24"/>
        </w:rPr>
      </w:pPr>
      <w:r w:rsidRPr="00B00EEF">
        <w:rPr>
          <w:rFonts w:ascii="Times New Roman" w:hAnsi="Times New Roman"/>
          <w:b/>
          <w:bCs/>
          <w:sz w:val="24"/>
          <w:szCs w:val="24"/>
        </w:rPr>
        <w:t>ПРЕДМЕТНЫЕ РЕЗУЛЬТАТЫ</w:t>
      </w:r>
    </w:p>
    <w:p w:rsidR="001038F8" w:rsidRPr="008C087E" w:rsidRDefault="001038F8" w:rsidP="008C087E">
      <w:pPr>
        <w:pStyle w:val="PlainText"/>
        <w:tabs>
          <w:tab w:val="left" w:pos="1134"/>
        </w:tabs>
        <w:ind w:left="720"/>
        <w:jc w:val="center"/>
        <w:rPr>
          <w:rFonts w:ascii="Times New Roman" w:eastAsia="MS Mincho" w:hAnsi="Times New Roman" w:cs="Times New Roman"/>
          <w:b/>
          <w:bCs/>
          <w:iCs/>
          <w:sz w:val="24"/>
          <w:szCs w:val="24"/>
        </w:rPr>
      </w:pPr>
      <w:r w:rsidRPr="008C087E">
        <w:rPr>
          <w:rFonts w:ascii="Times New Roman" w:eastAsia="MS Mincho" w:hAnsi="Times New Roman" w:cs="Times New Roman"/>
          <w:b/>
          <w:bCs/>
          <w:iCs/>
          <w:sz w:val="24"/>
          <w:szCs w:val="24"/>
        </w:rPr>
        <w:t>1-4  классы</w:t>
      </w:r>
    </w:p>
    <w:p w:rsidR="001038F8" w:rsidRPr="00D05A91" w:rsidRDefault="001038F8" w:rsidP="00B449DD">
      <w:pPr>
        <w:ind w:left="567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pacing w:val="-9"/>
          <w:sz w:val="24"/>
          <w:szCs w:val="24"/>
        </w:rPr>
        <w:t xml:space="preserve"> Выпускник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05A91">
        <w:rPr>
          <w:rFonts w:ascii="Times New Roman" w:hAnsi="Times New Roman"/>
          <w:b/>
          <w:sz w:val="24"/>
          <w:szCs w:val="24"/>
        </w:rPr>
        <w:t xml:space="preserve"> научится:</w:t>
      </w:r>
    </w:p>
    <w:p w:rsidR="001038F8" w:rsidRDefault="001038F8" w:rsidP="00B449DD">
      <w:pPr>
        <w:pStyle w:val="ListParagraph"/>
        <w:numPr>
          <w:ilvl w:val="0"/>
          <w:numId w:val="3"/>
        </w:numPr>
        <w:tabs>
          <w:tab w:val="left" w:pos="1134"/>
        </w:tabs>
        <w:spacing w:line="240" w:lineRule="auto"/>
        <w:ind w:left="567" w:right="0" w:firstLine="567"/>
        <w:rPr>
          <w:rFonts w:ascii="Times New Roman" w:hAnsi="Times New Roman"/>
          <w:sz w:val="24"/>
          <w:szCs w:val="24"/>
        </w:rPr>
      </w:pPr>
      <w:r w:rsidRPr="00D05A91">
        <w:rPr>
          <w:rFonts w:ascii="Times New Roman" w:hAnsi="Times New Roman"/>
          <w:sz w:val="24"/>
          <w:szCs w:val="24"/>
        </w:rPr>
        <w:t>навыкам самообслуживания; технологическими приемами ручной обработки материалов; правилам техники безопасности;</w:t>
      </w:r>
    </w:p>
    <w:p w:rsidR="001038F8" w:rsidRPr="00D95F47" w:rsidRDefault="001038F8" w:rsidP="0037268C">
      <w:pPr>
        <w:pStyle w:val="ListParagraph"/>
        <w:numPr>
          <w:ilvl w:val="0"/>
          <w:numId w:val="3"/>
        </w:numPr>
        <w:tabs>
          <w:tab w:val="left" w:pos="709"/>
          <w:tab w:val="left" w:pos="851"/>
        </w:tabs>
        <w:ind w:left="567"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D95F4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D95F47">
        <w:rPr>
          <w:rFonts w:ascii="Times New Roman" w:hAnsi="Times New Roman"/>
          <w:color w:val="000000"/>
          <w:sz w:val="24"/>
          <w:szCs w:val="24"/>
        </w:rPr>
        <w:t xml:space="preserve">самостоятельно определять последовательность выполнения работы; </w:t>
      </w:r>
    </w:p>
    <w:p w:rsidR="001038F8" w:rsidRPr="00D95F47" w:rsidRDefault="001038F8" w:rsidP="0037268C">
      <w:pPr>
        <w:pStyle w:val="ListParagraph"/>
        <w:numPr>
          <w:ilvl w:val="0"/>
          <w:numId w:val="3"/>
        </w:numPr>
        <w:tabs>
          <w:tab w:val="left" w:pos="709"/>
          <w:tab w:val="left" w:pos="851"/>
        </w:tabs>
        <w:ind w:left="567"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D95F47">
        <w:rPr>
          <w:rFonts w:ascii="Times New Roman" w:hAnsi="Times New Roman"/>
          <w:color w:val="000000"/>
          <w:sz w:val="24"/>
          <w:szCs w:val="24"/>
        </w:rPr>
        <w:t>самостоятельно проводить анализ поделки;</w:t>
      </w:r>
    </w:p>
    <w:p w:rsidR="001038F8" w:rsidRPr="00D95F47" w:rsidRDefault="001038F8" w:rsidP="0037268C">
      <w:pPr>
        <w:pStyle w:val="ListParagraph"/>
        <w:numPr>
          <w:ilvl w:val="0"/>
          <w:numId w:val="3"/>
        </w:numPr>
        <w:tabs>
          <w:tab w:val="left" w:pos="709"/>
          <w:tab w:val="left" w:pos="851"/>
        </w:tabs>
        <w:ind w:left="567"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D95F47">
        <w:rPr>
          <w:rFonts w:ascii="Times New Roman" w:hAnsi="Times New Roman"/>
          <w:color w:val="000000"/>
          <w:sz w:val="24"/>
          <w:szCs w:val="24"/>
        </w:rPr>
        <w:t>будут иметь представление о материале, из которого сделана поделка;</w:t>
      </w:r>
    </w:p>
    <w:p w:rsidR="001038F8" w:rsidRPr="00D95F47" w:rsidRDefault="001038F8" w:rsidP="0037268C">
      <w:pPr>
        <w:pStyle w:val="ListParagraph"/>
        <w:numPr>
          <w:ilvl w:val="0"/>
          <w:numId w:val="3"/>
        </w:numPr>
        <w:tabs>
          <w:tab w:val="left" w:pos="709"/>
          <w:tab w:val="left" w:pos="851"/>
        </w:tabs>
        <w:ind w:left="567"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D95F47">
        <w:rPr>
          <w:rFonts w:ascii="Times New Roman" w:hAnsi="Times New Roman"/>
          <w:color w:val="000000"/>
          <w:sz w:val="24"/>
          <w:szCs w:val="24"/>
        </w:rPr>
        <w:t>овладеют приемами работы с различными материалами;</w:t>
      </w:r>
    </w:p>
    <w:p w:rsidR="001038F8" w:rsidRPr="00D95F47" w:rsidRDefault="001038F8" w:rsidP="0037268C">
      <w:pPr>
        <w:pStyle w:val="ListParagraph"/>
        <w:numPr>
          <w:ilvl w:val="0"/>
          <w:numId w:val="3"/>
        </w:numPr>
        <w:tabs>
          <w:tab w:val="left" w:pos="709"/>
          <w:tab w:val="left" w:pos="851"/>
          <w:tab w:val="left" w:pos="1134"/>
        </w:tabs>
        <w:ind w:left="567"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D95F47">
        <w:rPr>
          <w:rFonts w:ascii="Times New Roman" w:hAnsi="Times New Roman"/>
          <w:color w:val="000000"/>
          <w:sz w:val="24"/>
          <w:szCs w:val="24"/>
        </w:rPr>
        <w:t xml:space="preserve"> выполнять работу по замыслу;</w:t>
      </w:r>
    </w:p>
    <w:p w:rsidR="001038F8" w:rsidRPr="00D95F47" w:rsidRDefault="001038F8" w:rsidP="0037268C">
      <w:pPr>
        <w:pStyle w:val="ListParagraph"/>
        <w:numPr>
          <w:ilvl w:val="0"/>
          <w:numId w:val="3"/>
        </w:numPr>
        <w:tabs>
          <w:tab w:val="left" w:pos="709"/>
          <w:tab w:val="left" w:pos="851"/>
          <w:tab w:val="left" w:pos="1134"/>
        </w:tabs>
        <w:ind w:left="567"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D95F47">
        <w:rPr>
          <w:rFonts w:ascii="Times New Roman" w:hAnsi="Times New Roman"/>
          <w:color w:val="000000"/>
          <w:sz w:val="24"/>
          <w:szCs w:val="24"/>
        </w:rPr>
        <w:t>выбирать материал, соответствующий данной конструкции, и способы скрепления, соединения деталей;</w:t>
      </w:r>
    </w:p>
    <w:p w:rsidR="001038F8" w:rsidRPr="00B33E98" w:rsidRDefault="001038F8" w:rsidP="0037268C">
      <w:pPr>
        <w:pStyle w:val="ListParagraph"/>
        <w:numPr>
          <w:ilvl w:val="0"/>
          <w:numId w:val="3"/>
        </w:numPr>
        <w:tabs>
          <w:tab w:val="left" w:pos="709"/>
          <w:tab w:val="left" w:pos="851"/>
          <w:tab w:val="left" w:pos="1134"/>
        </w:tabs>
        <w:ind w:left="567"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D95F47">
        <w:rPr>
          <w:rFonts w:ascii="Times New Roman" w:hAnsi="Times New Roman"/>
          <w:color w:val="000000"/>
          <w:sz w:val="24"/>
          <w:szCs w:val="24"/>
        </w:rPr>
        <w:t xml:space="preserve"> использовать в работе разные способы ручного труда.</w:t>
      </w:r>
    </w:p>
    <w:p w:rsidR="001038F8" w:rsidRPr="00D05A91" w:rsidRDefault="001038F8" w:rsidP="00B449DD">
      <w:pPr>
        <w:tabs>
          <w:tab w:val="left" w:pos="1134"/>
        </w:tabs>
        <w:ind w:left="567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pacing w:val="-9"/>
          <w:sz w:val="24"/>
          <w:szCs w:val="24"/>
        </w:rPr>
        <w:t xml:space="preserve"> Выпускник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05A91">
        <w:rPr>
          <w:rFonts w:ascii="Times New Roman" w:hAnsi="Times New Roman"/>
          <w:b/>
          <w:sz w:val="24"/>
          <w:szCs w:val="24"/>
        </w:rPr>
        <w:t xml:space="preserve"> получит возможность научиться:</w:t>
      </w:r>
    </w:p>
    <w:p w:rsidR="001038F8" w:rsidRPr="00D05A91" w:rsidRDefault="001038F8" w:rsidP="00B449DD">
      <w:pPr>
        <w:pStyle w:val="ListParagraph"/>
        <w:numPr>
          <w:ilvl w:val="0"/>
          <w:numId w:val="3"/>
        </w:numPr>
        <w:tabs>
          <w:tab w:val="left" w:pos="1134"/>
        </w:tabs>
        <w:spacing w:line="240" w:lineRule="auto"/>
        <w:ind w:left="567" w:right="0" w:firstLine="567"/>
        <w:rPr>
          <w:rFonts w:ascii="Times New Roman" w:hAnsi="Times New Roman"/>
          <w:sz w:val="24"/>
          <w:szCs w:val="24"/>
        </w:rPr>
      </w:pPr>
      <w:r w:rsidRPr="00D05A91">
        <w:rPr>
          <w:rFonts w:ascii="Times New Roman" w:hAnsi="Times New Roman"/>
          <w:sz w:val="24"/>
          <w:szCs w:val="24"/>
        </w:rPr>
        <w:t>первоначальному представлению о созидательном и нравственном значении труда в жизни человека и общества; о мире профессий и важности правильного выбора профессии;</w:t>
      </w:r>
    </w:p>
    <w:p w:rsidR="001038F8" w:rsidRPr="00D05A91" w:rsidRDefault="001038F8" w:rsidP="00B449DD">
      <w:pPr>
        <w:pStyle w:val="ListParagraph"/>
        <w:numPr>
          <w:ilvl w:val="0"/>
          <w:numId w:val="3"/>
        </w:numPr>
        <w:tabs>
          <w:tab w:val="left" w:pos="1134"/>
        </w:tabs>
        <w:spacing w:line="240" w:lineRule="auto"/>
        <w:ind w:left="567" w:right="0" w:firstLine="567"/>
        <w:rPr>
          <w:rFonts w:ascii="Times New Roman" w:hAnsi="Times New Roman"/>
          <w:sz w:val="24"/>
          <w:szCs w:val="24"/>
        </w:rPr>
      </w:pPr>
      <w:r w:rsidRPr="00D05A91">
        <w:rPr>
          <w:rFonts w:ascii="Times New Roman" w:hAnsi="Times New Roman"/>
          <w:sz w:val="24"/>
          <w:szCs w:val="24"/>
        </w:rPr>
        <w:t>представлениям о материальной культуре как продукте предметно-преобразующей деятельности человека;</w:t>
      </w:r>
    </w:p>
    <w:p w:rsidR="001038F8" w:rsidRPr="00D05A91" w:rsidRDefault="001038F8" w:rsidP="00B449DD">
      <w:pPr>
        <w:pStyle w:val="ListParagraph"/>
        <w:numPr>
          <w:ilvl w:val="0"/>
          <w:numId w:val="3"/>
        </w:numPr>
        <w:tabs>
          <w:tab w:val="left" w:pos="1134"/>
        </w:tabs>
        <w:spacing w:line="240" w:lineRule="auto"/>
        <w:ind w:left="567" w:right="0" w:firstLine="567"/>
        <w:rPr>
          <w:rFonts w:ascii="Times New Roman" w:hAnsi="Times New Roman"/>
          <w:sz w:val="24"/>
          <w:szCs w:val="24"/>
        </w:rPr>
      </w:pPr>
      <w:r w:rsidRPr="00D05A91">
        <w:rPr>
          <w:rFonts w:ascii="Times New Roman" w:hAnsi="Times New Roman"/>
          <w:sz w:val="24"/>
          <w:szCs w:val="24"/>
        </w:rPr>
        <w:t>использовать приобретенные знания и умения для творческого решения несложных конструкторских,  технологических и организационных задач;</w:t>
      </w:r>
    </w:p>
    <w:p w:rsidR="001038F8" w:rsidRDefault="001038F8" w:rsidP="00B449DD">
      <w:pPr>
        <w:pStyle w:val="ListParagraph"/>
        <w:numPr>
          <w:ilvl w:val="0"/>
          <w:numId w:val="3"/>
        </w:numPr>
        <w:tabs>
          <w:tab w:val="left" w:pos="1134"/>
        </w:tabs>
        <w:spacing w:line="240" w:lineRule="auto"/>
        <w:ind w:left="567" w:right="0" w:firstLine="567"/>
        <w:rPr>
          <w:rFonts w:ascii="Times New Roman" w:hAnsi="Times New Roman"/>
          <w:sz w:val="24"/>
          <w:szCs w:val="24"/>
        </w:rPr>
      </w:pPr>
      <w:r w:rsidRPr="00D05A91">
        <w:rPr>
          <w:rFonts w:ascii="Times New Roman" w:hAnsi="Times New Roman"/>
          <w:sz w:val="24"/>
          <w:szCs w:val="24"/>
        </w:rPr>
        <w:t>первоначальным знаниям о правилах создания предметной и информационной среды и умений применять их для выполнения учебно-познавательных и художественно-конструкторских задач.</w:t>
      </w:r>
    </w:p>
    <w:p w:rsidR="001038F8" w:rsidRPr="00D95F47" w:rsidRDefault="001038F8" w:rsidP="00B449DD">
      <w:pPr>
        <w:ind w:left="567" w:firstLine="567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D95F47">
        <w:rPr>
          <w:rFonts w:ascii="Times New Roman" w:hAnsi="Times New Roman"/>
          <w:color w:val="000000"/>
          <w:sz w:val="24"/>
          <w:szCs w:val="24"/>
        </w:rPr>
        <w:t>О проектной деятельности в целом и её основных этапах;</w:t>
      </w:r>
      <w:r w:rsidRPr="00D95F47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D95F47">
        <w:rPr>
          <w:rFonts w:ascii="Times New Roman" w:hAnsi="Times New Roman"/>
          <w:color w:val="000000"/>
          <w:sz w:val="24"/>
          <w:szCs w:val="24"/>
        </w:rPr>
        <w:t>с помощью учителя научатся:</w:t>
      </w:r>
    </w:p>
    <w:p w:rsidR="001038F8" w:rsidRPr="00D95F47" w:rsidRDefault="001038F8" w:rsidP="00B449DD">
      <w:pPr>
        <w:pStyle w:val="ListParagraph"/>
        <w:numPr>
          <w:ilvl w:val="0"/>
          <w:numId w:val="3"/>
        </w:numPr>
        <w:ind w:left="567" w:firstLine="567"/>
        <w:rPr>
          <w:rFonts w:ascii="Times New Roman" w:hAnsi="Times New Roman"/>
          <w:color w:val="000000"/>
          <w:sz w:val="24"/>
          <w:szCs w:val="24"/>
        </w:rPr>
      </w:pPr>
      <w:r w:rsidRPr="00D95F47">
        <w:rPr>
          <w:rFonts w:ascii="Times New Roman" w:hAnsi="Times New Roman"/>
          <w:color w:val="000000"/>
          <w:sz w:val="24"/>
          <w:szCs w:val="24"/>
        </w:rPr>
        <w:t>выбирать темы для практических работ;</w:t>
      </w:r>
    </w:p>
    <w:p w:rsidR="001038F8" w:rsidRPr="00D95F47" w:rsidRDefault="001038F8" w:rsidP="00B449DD">
      <w:pPr>
        <w:pStyle w:val="ListParagraph"/>
        <w:numPr>
          <w:ilvl w:val="0"/>
          <w:numId w:val="3"/>
        </w:numPr>
        <w:ind w:left="567" w:firstLine="567"/>
        <w:rPr>
          <w:rFonts w:ascii="Times New Roman" w:hAnsi="Times New Roman"/>
          <w:color w:val="000000"/>
          <w:sz w:val="24"/>
          <w:szCs w:val="24"/>
        </w:rPr>
      </w:pPr>
      <w:r w:rsidRPr="00D95F47">
        <w:rPr>
          <w:rFonts w:ascii="Times New Roman" w:hAnsi="Times New Roman"/>
          <w:color w:val="000000"/>
          <w:sz w:val="24"/>
          <w:szCs w:val="24"/>
        </w:rPr>
        <w:t>формулировать проблему, проводить коллективное обсуждение предложенных учителем или возникающих в ходе работы учебных проблем;</w:t>
      </w:r>
    </w:p>
    <w:p w:rsidR="001038F8" w:rsidRPr="00D95F47" w:rsidRDefault="001038F8" w:rsidP="00B449DD">
      <w:pPr>
        <w:pStyle w:val="ListParagraph"/>
        <w:numPr>
          <w:ilvl w:val="0"/>
          <w:numId w:val="3"/>
        </w:numPr>
        <w:ind w:left="567" w:firstLine="567"/>
        <w:rPr>
          <w:rFonts w:ascii="Times New Roman" w:hAnsi="Times New Roman"/>
          <w:color w:val="000000"/>
          <w:sz w:val="24"/>
          <w:szCs w:val="24"/>
        </w:rPr>
      </w:pPr>
      <w:r w:rsidRPr="00D95F47">
        <w:rPr>
          <w:rFonts w:ascii="Times New Roman" w:hAnsi="Times New Roman"/>
          <w:color w:val="000000"/>
          <w:sz w:val="24"/>
          <w:szCs w:val="24"/>
        </w:rPr>
        <w:t>выдвигать возможные способы их решения;</w:t>
      </w:r>
    </w:p>
    <w:p w:rsidR="001038F8" w:rsidRDefault="001038F8" w:rsidP="00B449DD">
      <w:pPr>
        <w:pStyle w:val="ListParagraph"/>
        <w:numPr>
          <w:ilvl w:val="0"/>
          <w:numId w:val="3"/>
        </w:numPr>
        <w:ind w:left="567" w:firstLine="567"/>
        <w:rPr>
          <w:rFonts w:ascii="Times New Roman" w:hAnsi="Times New Roman"/>
          <w:color w:val="000000"/>
          <w:sz w:val="24"/>
          <w:szCs w:val="24"/>
        </w:rPr>
      </w:pPr>
      <w:r w:rsidRPr="00D95F47">
        <w:rPr>
          <w:rFonts w:ascii="Times New Roman" w:hAnsi="Times New Roman"/>
          <w:color w:val="000000"/>
          <w:sz w:val="24"/>
          <w:szCs w:val="24"/>
        </w:rPr>
        <w:t>доказывать своё мнение.</w:t>
      </w:r>
    </w:p>
    <w:p w:rsidR="001038F8" w:rsidRDefault="001038F8" w:rsidP="00287CAF">
      <w:pPr>
        <w:pStyle w:val="ListParagraph"/>
        <w:ind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038F8" w:rsidRDefault="001038F8" w:rsidP="00287CAF">
      <w:pPr>
        <w:pStyle w:val="ListParagraph"/>
        <w:ind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038F8" w:rsidRDefault="001038F8" w:rsidP="00287CAF">
      <w:pPr>
        <w:pStyle w:val="ListParagraph"/>
        <w:ind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038F8" w:rsidRDefault="001038F8" w:rsidP="00287CAF">
      <w:pPr>
        <w:pStyle w:val="ListParagraph"/>
        <w:ind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038F8" w:rsidRDefault="001038F8" w:rsidP="00287CAF">
      <w:pPr>
        <w:pStyle w:val="ListParagraph"/>
        <w:ind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038F8" w:rsidRDefault="001038F8" w:rsidP="00287CAF">
      <w:pPr>
        <w:pStyle w:val="ListParagraph"/>
        <w:ind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СОДЕРЖАНИЕ  </w:t>
      </w:r>
    </w:p>
    <w:p w:rsidR="001038F8" w:rsidRDefault="001038F8" w:rsidP="00287CAF">
      <w:pPr>
        <w:pStyle w:val="ListParagraph"/>
        <w:ind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D95F4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1 класс (33</w:t>
      </w:r>
      <w:r w:rsidRPr="00D95F47">
        <w:rPr>
          <w:rFonts w:ascii="Times New Roman" w:hAnsi="Times New Roman"/>
          <w:b/>
          <w:sz w:val="24"/>
          <w:szCs w:val="24"/>
          <w:lang w:eastAsia="ru-RU"/>
        </w:rPr>
        <w:t xml:space="preserve"> ч)</w:t>
      </w:r>
    </w:p>
    <w:p w:rsidR="001038F8" w:rsidRDefault="001038F8" w:rsidP="00B449DD">
      <w:pPr>
        <w:pStyle w:val="ListParagraph"/>
        <w:ind w:left="567" w:firstLine="567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1.</w:t>
      </w:r>
      <w:r w:rsidRPr="00D05A91">
        <w:rPr>
          <w:rFonts w:ascii="Times New Roman" w:hAnsi="Times New Roman"/>
          <w:b/>
          <w:sz w:val="24"/>
          <w:szCs w:val="24"/>
          <w:lang w:eastAsia="ar-SA"/>
        </w:rPr>
        <w:t>Работа с природным материалом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 (4 ч.)</w:t>
      </w:r>
    </w:p>
    <w:p w:rsidR="001038F8" w:rsidRDefault="001038F8" w:rsidP="00B449DD">
      <w:pPr>
        <w:pStyle w:val="ListParagraph"/>
        <w:ind w:left="567" w:firstLine="567"/>
        <w:rPr>
          <w:rFonts w:ascii="Times New Roman" w:hAnsi="Times New Roman"/>
          <w:b/>
          <w:sz w:val="24"/>
          <w:szCs w:val="24"/>
          <w:lang w:eastAsia="ar-SA"/>
        </w:rPr>
      </w:pPr>
      <w:r w:rsidRPr="00D05A91">
        <w:rPr>
          <w:rFonts w:ascii="Times New Roman" w:hAnsi="Times New Roman"/>
          <w:color w:val="000000"/>
          <w:sz w:val="24"/>
          <w:szCs w:val="24"/>
        </w:rPr>
        <w:t>Развитие мелкой моторики рук, формирование творческого мышления. Познакомить детей с разнообразием природного, бросового материалов, использованием в изготовлении поделок</w:t>
      </w:r>
      <w:r>
        <w:rPr>
          <w:rFonts w:ascii="Times New Roman" w:hAnsi="Times New Roman"/>
          <w:color w:val="000000"/>
          <w:sz w:val="24"/>
          <w:szCs w:val="24"/>
        </w:rPr>
        <w:t>. Изготовление аппликаций и поделок из природного материала.</w:t>
      </w:r>
    </w:p>
    <w:p w:rsidR="001038F8" w:rsidRDefault="001038F8" w:rsidP="00B449DD">
      <w:pPr>
        <w:pStyle w:val="ListParagraph"/>
        <w:ind w:left="567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2.</w:t>
      </w:r>
      <w:r w:rsidRPr="007C1DC2">
        <w:rPr>
          <w:rFonts w:ascii="Times New Roman" w:hAnsi="Times New Roman"/>
          <w:b/>
          <w:sz w:val="24"/>
          <w:szCs w:val="24"/>
        </w:rPr>
        <w:t xml:space="preserve"> </w:t>
      </w:r>
      <w:r w:rsidRPr="00D05A91">
        <w:rPr>
          <w:rFonts w:ascii="Times New Roman" w:hAnsi="Times New Roman"/>
          <w:b/>
          <w:sz w:val="24"/>
          <w:szCs w:val="24"/>
        </w:rPr>
        <w:t>Работа с тканью</w:t>
      </w:r>
      <w:r>
        <w:rPr>
          <w:rFonts w:ascii="Times New Roman" w:hAnsi="Times New Roman"/>
          <w:b/>
          <w:sz w:val="24"/>
          <w:szCs w:val="24"/>
        </w:rPr>
        <w:t xml:space="preserve"> (8 ч.)</w:t>
      </w:r>
    </w:p>
    <w:p w:rsidR="001038F8" w:rsidRDefault="001038F8" w:rsidP="00B449DD">
      <w:pPr>
        <w:pStyle w:val="ListParagraph"/>
        <w:ind w:left="567" w:firstLine="567"/>
        <w:rPr>
          <w:rFonts w:ascii="Times New Roman" w:hAnsi="Times New Roman"/>
          <w:b/>
          <w:sz w:val="24"/>
          <w:szCs w:val="24"/>
        </w:rPr>
      </w:pPr>
      <w:r w:rsidRPr="00D05A91">
        <w:rPr>
          <w:rFonts w:ascii="Times New Roman" w:hAnsi="Times New Roman"/>
          <w:color w:val="000000"/>
          <w:sz w:val="24"/>
          <w:szCs w:val="24"/>
        </w:rPr>
        <w:t>Познакомить с тканью и ее свойствами (склеивается, сшивается, стирается, линяет, режется, мокнет, рвется, мнется); научить преобразовывать кусочек ткани в одежду для кукол, картинку; воспитывать трудолюбие, аккуратность. Познакомить с инструментами (шило, нож-резак, ножницы) и правилами безопасной работы с ними; учить делать поделки, творчески мыслить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F04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5A91">
        <w:rPr>
          <w:rFonts w:ascii="Times New Roman" w:hAnsi="Times New Roman"/>
          <w:color w:val="000000"/>
          <w:sz w:val="24"/>
          <w:szCs w:val="24"/>
        </w:rPr>
        <w:t>Футляр для телефона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F04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5A91">
        <w:rPr>
          <w:rFonts w:ascii="Times New Roman" w:hAnsi="Times New Roman"/>
          <w:color w:val="000000"/>
          <w:sz w:val="24"/>
          <w:szCs w:val="24"/>
        </w:rPr>
        <w:t>Совместный коллаж «Прилет птиц»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038F8" w:rsidRDefault="001038F8" w:rsidP="00B449DD">
      <w:pPr>
        <w:pStyle w:val="ListParagraph"/>
        <w:ind w:left="567" w:firstLine="567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3.</w:t>
      </w:r>
      <w:r w:rsidRPr="007C1DC2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D05A91">
        <w:rPr>
          <w:rFonts w:ascii="Times New Roman" w:hAnsi="Times New Roman"/>
          <w:b/>
          <w:sz w:val="24"/>
          <w:szCs w:val="24"/>
          <w:lang w:eastAsia="ar-SA"/>
        </w:rPr>
        <w:t>Работа с бумагой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 (8 ч.)</w:t>
      </w:r>
    </w:p>
    <w:p w:rsidR="001038F8" w:rsidRDefault="001038F8" w:rsidP="00B449DD">
      <w:pPr>
        <w:pStyle w:val="ListParagraph"/>
        <w:ind w:left="567" w:firstLine="567"/>
        <w:rPr>
          <w:rFonts w:ascii="Times New Roman" w:hAnsi="Times New Roman"/>
          <w:b/>
          <w:sz w:val="24"/>
          <w:szCs w:val="24"/>
          <w:lang w:eastAsia="ar-SA"/>
        </w:rPr>
      </w:pPr>
      <w:r w:rsidRPr="00D05A91">
        <w:rPr>
          <w:rFonts w:ascii="Times New Roman" w:hAnsi="Times New Roman"/>
          <w:color w:val="000000"/>
          <w:sz w:val="24"/>
          <w:szCs w:val="24"/>
        </w:rPr>
        <w:t>Знакомить  с бумагой и ее свойствами (легко режется, впитывает воду, склеивается, мнется, плохо разглаживается руками, хорошо гладится утюгом); учить детей правильно пользоваться ножницами, вырезать из бумаги несложные детали, делать надрезы; воспитывать умение доводить начатое дело до конца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C1DC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5A91">
        <w:rPr>
          <w:rFonts w:ascii="Times New Roman" w:hAnsi="Times New Roman"/>
          <w:color w:val="000000"/>
          <w:sz w:val="24"/>
          <w:szCs w:val="24"/>
        </w:rPr>
        <w:t>Познакомить с новой техникой в работе с бумагой – декупаж; показать способы изготовления – оклеивание объемных форм и украшение их по желанию; развивать творчество, мелкую моторику рук, художественный вкус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F04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5A91">
        <w:rPr>
          <w:rFonts w:ascii="Times New Roman" w:hAnsi="Times New Roman"/>
          <w:color w:val="000000"/>
          <w:sz w:val="24"/>
          <w:szCs w:val="24"/>
        </w:rPr>
        <w:t>Кораблики. Самолеты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F04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5A91">
        <w:rPr>
          <w:rFonts w:ascii="Times New Roman" w:hAnsi="Times New Roman"/>
          <w:color w:val="000000"/>
          <w:sz w:val="24"/>
          <w:szCs w:val="24"/>
        </w:rPr>
        <w:t>Аппликация «Рыбки в аквариуме»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F04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5A91">
        <w:rPr>
          <w:rFonts w:ascii="Times New Roman" w:hAnsi="Times New Roman"/>
          <w:color w:val="000000"/>
          <w:sz w:val="24"/>
          <w:szCs w:val="24"/>
        </w:rPr>
        <w:t>Коробочки с секретом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038F8" w:rsidRDefault="001038F8" w:rsidP="00B449DD">
      <w:pPr>
        <w:pStyle w:val="ListParagraph"/>
        <w:ind w:left="567" w:firstLine="567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4.</w:t>
      </w:r>
      <w:r w:rsidRPr="007C1DC2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D05A91">
        <w:rPr>
          <w:rFonts w:ascii="Times New Roman" w:hAnsi="Times New Roman"/>
          <w:b/>
          <w:sz w:val="24"/>
          <w:szCs w:val="24"/>
          <w:lang w:eastAsia="ar-SA"/>
        </w:rPr>
        <w:t>Работа с пластилином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 (6 ч.)</w:t>
      </w:r>
    </w:p>
    <w:p w:rsidR="001038F8" w:rsidRPr="00265534" w:rsidRDefault="001038F8" w:rsidP="00B449DD">
      <w:pPr>
        <w:pStyle w:val="ListParagraph"/>
        <w:ind w:left="567" w:firstLine="567"/>
        <w:rPr>
          <w:rFonts w:ascii="Times New Roman" w:hAnsi="Times New Roman"/>
          <w:b/>
          <w:sz w:val="24"/>
          <w:szCs w:val="24"/>
          <w:lang w:eastAsia="ar-SA"/>
        </w:rPr>
      </w:pPr>
      <w:r w:rsidRPr="00D05A91">
        <w:rPr>
          <w:rFonts w:ascii="Times New Roman" w:hAnsi="Times New Roman"/>
          <w:color w:val="000000"/>
          <w:sz w:val="24"/>
          <w:szCs w:val="24"/>
        </w:rPr>
        <w:t>Учить созданию объемной модели с использованием пластилина, бумаги, красок; развивать воображение, умения прогнозировать ход событий, коллективно планировать работу по реализации замысла, координировать свои действия с действиями партнеров по совместной деятельности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2655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5A91">
        <w:rPr>
          <w:rFonts w:ascii="Times New Roman" w:hAnsi="Times New Roman"/>
          <w:color w:val="000000"/>
          <w:sz w:val="24"/>
          <w:szCs w:val="24"/>
        </w:rPr>
        <w:t>Расширить и уточнить знания о народных промыслах; совершенствовать приемы лепки сложной фигуры из целого куска пластилина; отрабатывать умение применять народные орнаменты при оформлении игрушки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A963F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5A91">
        <w:rPr>
          <w:rFonts w:ascii="Times New Roman" w:hAnsi="Times New Roman"/>
          <w:color w:val="000000"/>
          <w:sz w:val="24"/>
          <w:szCs w:val="24"/>
        </w:rPr>
        <w:t>Лепка игрушки по мотивам народных образцов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038F8" w:rsidRDefault="001038F8" w:rsidP="00B449DD">
      <w:pPr>
        <w:pStyle w:val="ListParagraph"/>
        <w:ind w:left="567" w:firstLine="567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5.</w:t>
      </w:r>
      <w:r w:rsidRPr="007C1DC2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D05A91">
        <w:rPr>
          <w:rFonts w:ascii="Times New Roman" w:hAnsi="Times New Roman"/>
          <w:b/>
          <w:sz w:val="24"/>
          <w:szCs w:val="24"/>
          <w:lang w:eastAsia="ar-SA"/>
        </w:rPr>
        <w:t>Работа с пластиковыми бутылками</w:t>
      </w:r>
      <w:r>
        <w:rPr>
          <w:rFonts w:ascii="Times New Roman" w:hAnsi="Times New Roman"/>
          <w:b/>
          <w:sz w:val="24"/>
          <w:szCs w:val="24"/>
          <w:lang w:eastAsia="ar-SA"/>
        </w:rPr>
        <w:t xml:space="preserve"> (7 ч.)</w:t>
      </w:r>
    </w:p>
    <w:p w:rsidR="001038F8" w:rsidRDefault="001038F8" w:rsidP="00B449DD">
      <w:pPr>
        <w:pStyle w:val="ListParagraph"/>
        <w:ind w:left="567" w:firstLine="567"/>
        <w:rPr>
          <w:rFonts w:ascii="Times New Roman" w:hAnsi="Times New Roman"/>
          <w:color w:val="000000"/>
          <w:sz w:val="24"/>
          <w:szCs w:val="24"/>
        </w:rPr>
      </w:pPr>
      <w:r w:rsidRPr="00D05A91">
        <w:rPr>
          <w:rFonts w:ascii="Times New Roman" w:hAnsi="Times New Roman"/>
          <w:color w:val="000000"/>
          <w:sz w:val="24"/>
          <w:szCs w:val="24"/>
        </w:rPr>
        <w:t>Обогатить знания о разнообразии бросового материала, его использовании при изготовлении поделок; напомнить правила безопасности при работе с мелкими деталями, клеем, ножницами; развивать фантазию; воспитывать трудолюбие, аккуратность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038F8" w:rsidRPr="009C1B71" w:rsidRDefault="001038F8" w:rsidP="00B449DD">
      <w:pPr>
        <w:pStyle w:val="ListParagraph"/>
        <w:ind w:left="567"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D05A91">
        <w:rPr>
          <w:rFonts w:ascii="Times New Roman" w:hAnsi="Times New Roman"/>
          <w:color w:val="000000"/>
          <w:sz w:val="24"/>
          <w:szCs w:val="24"/>
        </w:rPr>
        <w:t>Изготовление коробочек и баночек для хранения собранного материала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F04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5A91">
        <w:rPr>
          <w:rFonts w:ascii="Times New Roman" w:hAnsi="Times New Roman"/>
          <w:color w:val="000000"/>
          <w:sz w:val="24"/>
          <w:szCs w:val="24"/>
        </w:rPr>
        <w:t>Домики. Роботы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F04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05A91">
        <w:rPr>
          <w:rFonts w:ascii="Times New Roman" w:hAnsi="Times New Roman"/>
          <w:color w:val="000000"/>
          <w:sz w:val="24"/>
          <w:szCs w:val="24"/>
        </w:rPr>
        <w:t>Забавные магниты на холодильник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038F8" w:rsidRDefault="001038F8" w:rsidP="00B449DD">
      <w:pPr>
        <w:pStyle w:val="ListParagraph"/>
        <w:ind w:left="567"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D95F47">
        <w:rPr>
          <w:rFonts w:ascii="Times New Roman" w:hAnsi="Times New Roman"/>
          <w:b/>
          <w:sz w:val="24"/>
          <w:szCs w:val="24"/>
          <w:lang w:eastAsia="ru-RU"/>
        </w:rPr>
        <w:t xml:space="preserve"> класс (34 ч)</w:t>
      </w:r>
    </w:p>
    <w:p w:rsidR="001038F8" w:rsidRDefault="001038F8" w:rsidP="00B449DD">
      <w:pPr>
        <w:ind w:left="567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Pr="002721CB">
        <w:rPr>
          <w:rFonts w:ascii="Times New Roman" w:hAnsi="Times New Roman"/>
          <w:b/>
          <w:sz w:val="24"/>
          <w:szCs w:val="24"/>
        </w:rPr>
        <w:t>Работа с природными материалами (4 часа)</w:t>
      </w:r>
    </w:p>
    <w:p w:rsidR="001038F8" w:rsidRDefault="001038F8" w:rsidP="00B449DD">
      <w:pPr>
        <w:ind w:left="567" w:firstLine="567"/>
        <w:rPr>
          <w:rFonts w:ascii="Times New Roman" w:hAnsi="Times New Roman"/>
          <w:b/>
          <w:sz w:val="24"/>
          <w:szCs w:val="24"/>
        </w:rPr>
      </w:pPr>
      <w:r w:rsidRPr="002721CB">
        <w:rPr>
          <w:rFonts w:ascii="Times New Roman" w:hAnsi="Times New Roman"/>
          <w:sz w:val="24"/>
          <w:szCs w:val="24"/>
        </w:rPr>
        <w:t>Сбор природного материала. Просмотр образцов. Организация рабочего места. Инструменты и приспособления. Техника безопасности. Рекомендации по выполнению изделия по данному образцу.</w:t>
      </w:r>
      <w:r w:rsidRPr="001563E7">
        <w:rPr>
          <w:rFonts w:ascii="Times New Roman" w:hAnsi="Times New Roman"/>
          <w:sz w:val="24"/>
          <w:szCs w:val="24"/>
        </w:rPr>
        <w:t xml:space="preserve"> </w:t>
      </w:r>
      <w:r w:rsidRPr="008A6D1F">
        <w:rPr>
          <w:rFonts w:ascii="Times New Roman" w:hAnsi="Times New Roman"/>
          <w:sz w:val="24"/>
          <w:szCs w:val="24"/>
        </w:rPr>
        <w:t>Объёмные поделки (фигурки зверей, сказочных персонажей).</w:t>
      </w:r>
    </w:p>
    <w:p w:rsidR="001038F8" w:rsidRDefault="001038F8" w:rsidP="00B449DD">
      <w:pPr>
        <w:ind w:left="567" w:firstLine="567"/>
        <w:rPr>
          <w:rFonts w:ascii="Times New Roman" w:hAnsi="Times New Roman"/>
          <w:b/>
          <w:sz w:val="24"/>
          <w:szCs w:val="24"/>
        </w:rPr>
      </w:pPr>
      <w:r w:rsidRPr="000B2F1D">
        <w:rPr>
          <w:rFonts w:ascii="Times New Roman" w:hAnsi="Times New Roman"/>
          <w:sz w:val="24"/>
          <w:szCs w:val="24"/>
        </w:rPr>
        <w:t>Аппликация из природных материалов на картоне.</w:t>
      </w:r>
    </w:p>
    <w:p w:rsidR="001038F8" w:rsidRDefault="001038F8" w:rsidP="00B449DD">
      <w:pPr>
        <w:ind w:left="567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Pr="002721CB">
        <w:rPr>
          <w:b/>
        </w:rPr>
        <w:t xml:space="preserve"> </w:t>
      </w:r>
      <w:r w:rsidRPr="002721CB">
        <w:rPr>
          <w:rFonts w:ascii="Times New Roman" w:hAnsi="Times New Roman"/>
          <w:b/>
          <w:sz w:val="24"/>
          <w:szCs w:val="24"/>
        </w:rPr>
        <w:t>Объёмные и плоскостные аппликации (18 часов)</w:t>
      </w:r>
    </w:p>
    <w:p w:rsidR="001038F8" w:rsidRPr="000123C8" w:rsidRDefault="001038F8" w:rsidP="00B449DD">
      <w:pPr>
        <w:shd w:val="clear" w:color="auto" w:fill="FFFFFF"/>
        <w:spacing w:line="240" w:lineRule="auto"/>
        <w:ind w:left="567" w:firstLine="567"/>
        <w:rPr>
          <w:rFonts w:ascii="Times New Roman" w:hAnsi="Times New Roman"/>
          <w:sz w:val="24"/>
          <w:szCs w:val="24"/>
        </w:rPr>
      </w:pPr>
      <w:r w:rsidRPr="002721CB">
        <w:rPr>
          <w:rFonts w:ascii="Times New Roman" w:hAnsi="Times New Roman"/>
          <w:sz w:val="24"/>
          <w:szCs w:val="24"/>
        </w:rPr>
        <w:t>Практическая часть. Познакомить с новыми техниками в работе с бумагой – торцевание гофрированной бумагой. Отработка способ</w:t>
      </w:r>
      <w:r>
        <w:rPr>
          <w:rFonts w:ascii="Times New Roman" w:hAnsi="Times New Roman"/>
          <w:sz w:val="24"/>
          <w:szCs w:val="24"/>
        </w:rPr>
        <w:t>а</w:t>
      </w:r>
      <w:r w:rsidRPr="002721CB">
        <w:rPr>
          <w:rFonts w:ascii="Times New Roman" w:hAnsi="Times New Roman"/>
          <w:sz w:val="24"/>
          <w:szCs w:val="24"/>
        </w:rPr>
        <w:t xml:space="preserve"> вырезания (вырезание из бумаги, сложенной пополам, вырезание из бумаги сложенной в несколько раз, вырезание  по частям)</w:t>
      </w:r>
      <w:r>
        <w:rPr>
          <w:rFonts w:ascii="Times New Roman" w:hAnsi="Times New Roman"/>
          <w:sz w:val="24"/>
          <w:szCs w:val="24"/>
        </w:rPr>
        <w:t>.</w:t>
      </w:r>
      <w:r w:rsidRPr="002721CB">
        <w:rPr>
          <w:rFonts w:ascii="Times New Roman" w:hAnsi="Times New Roman"/>
          <w:sz w:val="24"/>
          <w:szCs w:val="24"/>
        </w:rPr>
        <w:t xml:space="preserve"> Оформление изделия. Изготовлени</w:t>
      </w:r>
      <w:r>
        <w:rPr>
          <w:rFonts w:ascii="Times New Roman" w:hAnsi="Times New Roman"/>
          <w:sz w:val="24"/>
          <w:szCs w:val="24"/>
        </w:rPr>
        <w:t xml:space="preserve">е объёмной снежинки, аппликация. </w:t>
      </w:r>
      <w:r w:rsidRPr="002721CB">
        <w:rPr>
          <w:rFonts w:ascii="Times New Roman" w:hAnsi="Times New Roman"/>
          <w:sz w:val="24"/>
          <w:szCs w:val="24"/>
        </w:rPr>
        <w:t xml:space="preserve"> Просмотр готовых работ. Обсуждение образца, подготовка материала, обсуждение эскиза, изготовление картин из бумажных полос. Изготовление </w:t>
      </w:r>
      <w:r>
        <w:rPr>
          <w:rFonts w:ascii="Times New Roman" w:hAnsi="Times New Roman"/>
          <w:sz w:val="24"/>
          <w:szCs w:val="24"/>
        </w:rPr>
        <w:t>мозаик из ватных комочков, сказочных героев.</w:t>
      </w:r>
    </w:p>
    <w:p w:rsidR="001038F8" w:rsidRDefault="001038F8" w:rsidP="00B449DD">
      <w:pPr>
        <w:ind w:left="567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2721CB">
        <w:rPr>
          <w:b/>
        </w:rPr>
        <w:t xml:space="preserve"> </w:t>
      </w:r>
      <w:r w:rsidRPr="002721CB">
        <w:rPr>
          <w:rFonts w:ascii="Times New Roman" w:hAnsi="Times New Roman"/>
          <w:b/>
          <w:sz w:val="24"/>
          <w:szCs w:val="24"/>
        </w:rPr>
        <w:t>Работа с пластическими материалами (6 часов)</w:t>
      </w:r>
    </w:p>
    <w:p w:rsidR="001038F8" w:rsidRDefault="001038F8" w:rsidP="00B449DD">
      <w:pPr>
        <w:ind w:left="567" w:firstLine="567"/>
        <w:rPr>
          <w:rFonts w:ascii="Times New Roman" w:hAnsi="Times New Roman"/>
          <w:b/>
          <w:sz w:val="24"/>
          <w:szCs w:val="24"/>
        </w:rPr>
      </w:pPr>
      <w:r w:rsidRPr="002721CB">
        <w:rPr>
          <w:rFonts w:ascii="Times New Roman" w:hAnsi="Times New Roman"/>
          <w:sz w:val="24"/>
          <w:szCs w:val="24"/>
        </w:rPr>
        <w:t>Обсуждение образцов, технология изготовления аппликаций из нитей. Изготовление аппликации из нитяной крошки, из скрученных и резаных нитей.</w:t>
      </w:r>
      <w:r w:rsidRPr="000123C8">
        <w:rPr>
          <w:rFonts w:ascii="Times New Roman" w:hAnsi="Times New Roman"/>
          <w:sz w:val="24"/>
          <w:szCs w:val="24"/>
        </w:rPr>
        <w:t xml:space="preserve"> </w:t>
      </w:r>
      <w:r w:rsidRPr="00A6759C">
        <w:rPr>
          <w:rFonts w:ascii="Times New Roman" w:hAnsi="Times New Roman"/>
          <w:sz w:val="24"/>
          <w:szCs w:val="24"/>
        </w:rPr>
        <w:t>Лепка из солёного теста.</w:t>
      </w:r>
      <w:r>
        <w:rPr>
          <w:rFonts w:ascii="Times New Roman" w:hAnsi="Times New Roman"/>
          <w:sz w:val="24"/>
          <w:szCs w:val="24"/>
        </w:rPr>
        <w:t xml:space="preserve"> Панно «Цветы маме».</w:t>
      </w:r>
    </w:p>
    <w:p w:rsidR="001038F8" w:rsidRPr="000123C8" w:rsidRDefault="001038F8" w:rsidP="00B449DD">
      <w:pPr>
        <w:pStyle w:val="ListParagraph"/>
        <w:numPr>
          <w:ilvl w:val="0"/>
          <w:numId w:val="2"/>
        </w:numPr>
        <w:ind w:left="567" w:firstLine="567"/>
        <w:rPr>
          <w:rFonts w:ascii="Times New Roman" w:hAnsi="Times New Roman"/>
          <w:b/>
          <w:sz w:val="24"/>
          <w:szCs w:val="24"/>
        </w:rPr>
      </w:pPr>
      <w:r w:rsidRPr="000123C8">
        <w:rPr>
          <w:rFonts w:ascii="Times New Roman" w:hAnsi="Times New Roman"/>
          <w:b/>
          <w:sz w:val="24"/>
          <w:szCs w:val="24"/>
        </w:rPr>
        <w:t>Аппликация из деталей оригами (6 часов)</w:t>
      </w:r>
    </w:p>
    <w:p w:rsidR="001038F8" w:rsidRPr="002721CB" w:rsidRDefault="001038F8" w:rsidP="00B449DD">
      <w:pPr>
        <w:shd w:val="clear" w:color="auto" w:fill="FFFFFF"/>
        <w:spacing w:line="240" w:lineRule="auto"/>
        <w:ind w:left="567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Игрушки объёмной формы.</w:t>
      </w:r>
      <w:r w:rsidRPr="002721CB">
        <w:rPr>
          <w:rFonts w:ascii="Times New Roman" w:hAnsi="Times New Roman"/>
          <w:sz w:val="24"/>
          <w:szCs w:val="24"/>
        </w:rPr>
        <w:t xml:space="preserve"> Искусствоведческая справка. Обратить внимание на  различное образное решение. Выбор образцов. Подбор бумаги.</w:t>
      </w:r>
      <w:r>
        <w:rPr>
          <w:rFonts w:ascii="Times New Roman" w:hAnsi="Times New Roman"/>
          <w:sz w:val="24"/>
          <w:szCs w:val="24"/>
        </w:rPr>
        <w:t xml:space="preserve"> Правила изготовления по схеме.</w:t>
      </w:r>
    </w:p>
    <w:p w:rsidR="001038F8" w:rsidRPr="002721CB" w:rsidRDefault="001038F8" w:rsidP="00B449DD">
      <w:pPr>
        <w:shd w:val="clear" w:color="auto" w:fill="FFFFFF"/>
        <w:spacing w:line="240" w:lineRule="auto"/>
        <w:ind w:left="567" w:firstLine="567"/>
        <w:rPr>
          <w:rFonts w:ascii="Times New Roman" w:hAnsi="Times New Roman"/>
          <w:sz w:val="24"/>
          <w:szCs w:val="24"/>
        </w:rPr>
      </w:pPr>
      <w:r w:rsidRPr="002721CB">
        <w:rPr>
          <w:rFonts w:ascii="Times New Roman" w:hAnsi="Times New Roman"/>
          <w:sz w:val="24"/>
          <w:szCs w:val="24"/>
        </w:rPr>
        <w:t xml:space="preserve">  Практическая часть. Выполнение игрушек в материале. Закрепление навыков работы с бумагой в технике «оригами», выполнение изученных деталей. Аккуратность в работе. Причины возникновения дефектов и меры их предупреждения. </w:t>
      </w:r>
    </w:p>
    <w:p w:rsidR="001038F8" w:rsidRDefault="001038F8" w:rsidP="00B449DD">
      <w:pPr>
        <w:spacing w:line="240" w:lineRule="auto"/>
        <w:ind w:left="567"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1038F8" w:rsidRPr="002721CB" w:rsidRDefault="001038F8" w:rsidP="00063EE2">
      <w:pPr>
        <w:spacing w:line="240" w:lineRule="auto"/>
        <w:ind w:left="567"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95F47">
        <w:rPr>
          <w:rFonts w:ascii="Times New Roman" w:hAnsi="Times New Roman"/>
          <w:b/>
          <w:sz w:val="24"/>
          <w:szCs w:val="24"/>
          <w:lang w:eastAsia="ru-RU"/>
        </w:rPr>
        <w:t>3 класс (34 ч)</w:t>
      </w:r>
    </w:p>
    <w:p w:rsidR="001038F8" w:rsidRPr="002721CB" w:rsidRDefault="001038F8" w:rsidP="00B449DD">
      <w:pPr>
        <w:shd w:val="clear" w:color="auto" w:fill="FFFFFF"/>
        <w:spacing w:line="240" w:lineRule="auto"/>
        <w:ind w:left="567" w:firstLine="567"/>
        <w:rPr>
          <w:rFonts w:ascii="Times New Roman" w:hAnsi="Times New Roman"/>
          <w:sz w:val="24"/>
          <w:szCs w:val="24"/>
        </w:rPr>
      </w:pPr>
      <w:r w:rsidRPr="002721CB">
        <w:rPr>
          <w:rFonts w:ascii="Times New Roman" w:hAnsi="Times New Roman"/>
          <w:b/>
          <w:bCs/>
          <w:sz w:val="24"/>
          <w:szCs w:val="24"/>
        </w:rPr>
        <w:t xml:space="preserve">            1.Работа с природным материалом (4ч) </w:t>
      </w:r>
      <w:r w:rsidRPr="002721CB">
        <w:rPr>
          <w:rFonts w:ascii="Times New Roman" w:hAnsi="Times New Roman"/>
          <w:sz w:val="24"/>
          <w:szCs w:val="24"/>
        </w:rPr>
        <w:t>Подарок, его первоначальное символическое значение. Искусствоведческая справка. Просмотр готовых работ. Сбор природного материала. Просмотр образцов. Организация рабочего места. Инструменты и приспособления. Техника безопасности. Рекомендации по выполнению изделия по данному образцу.</w:t>
      </w:r>
    </w:p>
    <w:p w:rsidR="001038F8" w:rsidRPr="002721CB" w:rsidRDefault="001038F8" w:rsidP="00B449DD">
      <w:pPr>
        <w:autoSpaceDE w:val="0"/>
        <w:autoSpaceDN w:val="0"/>
        <w:adjustRightInd w:val="0"/>
        <w:ind w:left="567" w:firstLine="567"/>
        <w:rPr>
          <w:rFonts w:ascii="Times New Roman" w:hAnsi="Times New Roman"/>
          <w:b/>
          <w:sz w:val="24"/>
          <w:szCs w:val="24"/>
        </w:rPr>
      </w:pPr>
      <w:r w:rsidRPr="002721CB">
        <w:rPr>
          <w:rFonts w:ascii="Times New Roman" w:hAnsi="Times New Roman"/>
          <w:b/>
          <w:bCs/>
          <w:sz w:val="24"/>
          <w:szCs w:val="24"/>
        </w:rPr>
        <w:t>2.</w:t>
      </w:r>
      <w:r w:rsidRPr="002721CB">
        <w:rPr>
          <w:rFonts w:ascii="Times New Roman" w:hAnsi="Times New Roman"/>
          <w:b/>
          <w:sz w:val="24"/>
          <w:szCs w:val="24"/>
        </w:rPr>
        <w:t xml:space="preserve"> Объёмные и плоскостные аппликации (18 ч)</w:t>
      </w:r>
    </w:p>
    <w:p w:rsidR="001038F8" w:rsidRPr="002721CB" w:rsidRDefault="001038F8" w:rsidP="00B449DD">
      <w:pPr>
        <w:shd w:val="clear" w:color="auto" w:fill="FFFFFF"/>
        <w:spacing w:line="240" w:lineRule="auto"/>
        <w:ind w:left="567" w:firstLine="567"/>
        <w:rPr>
          <w:rFonts w:ascii="Times New Roman" w:hAnsi="Times New Roman"/>
          <w:sz w:val="24"/>
          <w:szCs w:val="24"/>
        </w:rPr>
      </w:pPr>
      <w:r w:rsidRPr="002721C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721CB">
        <w:rPr>
          <w:rFonts w:ascii="Times New Roman" w:hAnsi="Times New Roman"/>
          <w:sz w:val="24"/>
          <w:szCs w:val="24"/>
        </w:rPr>
        <w:t>Практическая часть. Познакомить с новыми техниками в работе с бумагой – торцевание гофрированной бумагой. Отработка способ вырезания (вырезание из бумаги, сложенной пополам, вырезание из бумаги сложенной в несколько раз, вырезание  по частям) Оформлени</w:t>
      </w:r>
      <w:r>
        <w:rPr>
          <w:rFonts w:ascii="Times New Roman" w:hAnsi="Times New Roman"/>
          <w:sz w:val="24"/>
          <w:szCs w:val="24"/>
        </w:rPr>
        <w:t>е изделия. Изготовление объёмных</w:t>
      </w:r>
      <w:r w:rsidRPr="002721CB">
        <w:rPr>
          <w:rFonts w:ascii="Times New Roman" w:hAnsi="Times New Roman"/>
          <w:sz w:val="24"/>
          <w:szCs w:val="24"/>
        </w:rPr>
        <w:t xml:space="preserve"> снежи</w:t>
      </w:r>
      <w:r>
        <w:rPr>
          <w:rFonts w:ascii="Times New Roman" w:hAnsi="Times New Roman"/>
          <w:sz w:val="24"/>
          <w:szCs w:val="24"/>
        </w:rPr>
        <w:t>нок, аппликаций.</w:t>
      </w:r>
      <w:r w:rsidRPr="002721CB">
        <w:rPr>
          <w:rFonts w:ascii="Times New Roman" w:hAnsi="Times New Roman"/>
          <w:sz w:val="24"/>
          <w:szCs w:val="24"/>
        </w:rPr>
        <w:t xml:space="preserve"> Просмотр готовых работ. Обсуждение образца, подготовка материала, обсуждение эскиза, изготовление картин из бумажных полос. Изготовление новогодних игрушек из бумаги: «Фонарики», «Дед Мороз и Снегурочка», «Снегири».</w:t>
      </w:r>
    </w:p>
    <w:p w:rsidR="001038F8" w:rsidRPr="002721CB" w:rsidRDefault="001038F8" w:rsidP="00B449DD">
      <w:pPr>
        <w:tabs>
          <w:tab w:val="left" w:pos="6330"/>
        </w:tabs>
        <w:autoSpaceDE w:val="0"/>
        <w:autoSpaceDN w:val="0"/>
        <w:adjustRightInd w:val="0"/>
        <w:ind w:left="567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2721CB">
        <w:rPr>
          <w:rFonts w:ascii="Times New Roman" w:hAnsi="Times New Roman"/>
          <w:b/>
          <w:bCs/>
          <w:sz w:val="24"/>
          <w:szCs w:val="24"/>
        </w:rPr>
        <w:t>3. </w:t>
      </w:r>
      <w:r w:rsidRPr="002721CB">
        <w:rPr>
          <w:rFonts w:ascii="Times New Roman" w:hAnsi="Times New Roman"/>
          <w:b/>
          <w:sz w:val="24"/>
          <w:szCs w:val="24"/>
        </w:rPr>
        <w:t>Работа с пластическими материалами (6 ч)</w:t>
      </w:r>
      <w:r>
        <w:rPr>
          <w:rFonts w:ascii="Times New Roman" w:hAnsi="Times New Roman"/>
          <w:b/>
          <w:sz w:val="24"/>
          <w:szCs w:val="24"/>
        </w:rPr>
        <w:tab/>
      </w:r>
    </w:p>
    <w:p w:rsidR="001038F8" w:rsidRPr="002721CB" w:rsidRDefault="001038F8" w:rsidP="00B449DD">
      <w:pPr>
        <w:shd w:val="clear" w:color="auto" w:fill="FFFFFF"/>
        <w:spacing w:line="240" w:lineRule="auto"/>
        <w:ind w:left="567" w:firstLine="567"/>
        <w:rPr>
          <w:rFonts w:ascii="Times New Roman" w:hAnsi="Times New Roman"/>
          <w:sz w:val="24"/>
          <w:szCs w:val="24"/>
        </w:rPr>
      </w:pPr>
      <w:r w:rsidRPr="002721CB">
        <w:rPr>
          <w:rFonts w:ascii="Times New Roman" w:hAnsi="Times New Roman"/>
          <w:sz w:val="24"/>
          <w:szCs w:val="24"/>
        </w:rPr>
        <w:t>Текстильные материалы. Виды аппликаций из нитей(аппликация из цельных нитей, из распущенных нитей, из кручёных нитей) Обсуждение образцов, технология изготовления аппликаций из нитей. Изготовление аппликации из нитяной крошки, из скрученных и резаных нитей.</w:t>
      </w:r>
    </w:p>
    <w:p w:rsidR="001038F8" w:rsidRPr="002721CB" w:rsidRDefault="001038F8" w:rsidP="00B449DD">
      <w:pPr>
        <w:autoSpaceDE w:val="0"/>
        <w:autoSpaceDN w:val="0"/>
        <w:adjustRightInd w:val="0"/>
        <w:ind w:left="567"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2721CB">
        <w:rPr>
          <w:rFonts w:ascii="Times New Roman" w:hAnsi="Times New Roman"/>
          <w:b/>
          <w:bCs/>
          <w:sz w:val="24"/>
          <w:szCs w:val="24"/>
        </w:rPr>
        <w:t> 4.</w:t>
      </w:r>
      <w:r w:rsidRPr="002721CB">
        <w:rPr>
          <w:rFonts w:ascii="Times New Roman" w:hAnsi="Times New Roman"/>
          <w:b/>
          <w:sz w:val="24"/>
          <w:szCs w:val="24"/>
        </w:rPr>
        <w:t xml:space="preserve"> Модульное оригами (6 часов)</w:t>
      </w:r>
    </w:p>
    <w:p w:rsidR="001038F8" w:rsidRPr="002721CB" w:rsidRDefault="001038F8" w:rsidP="00B449DD">
      <w:pPr>
        <w:shd w:val="clear" w:color="auto" w:fill="FFFFFF"/>
        <w:spacing w:line="240" w:lineRule="auto"/>
        <w:ind w:left="567" w:firstLine="567"/>
        <w:rPr>
          <w:rFonts w:ascii="Times New Roman" w:hAnsi="Times New Roman"/>
          <w:sz w:val="24"/>
          <w:szCs w:val="24"/>
        </w:rPr>
      </w:pPr>
      <w:r w:rsidRPr="002721C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721CB">
        <w:rPr>
          <w:rFonts w:ascii="Times New Roman" w:hAnsi="Times New Roman"/>
          <w:sz w:val="24"/>
          <w:szCs w:val="24"/>
        </w:rPr>
        <w:t>Игрушки объёмной формы. Бабочки. Искусствоведческая справка. Обратить внимание на  различное образное решение. Выбор образцов. Подбор бумаги. Правила изготовления по схеме..</w:t>
      </w:r>
    </w:p>
    <w:p w:rsidR="001038F8" w:rsidRDefault="001038F8" w:rsidP="00B449DD">
      <w:pPr>
        <w:shd w:val="clear" w:color="auto" w:fill="FFFFFF"/>
        <w:spacing w:line="240" w:lineRule="auto"/>
        <w:ind w:left="567" w:firstLine="567"/>
        <w:rPr>
          <w:rFonts w:ascii="Times New Roman" w:hAnsi="Times New Roman"/>
          <w:sz w:val="24"/>
          <w:szCs w:val="24"/>
        </w:rPr>
      </w:pPr>
      <w:r w:rsidRPr="002721CB">
        <w:rPr>
          <w:rFonts w:ascii="Times New Roman" w:hAnsi="Times New Roman"/>
          <w:sz w:val="24"/>
          <w:szCs w:val="24"/>
        </w:rPr>
        <w:t xml:space="preserve">  Практическая часть. Выполнение игрушек в материале. Закрепление навыков работы с бумагой в технике «оригами», выполнение изученных деталей. Аккуратность в работе. Причины возникновения дефектов и меры их предупреждения. </w:t>
      </w:r>
    </w:p>
    <w:p w:rsidR="001038F8" w:rsidRPr="002721CB" w:rsidRDefault="001038F8" w:rsidP="00B449DD">
      <w:pPr>
        <w:shd w:val="clear" w:color="auto" w:fill="FFFFFF"/>
        <w:spacing w:line="240" w:lineRule="auto"/>
        <w:ind w:left="567" w:firstLine="567"/>
        <w:rPr>
          <w:rFonts w:ascii="Times New Roman" w:hAnsi="Times New Roman"/>
          <w:sz w:val="24"/>
          <w:szCs w:val="24"/>
        </w:rPr>
      </w:pPr>
    </w:p>
    <w:p w:rsidR="001038F8" w:rsidRDefault="001038F8" w:rsidP="00B449DD">
      <w:pPr>
        <w:shd w:val="clear" w:color="auto" w:fill="FFFFFF"/>
        <w:spacing w:line="240" w:lineRule="auto"/>
        <w:ind w:left="567"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</w:t>
      </w:r>
      <w:r w:rsidRPr="00D95F47">
        <w:rPr>
          <w:rFonts w:ascii="Times New Roman" w:hAnsi="Times New Roman"/>
          <w:b/>
          <w:sz w:val="24"/>
          <w:szCs w:val="24"/>
          <w:lang w:eastAsia="ru-RU"/>
        </w:rPr>
        <w:t xml:space="preserve"> класс (34 ч)</w:t>
      </w:r>
    </w:p>
    <w:p w:rsidR="001038F8" w:rsidRPr="00A352AC" w:rsidRDefault="001038F8" w:rsidP="00B449DD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ind w:left="567" w:firstLine="567"/>
        <w:rPr>
          <w:rFonts w:ascii="Times New Roman" w:hAnsi="Times New Roman"/>
          <w:b/>
          <w:sz w:val="24"/>
          <w:szCs w:val="24"/>
        </w:rPr>
      </w:pPr>
      <w:r w:rsidRPr="00A352AC">
        <w:rPr>
          <w:rFonts w:ascii="Times New Roman" w:hAnsi="Times New Roman"/>
          <w:b/>
          <w:sz w:val="24"/>
          <w:szCs w:val="24"/>
        </w:rPr>
        <w:t xml:space="preserve">Работа </w:t>
      </w:r>
      <w:r>
        <w:rPr>
          <w:rFonts w:ascii="Times New Roman" w:hAnsi="Times New Roman"/>
          <w:b/>
          <w:sz w:val="24"/>
          <w:szCs w:val="24"/>
        </w:rPr>
        <w:t>с природными материалами (4 ч.</w:t>
      </w:r>
      <w:r w:rsidRPr="00A352AC">
        <w:rPr>
          <w:rFonts w:ascii="Times New Roman" w:hAnsi="Times New Roman"/>
          <w:b/>
          <w:sz w:val="24"/>
          <w:szCs w:val="24"/>
        </w:rPr>
        <w:t>).</w:t>
      </w:r>
      <w:r w:rsidRPr="00A352AC">
        <w:t xml:space="preserve"> </w:t>
      </w:r>
      <w:r w:rsidRPr="00A352AC">
        <w:rPr>
          <w:rFonts w:ascii="Times New Roman" w:hAnsi="Times New Roman"/>
          <w:sz w:val="24"/>
          <w:szCs w:val="24"/>
        </w:rPr>
        <w:t>Коллективные композиции, индивидуальные панно из природного материала. Работа с ореховой скорлупой «Рыбка». Аппликация из иголок хвойных деревьев.</w:t>
      </w:r>
    </w:p>
    <w:p w:rsidR="001038F8" w:rsidRPr="00C123E2" w:rsidRDefault="001038F8" w:rsidP="00B449DD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ind w:left="567"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A352AC">
        <w:rPr>
          <w:rFonts w:ascii="Times New Roman" w:hAnsi="Times New Roman"/>
          <w:b/>
          <w:sz w:val="24"/>
          <w:szCs w:val="24"/>
        </w:rPr>
        <w:t>Объёмн</w:t>
      </w:r>
      <w:r>
        <w:rPr>
          <w:rFonts w:ascii="Times New Roman" w:hAnsi="Times New Roman"/>
          <w:b/>
          <w:sz w:val="24"/>
          <w:szCs w:val="24"/>
        </w:rPr>
        <w:t>ые и плоскостные аппликации (15 ч.</w:t>
      </w:r>
      <w:r w:rsidRPr="00A352AC">
        <w:rPr>
          <w:rFonts w:ascii="Times New Roman" w:hAnsi="Times New Roman"/>
          <w:b/>
          <w:sz w:val="24"/>
          <w:szCs w:val="24"/>
        </w:rPr>
        <w:t>)</w:t>
      </w:r>
    </w:p>
    <w:p w:rsidR="001038F8" w:rsidRPr="00C123E2" w:rsidRDefault="001038F8" w:rsidP="00B449DD">
      <w:pPr>
        <w:pStyle w:val="ListParagraph"/>
        <w:shd w:val="clear" w:color="auto" w:fill="FFFFFF"/>
        <w:spacing w:line="240" w:lineRule="auto"/>
        <w:ind w:left="567"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C123E2">
        <w:rPr>
          <w:rFonts w:ascii="Times New Roman" w:hAnsi="Times New Roman"/>
          <w:sz w:val="24"/>
          <w:szCs w:val="24"/>
        </w:rPr>
        <w:t>Многослойные аппликации. Мозаика из квадратных модулей. Элементы квиллинга. Аппликации в технике квиллинг. Техника изонить. Заполнение круга, угла. Аппликации в технике изонить.</w:t>
      </w:r>
    </w:p>
    <w:p w:rsidR="001038F8" w:rsidRPr="00C123E2" w:rsidRDefault="001038F8" w:rsidP="00B449DD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ind w:left="567"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A352AC">
        <w:rPr>
          <w:rFonts w:ascii="Times New Roman" w:hAnsi="Times New Roman"/>
          <w:b/>
          <w:sz w:val="24"/>
          <w:szCs w:val="24"/>
        </w:rPr>
        <w:t>Поделки на</w:t>
      </w:r>
      <w:r>
        <w:rPr>
          <w:rFonts w:ascii="Times New Roman" w:hAnsi="Times New Roman"/>
          <w:b/>
          <w:sz w:val="24"/>
          <w:szCs w:val="24"/>
        </w:rPr>
        <w:t xml:space="preserve"> основе нитяного кокона (6 ч.</w:t>
      </w:r>
      <w:r w:rsidRPr="00A352AC">
        <w:rPr>
          <w:rFonts w:ascii="Times New Roman" w:hAnsi="Times New Roman"/>
          <w:b/>
          <w:sz w:val="24"/>
          <w:szCs w:val="24"/>
        </w:rPr>
        <w:t>)</w:t>
      </w:r>
    </w:p>
    <w:p w:rsidR="001038F8" w:rsidRPr="00C123E2" w:rsidRDefault="001038F8" w:rsidP="00B449DD">
      <w:pPr>
        <w:pStyle w:val="ListParagraph"/>
        <w:shd w:val="clear" w:color="auto" w:fill="FFFFFF"/>
        <w:spacing w:line="240" w:lineRule="auto"/>
        <w:ind w:left="567"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C123E2">
        <w:rPr>
          <w:rFonts w:ascii="Times New Roman" w:hAnsi="Times New Roman"/>
          <w:sz w:val="24"/>
          <w:szCs w:val="24"/>
        </w:rPr>
        <w:t>Изготовление нитяных коконов. Оформление объёмных поделок.</w:t>
      </w:r>
    </w:p>
    <w:p w:rsidR="001038F8" w:rsidRPr="00C123E2" w:rsidRDefault="001038F8" w:rsidP="00B449DD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ind w:left="567"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A352AC">
        <w:rPr>
          <w:rFonts w:ascii="Times New Roman" w:hAnsi="Times New Roman"/>
          <w:b/>
          <w:sz w:val="24"/>
          <w:szCs w:val="24"/>
        </w:rPr>
        <w:t>Работа с бросовым материалом</w:t>
      </w:r>
      <w:r>
        <w:rPr>
          <w:rFonts w:ascii="Times New Roman" w:hAnsi="Times New Roman"/>
          <w:b/>
          <w:sz w:val="24"/>
          <w:szCs w:val="24"/>
        </w:rPr>
        <w:t xml:space="preserve"> (5 ч.)</w:t>
      </w:r>
    </w:p>
    <w:p w:rsidR="001038F8" w:rsidRPr="00C123E2" w:rsidRDefault="001038F8" w:rsidP="00B449DD">
      <w:pPr>
        <w:pStyle w:val="ListParagraph"/>
        <w:shd w:val="clear" w:color="auto" w:fill="FFFFFF"/>
        <w:spacing w:line="240" w:lineRule="auto"/>
        <w:ind w:left="567"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C123E2">
        <w:rPr>
          <w:rFonts w:ascii="Times New Roman" w:hAnsi="Times New Roman"/>
          <w:sz w:val="24"/>
          <w:szCs w:val="24"/>
        </w:rPr>
        <w:t>Работа с потолочными плитами «Снеговик». Новогодняя ёлка. Изделие из музыкальных дисков. Аппликация из пуговиц. Конструирование из спичечных коробков .Веер из вилок.</w:t>
      </w:r>
    </w:p>
    <w:p w:rsidR="001038F8" w:rsidRPr="00675D56" w:rsidRDefault="001038F8" w:rsidP="00675D56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ind w:left="567" w:firstLine="567"/>
        <w:rPr>
          <w:rFonts w:ascii="Times New Roman" w:hAnsi="Times New Roman"/>
          <w:b/>
          <w:sz w:val="24"/>
          <w:szCs w:val="24"/>
          <w:lang w:eastAsia="ru-RU"/>
        </w:rPr>
      </w:pPr>
      <w:r w:rsidRPr="00A352AC">
        <w:rPr>
          <w:rFonts w:ascii="Times New Roman" w:hAnsi="Times New Roman"/>
          <w:b/>
          <w:sz w:val="24"/>
          <w:szCs w:val="24"/>
        </w:rPr>
        <w:t>Бисероплетение</w:t>
      </w:r>
      <w:r>
        <w:rPr>
          <w:rFonts w:ascii="Times New Roman" w:hAnsi="Times New Roman"/>
          <w:b/>
          <w:sz w:val="24"/>
          <w:szCs w:val="24"/>
        </w:rPr>
        <w:t xml:space="preserve"> (4 ч.) </w:t>
      </w:r>
      <w:r w:rsidRPr="00A352AC">
        <w:rPr>
          <w:rFonts w:ascii="Times New Roman" w:hAnsi="Times New Roman"/>
          <w:sz w:val="24"/>
          <w:szCs w:val="24"/>
        </w:rPr>
        <w:t>Основные виды бисерного искусства. Техника безопасности. Знакомство с основными технологическими приемами низания на проволоку. Параллельное низание. Низание крестиками.</w:t>
      </w:r>
    </w:p>
    <w:p w:rsidR="001038F8" w:rsidRDefault="001038F8" w:rsidP="00B437C4">
      <w:pPr>
        <w:ind w:right="-13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038F8" w:rsidRPr="00675D56" w:rsidRDefault="001038F8" w:rsidP="00675D56">
      <w:pPr>
        <w:spacing w:line="240" w:lineRule="auto"/>
        <w:ind w:righ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75D56">
        <w:rPr>
          <w:rFonts w:ascii="Times New Roman" w:hAnsi="Times New Roman"/>
          <w:b/>
          <w:sz w:val="24"/>
          <w:szCs w:val="24"/>
          <w:lang w:eastAsia="ru-RU"/>
        </w:rPr>
        <w:t>Виды и формы организации деятельности учащихся</w:t>
      </w:r>
    </w:p>
    <w:p w:rsidR="001038F8" w:rsidRPr="00675D56" w:rsidRDefault="001038F8" w:rsidP="00675D56">
      <w:pPr>
        <w:spacing w:line="240" w:lineRule="auto"/>
        <w:ind w:right="0" w:firstLine="0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828"/>
        <w:gridCol w:w="4853"/>
      </w:tblGrid>
      <w:tr w:rsidR="001038F8" w:rsidRPr="00F64661" w:rsidTr="00F64661">
        <w:tc>
          <w:tcPr>
            <w:tcW w:w="675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8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4853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Формы организации деятельности</w:t>
            </w:r>
          </w:p>
        </w:tc>
      </w:tr>
      <w:tr w:rsidR="001038F8" w:rsidRPr="00F64661" w:rsidTr="00F64661">
        <w:tc>
          <w:tcPr>
            <w:tcW w:w="675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Познавательная деятельность</w:t>
            </w:r>
          </w:p>
        </w:tc>
        <w:tc>
          <w:tcPr>
            <w:tcW w:w="4853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 xml:space="preserve">  Решение учебных задач.</w:t>
            </w:r>
          </w:p>
        </w:tc>
      </w:tr>
      <w:tr w:rsidR="001038F8" w:rsidRPr="00F64661" w:rsidTr="00F64661">
        <w:tc>
          <w:tcPr>
            <w:tcW w:w="675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4853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Формы, направленные на самореализацию , самосознание, самоуправление, самокоррекцию, самоконтроль: конструирование, моделирование, художественное творчество.</w:t>
            </w:r>
          </w:p>
        </w:tc>
      </w:tr>
      <w:tr w:rsidR="001038F8" w:rsidRPr="00F64661" w:rsidTr="00F64661">
        <w:tc>
          <w:tcPr>
            <w:tcW w:w="675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Рефлексивная деятельность</w:t>
            </w:r>
          </w:p>
        </w:tc>
        <w:tc>
          <w:tcPr>
            <w:tcW w:w="4853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Контрольно-оценочная деятельность</w:t>
            </w:r>
          </w:p>
        </w:tc>
      </w:tr>
      <w:tr w:rsidR="001038F8" w:rsidRPr="00F64661" w:rsidTr="00F64661">
        <w:tc>
          <w:tcPr>
            <w:tcW w:w="675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4853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Игра с правилами</w:t>
            </w:r>
          </w:p>
        </w:tc>
      </w:tr>
      <w:tr w:rsidR="001038F8" w:rsidRPr="00F64661" w:rsidTr="00F64661">
        <w:tc>
          <w:tcPr>
            <w:tcW w:w="675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4853" w:type="dxa"/>
          </w:tcPr>
          <w:p w:rsidR="001038F8" w:rsidRPr="00F64661" w:rsidRDefault="001038F8" w:rsidP="00F64661">
            <w:pPr>
              <w:spacing w:line="240" w:lineRule="auto"/>
              <w:ind w:righ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</w:tbl>
    <w:p w:rsidR="001038F8" w:rsidRPr="00675D56" w:rsidRDefault="001038F8" w:rsidP="00675D56">
      <w:pPr>
        <w:spacing w:line="240" w:lineRule="auto"/>
        <w:ind w:right="0" w:firstLine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1038F8" w:rsidRDefault="001038F8" w:rsidP="00B437C4">
      <w:pPr>
        <w:ind w:right="-13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038F8" w:rsidRDefault="001038F8" w:rsidP="00675D56">
      <w:pPr>
        <w:ind w:right="-139" w:firstLine="0"/>
        <w:rPr>
          <w:rFonts w:ascii="Times New Roman" w:hAnsi="Times New Roman"/>
          <w:b/>
          <w:bCs/>
          <w:sz w:val="24"/>
          <w:szCs w:val="24"/>
        </w:rPr>
      </w:pPr>
    </w:p>
    <w:p w:rsidR="001038F8" w:rsidRDefault="001038F8" w:rsidP="00B437C4">
      <w:pPr>
        <w:ind w:right="-139"/>
        <w:jc w:val="center"/>
        <w:rPr>
          <w:rFonts w:ascii="Times New Roman" w:hAnsi="Times New Roman"/>
          <w:b/>
          <w:bCs/>
          <w:sz w:val="24"/>
          <w:szCs w:val="24"/>
        </w:rPr>
      </w:pPr>
      <w:r w:rsidRPr="00B437C4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p w:rsidR="001038F8" w:rsidRDefault="001038F8" w:rsidP="00B449DD">
      <w:pPr>
        <w:ind w:right="-13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класс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4"/>
        <w:gridCol w:w="6946"/>
        <w:gridCol w:w="1382"/>
      </w:tblGrid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 xml:space="preserve">Тема занятия/раздела  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Занятие – экскурсия «Что нам дарит природа».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Заготовка бросового и  природного материала.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Создание коллекции «Ткани». Преображение кусочка ткани.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 xml:space="preserve">Преображение кусочка ткани. 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5-6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Аппликация «Рыбки в аквариуме».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7-8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Кораблики. Самолёты.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9-10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Рельефное изображение растений.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11-12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Изготовление коробочек и баночек для хранения собранного материала.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Футляр для телефона. Преображение куска ткани.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Коллекция тканей.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15-16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Домики. Роботы.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17-18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Создание мягкой игрушки.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19-20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Совместный коллаж «Прилёт птиц»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21-22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Органайзер для карандашей.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23-24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Коробочка с секретом.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25-26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color w:val="000000"/>
                <w:sz w:val="24"/>
                <w:szCs w:val="24"/>
              </w:rPr>
              <w:t>Забавные магниты на холодильник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27-28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color w:val="000000"/>
                <w:sz w:val="24"/>
                <w:szCs w:val="24"/>
              </w:rPr>
              <w:t>Чудесное превращение перчаток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29-30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64661">
              <w:rPr>
                <w:rFonts w:ascii="Times New Roman" w:hAnsi="Times New Roman"/>
                <w:color w:val="000000"/>
                <w:sz w:val="24"/>
                <w:szCs w:val="24"/>
              </w:rPr>
              <w:t>Лепка игрушки по</w:t>
            </w:r>
            <w:r w:rsidRPr="00F6466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64661">
              <w:rPr>
                <w:rFonts w:ascii="Times New Roman" w:hAnsi="Times New Roman"/>
                <w:color w:val="000000"/>
                <w:sz w:val="24"/>
                <w:szCs w:val="24"/>
              </w:rPr>
              <w:t>мотивам народных образцов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31-32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color w:val="000000"/>
                <w:sz w:val="24"/>
                <w:szCs w:val="24"/>
              </w:rPr>
              <w:t>Создание композиции «Мир будущего»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Подготовка и проведение итоговой выставки «Мир нашего творчества».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38F8" w:rsidRPr="00F64661" w:rsidTr="00F64661">
        <w:trPr>
          <w:jc w:val="right"/>
        </w:trPr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82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</w:tr>
    </w:tbl>
    <w:p w:rsidR="001038F8" w:rsidRDefault="001038F8" w:rsidP="00675D56">
      <w:pPr>
        <w:ind w:right="-139" w:firstLine="0"/>
        <w:rPr>
          <w:rFonts w:ascii="Times New Roman" w:hAnsi="Times New Roman"/>
          <w:b/>
          <w:sz w:val="24"/>
          <w:szCs w:val="24"/>
        </w:rPr>
      </w:pPr>
    </w:p>
    <w:p w:rsidR="001038F8" w:rsidRDefault="001038F8" w:rsidP="00B449DD">
      <w:pPr>
        <w:ind w:right="-139"/>
        <w:jc w:val="center"/>
        <w:rPr>
          <w:rFonts w:ascii="Times New Roman" w:hAnsi="Times New Roman"/>
          <w:b/>
          <w:sz w:val="24"/>
          <w:szCs w:val="24"/>
        </w:rPr>
      </w:pPr>
    </w:p>
    <w:p w:rsidR="001038F8" w:rsidRDefault="001038F8" w:rsidP="00B449DD">
      <w:pPr>
        <w:ind w:right="-139"/>
        <w:jc w:val="center"/>
        <w:rPr>
          <w:rFonts w:ascii="Times New Roman" w:hAnsi="Times New Roman"/>
          <w:b/>
          <w:sz w:val="24"/>
          <w:szCs w:val="24"/>
        </w:rPr>
      </w:pPr>
      <w:r w:rsidRPr="00B437C4">
        <w:rPr>
          <w:rFonts w:ascii="Times New Roman" w:hAnsi="Times New Roman"/>
          <w:b/>
          <w:sz w:val="24"/>
          <w:szCs w:val="24"/>
        </w:rPr>
        <w:t>2 класс</w:t>
      </w: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4"/>
        <w:gridCol w:w="6946"/>
        <w:gridCol w:w="1418"/>
      </w:tblGrid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 xml:space="preserve"> Тема занятия/раздела  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8A6D1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Работа с природными материалами (4ч)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Объёмные поделки (фигурки зверей, сказочных персонажей).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Аппликация из природных материалов на картоне.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Объёмные и плоскостные аппликации (18 ч)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Аппликация и мозаика из обрывных кусочков бумаги</w:t>
            </w:r>
            <w:r w:rsidRPr="00F64661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Многослойная аппликация.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11-14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Мозаика из ватных комочков. Сказочные герои.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15-18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Аппликация и мозаика из обрывных кусочков бумаги. Петушок. Собачка.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19-22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Торцевание гофрированной бумагой на картоне.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Работа с пластическими материалами (6 ч)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23-26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 xml:space="preserve">Мозаичная аппликация на стекле. 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Лепка из солёного теста. Панно «Цветы маме».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Модульное оригами (6 часов)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29-34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 xml:space="preserve">Игрушки объёмной формы. 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 xml:space="preserve">34 </w:t>
            </w:r>
          </w:p>
        </w:tc>
      </w:tr>
    </w:tbl>
    <w:p w:rsidR="001038F8" w:rsidRPr="00B437C4" w:rsidRDefault="001038F8" w:rsidP="00B437C4">
      <w:pPr>
        <w:ind w:right="-139"/>
        <w:jc w:val="center"/>
        <w:rPr>
          <w:rFonts w:ascii="Times New Roman" w:hAnsi="Times New Roman"/>
          <w:b/>
          <w:sz w:val="24"/>
          <w:szCs w:val="24"/>
        </w:rPr>
      </w:pPr>
    </w:p>
    <w:p w:rsidR="001038F8" w:rsidRDefault="001038F8" w:rsidP="00B449DD">
      <w:pPr>
        <w:ind w:right="-13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B437C4">
        <w:rPr>
          <w:rFonts w:ascii="Times New Roman" w:hAnsi="Times New Roman"/>
          <w:b/>
          <w:sz w:val="24"/>
          <w:szCs w:val="24"/>
        </w:rPr>
        <w:t xml:space="preserve"> класс</w:t>
      </w: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4"/>
        <w:gridCol w:w="6946"/>
        <w:gridCol w:w="1418"/>
      </w:tblGrid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 xml:space="preserve">Тема занятия/раздела  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EF0AF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Работа с природными материалами (4ч)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 xml:space="preserve">Объёмные поделки. Фигурки зверей. 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Сказочные персонажи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Объёмные и плоскостные аппликации (18 ч)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Торцевание гофрированной бумагой на картоне. Снежинка.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Подводный мир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11-14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Мозаика из ватных комочков. Снеговик.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15-18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Аппликация и мозаика из обрывных кусочков бумаги. Бабочка.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19-22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Многослойная аппликация. Неваляшка.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Работа с пластическими материалами (6 ч)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23-26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Мозаичная аппликация на стекле. «Облака - белогривые лошадки»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Лепка из солёного теста. Картина « Корзинка с фруктами»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Модульное оригами (6 часов)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29-34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Игрушки объёмной формы. Бабочки.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1038F8" w:rsidRDefault="001038F8" w:rsidP="00675D56">
      <w:pPr>
        <w:ind w:right="-139" w:firstLine="0"/>
        <w:rPr>
          <w:rFonts w:ascii="Times New Roman" w:hAnsi="Times New Roman"/>
          <w:b/>
          <w:sz w:val="24"/>
          <w:szCs w:val="24"/>
        </w:rPr>
      </w:pPr>
    </w:p>
    <w:p w:rsidR="001038F8" w:rsidRDefault="001038F8" w:rsidP="00B449DD">
      <w:pPr>
        <w:ind w:right="-139"/>
        <w:jc w:val="center"/>
        <w:rPr>
          <w:rFonts w:ascii="Times New Roman" w:hAnsi="Times New Roman"/>
          <w:b/>
          <w:sz w:val="24"/>
          <w:szCs w:val="24"/>
        </w:rPr>
      </w:pPr>
    </w:p>
    <w:p w:rsidR="001038F8" w:rsidRDefault="001038F8" w:rsidP="00B449DD">
      <w:pPr>
        <w:ind w:right="-13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B437C4">
        <w:rPr>
          <w:rFonts w:ascii="Times New Roman" w:hAnsi="Times New Roman"/>
          <w:b/>
          <w:sz w:val="24"/>
          <w:szCs w:val="24"/>
        </w:rPr>
        <w:t xml:space="preserve"> класс</w:t>
      </w: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4"/>
        <w:gridCol w:w="6946"/>
        <w:gridCol w:w="1418"/>
      </w:tblGrid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 xml:space="preserve">Тема занятия/раздела  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D3FF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Работа с природными материалами (4ч)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Работа с ореховой скорлупой «Рыбка»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Аппликация из иголок хвойных деревьев.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Объёмные и плоскостные аппликации (15 ч)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Многослойные аппликации.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Мозаика из квадратных модулей.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Элементы квиллинга.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11-14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Аппликации в технике квиллинг.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Техника изонить. Заполнение круга, угла.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17-19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Аппликации в технике изонить.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shd w:val="clear" w:color="auto" w:fill="FFFFFF"/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Поделки на основе нитяного кокона (6 ч.)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Изготовление нитяных коконов. Оформление объёмных поделок.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shd w:val="clear" w:color="auto" w:fill="FFFFFF"/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Работа с бросовым материалом (5 ч.)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Работа с потолочными плитами «Снеговик»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Новогодняя ёлка. Изделие из музыкальных дисков.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Аппликация из пуговиц.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Конструирование из спичечных коробков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Веер из вилок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Бисероплетение (4 ч.)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Основные виды бисерного искусства. Техника безопасности.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Знакомство с основными технологическими приемами низания на проволоку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Параллельное низание.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Низание крестиками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46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038F8" w:rsidRPr="00F64661" w:rsidTr="00F64661">
        <w:tc>
          <w:tcPr>
            <w:tcW w:w="1134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1038F8" w:rsidRPr="00F64661" w:rsidRDefault="001038F8" w:rsidP="00F64661">
            <w:pPr>
              <w:ind w:right="-13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1038F8" w:rsidRPr="00F64661" w:rsidRDefault="001038F8" w:rsidP="00F64661">
            <w:pPr>
              <w:ind w:right="-139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4661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</w:tbl>
    <w:p w:rsidR="001038F8" w:rsidRDefault="001038F8" w:rsidP="00D050BB">
      <w:pPr>
        <w:ind w:right="-139" w:firstLine="0"/>
        <w:rPr>
          <w:rFonts w:ascii="Times New Roman" w:hAnsi="Times New Roman"/>
          <w:b/>
          <w:sz w:val="24"/>
          <w:szCs w:val="24"/>
        </w:rPr>
      </w:pPr>
    </w:p>
    <w:p w:rsidR="001038F8" w:rsidRPr="00B437C4" w:rsidRDefault="001038F8" w:rsidP="00B437C4">
      <w:pPr>
        <w:ind w:right="-139"/>
        <w:jc w:val="center"/>
        <w:rPr>
          <w:rFonts w:ascii="Times New Roman" w:hAnsi="Times New Roman"/>
          <w:b/>
          <w:sz w:val="24"/>
          <w:szCs w:val="24"/>
        </w:rPr>
      </w:pPr>
    </w:p>
    <w:p w:rsidR="001038F8" w:rsidRPr="00D95F47" w:rsidRDefault="001038F8" w:rsidP="003374E8">
      <w:pPr>
        <w:pStyle w:val="ListParagraph"/>
        <w:ind w:firstLine="0"/>
        <w:rPr>
          <w:rFonts w:ascii="Times New Roman" w:hAnsi="Times New Roman"/>
          <w:b/>
          <w:sz w:val="24"/>
          <w:szCs w:val="24"/>
        </w:rPr>
      </w:pPr>
    </w:p>
    <w:sectPr w:rsidR="001038F8" w:rsidRPr="00D95F47" w:rsidSect="00086FE9">
      <w:footerReference w:type="default" r:id="rId8"/>
      <w:footerReference w:type="first" r:id="rId9"/>
      <w:pgSz w:w="11906" w:h="16838" w:code="9"/>
      <w:pgMar w:top="1134" w:right="851" w:bottom="1134" w:left="1134" w:header="680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8F8" w:rsidRDefault="001038F8" w:rsidP="00C846F9">
      <w:pPr>
        <w:spacing w:line="240" w:lineRule="auto"/>
      </w:pPr>
      <w:r>
        <w:separator/>
      </w:r>
    </w:p>
  </w:endnote>
  <w:endnote w:type="continuationSeparator" w:id="0">
    <w:p w:rsidR="001038F8" w:rsidRDefault="001038F8" w:rsidP="00C846F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8F8" w:rsidRDefault="001038F8">
    <w:pPr>
      <w:pStyle w:val="Footer"/>
      <w:jc w:val="center"/>
    </w:pPr>
    <w:fldSimple w:instr="PAGE   \* MERGEFORMAT">
      <w:r>
        <w:rPr>
          <w:noProof/>
        </w:rPr>
        <w:t>12</w:t>
      </w:r>
    </w:fldSimple>
  </w:p>
  <w:p w:rsidR="001038F8" w:rsidRDefault="001038F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8F8" w:rsidRDefault="001038F8">
    <w:pPr>
      <w:pStyle w:val="Footer"/>
      <w:jc w:val="center"/>
    </w:pPr>
  </w:p>
  <w:p w:rsidR="001038F8" w:rsidRDefault="001038F8">
    <w:pPr>
      <w:pStyle w:val="Footer"/>
    </w:pPr>
  </w:p>
  <w:p w:rsidR="001038F8" w:rsidRDefault="001038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8F8" w:rsidRDefault="001038F8" w:rsidP="00C846F9">
      <w:pPr>
        <w:spacing w:line="240" w:lineRule="auto"/>
      </w:pPr>
      <w:r>
        <w:separator/>
      </w:r>
    </w:p>
  </w:footnote>
  <w:footnote w:type="continuationSeparator" w:id="0">
    <w:p w:rsidR="001038F8" w:rsidRDefault="001038F8" w:rsidP="00C846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6A6"/>
    <w:multiLevelType w:val="hybridMultilevel"/>
    <w:tmpl w:val="C3AC42B6"/>
    <w:lvl w:ilvl="0" w:tplc="D3BA2278">
      <w:start w:val="1"/>
      <w:numFmt w:val="bullet"/>
      <w:lvlText w:val="и"/>
      <w:lvlJc w:val="left"/>
    </w:lvl>
    <w:lvl w:ilvl="1" w:tplc="A938675E">
      <w:start w:val="1"/>
      <w:numFmt w:val="bullet"/>
      <w:lvlText w:val="\endash "/>
      <w:lvlJc w:val="left"/>
    </w:lvl>
    <w:lvl w:ilvl="2" w:tplc="031A5FF2">
      <w:numFmt w:val="decimal"/>
      <w:lvlText w:val=""/>
      <w:lvlJc w:val="left"/>
      <w:rPr>
        <w:rFonts w:cs="Times New Roman"/>
      </w:rPr>
    </w:lvl>
    <w:lvl w:ilvl="3" w:tplc="424A8D9C">
      <w:numFmt w:val="decimal"/>
      <w:lvlText w:val=""/>
      <w:lvlJc w:val="left"/>
      <w:rPr>
        <w:rFonts w:cs="Times New Roman"/>
      </w:rPr>
    </w:lvl>
    <w:lvl w:ilvl="4" w:tplc="3C980AE4">
      <w:numFmt w:val="decimal"/>
      <w:lvlText w:val=""/>
      <w:lvlJc w:val="left"/>
      <w:rPr>
        <w:rFonts w:cs="Times New Roman"/>
      </w:rPr>
    </w:lvl>
    <w:lvl w:ilvl="5" w:tplc="1AD813B4">
      <w:numFmt w:val="decimal"/>
      <w:lvlText w:val=""/>
      <w:lvlJc w:val="left"/>
      <w:rPr>
        <w:rFonts w:cs="Times New Roman"/>
      </w:rPr>
    </w:lvl>
    <w:lvl w:ilvl="6" w:tplc="405C5E0C">
      <w:numFmt w:val="decimal"/>
      <w:lvlText w:val=""/>
      <w:lvlJc w:val="left"/>
      <w:rPr>
        <w:rFonts w:cs="Times New Roman"/>
      </w:rPr>
    </w:lvl>
    <w:lvl w:ilvl="7" w:tplc="53FA241A">
      <w:numFmt w:val="decimal"/>
      <w:lvlText w:val=""/>
      <w:lvlJc w:val="left"/>
      <w:rPr>
        <w:rFonts w:cs="Times New Roman"/>
      </w:rPr>
    </w:lvl>
    <w:lvl w:ilvl="8" w:tplc="7D6E48C6">
      <w:numFmt w:val="decimal"/>
      <w:lvlText w:val=""/>
      <w:lvlJc w:val="left"/>
      <w:rPr>
        <w:rFonts w:cs="Times New Roman"/>
      </w:rPr>
    </w:lvl>
  </w:abstractNum>
  <w:abstractNum w:abstractNumId="1">
    <w:nsid w:val="0E8E7D4E"/>
    <w:multiLevelType w:val="hybridMultilevel"/>
    <w:tmpl w:val="DB5E38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A2574"/>
    <w:multiLevelType w:val="hybridMultilevel"/>
    <w:tmpl w:val="31502300"/>
    <w:lvl w:ilvl="0" w:tplc="1D84D022">
      <w:start w:val="1"/>
      <w:numFmt w:val="bullet"/>
      <w:lvlText w:val=""/>
      <w:lvlJc w:val="left"/>
      <w:pPr>
        <w:ind w:left="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3">
    <w:nsid w:val="12D766DF"/>
    <w:multiLevelType w:val="hybridMultilevel"/>
    <w:tmpl w:val="78FA8790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E7454"/>
    <w:multiLevelType w:val="hybridMultilevel"/>
    <w:tmpl w:val="21EA5BE2"/>
    <w:lvl w:ilvl="0" w:tplc="1D84D022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1642253A"/>
    <w:multiLevelType w:val="hybridMultilevel"/>
    <w:tmpl w:val="C7E0875C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138E7"/>
    <w:multiLevelType w:val="hybridMultilevel"/>
    <w:tmpl w:val="78F00E2A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13DF7"/>
    <w:multiLevelType w:val="hybridMultilevel"/>
    <w:tmpl w:val="CEFAD94C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A3D53"/>
    <w:multiLevelType w:val="hybridMultilevel"/>
    <w:tmpl w:val="91D2C676"/>
    <w:lvl w:ilvl="0" w:tplc="1D84D022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>
    <w:nsid w:val="1DC72468"/>
    <w:multiLevelType w:val="hybridMultilevel"/>
    <w:tmpl w:val="CFB4DD44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D527C8"/>
    <w:multiLevelType w:val="hybridMultilevel"/>
    <w:tmpl w:val="CEDA1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BE687E"/>
    <w:multiLevelType w:val="hybridMultilevel"/>
    <w:tmpl w:val="E09AF588"/>
    <w:lvl w:ilvl="0" w:tplc="1D84D022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362B45F5"/>
    <w:multiLevelType w:val="hybridMultilevel"/>
    <w:tmpl w:val="F9BC2DA4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782478"/>
    <w:multiLevelType w:val="hybridMultilevel"/>
    <w:tmpl w:val="91D87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E27A95"/>
    <w:multiLevelType w:val="hybridMultilevel"/>
    <w:tmpl w:val="ED323BCC"/>
    <w:lvl w:ilvl="0" w:tplc="F9E2FE5E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41BA4D0C"/>
    <w:multiLevelType w:val="hybridMultilevel"/>
    <w:tmpl w:val="2E780144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433037AC"/>
    <w:multiLevelType w:val="hybridMultilevel"/>
    <w:tmpl w:val="FF18EA3E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CF25A3"/>
    <w:multiLevelType w:val="hybridMultilevel"/>
    <w:tmpl w:val="2AB2699C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D806F4"/>
    <w:multiLevelType w:val="hybridMultilevel"/>
    <w:tmpl w:val="FD262598"/>
    <w:lvl w:ilvl="0" w:tplc="B02E6EF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6C2334"/>
    <w:multiLevelType w:val="hybridMultilevel"/>
    <w:tmpl w:val="45C4DB78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BC66A9"/>
    <w:multiLevelType w:val="hybridMultilevel"/>
    <w:tmpl w:val="527240C8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847792"/>
    <w:multiLevelType w:val="hybridMultilevel"/>
    <w:tmpl w:val="7BD2BC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C3B1D9D"/>
    <w:multiLevelType w:val="hybridMultilevel"/>
    <w:tmpl w:val="7CF06D7C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5C6F39"/>
    <w:multiLevelType w:val="hybridMultilevel"/>
    <w:tmpl w:val="3F18D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F43C8D"/>
    <w:multiLevelType w:val="hybridMultilevel"/>
    <w:tmpl w:val="2000163A"/>
    <w:lvl w:ilvl="0" w:tplc="B02E6EF4">
      <w:start w:val="1"/>
      <w:numFmt w:val="bullet"/>
      <w:lvlText w:val="–"/>
      <w:lvlJc w:val="left"/>
      <w:pPr>
        <w:ind w:left="107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25">
    <w:nsid w:val="5E140273"/>
    <w:multiLevelType w:val="hybridMultilevel"/>
    <w:tmpl w:val="08109178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287595"/>
    <w:multiLevelType w:val="hybridMultilevel"/>
    <w:tmpl w:val="5574CC4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6EED5903"/>
    <w:multiLevelType w:val="hybridMultilevel"/>
    <w:tmpl w:val="37D41BE6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D00BAB"/>
    <w:multiLevelType w:val="hybridMultilevel"/>
    <w:tmpl w:val="96D86D02"/>
    <w:lvl w:ilvl="0" w:tplc="1D84D022">
      <w:start w:val="1"/>
      <w:numFmt w:val="bullet"/>
      <w:lvlText w:val=""/>
      <w:lvlJc w:val="left"/>
      <w:pPr>
        <w:ind w:left="7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9">
    <w:nsid w:val="78C867B1"/>
    <w:multiLevelType w:val="hybridMultilevel"/>
    <w:tmpl w:val="89C27228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F07224"/>
    <w:multiLevelType w:val="hybridMultilevel"/>
    <w:tmpl w:val="C628A642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F44365"/>
    <w:multiLevelType w:val="hybridMultilevel"/>
    <w:tmpl w:val="9CEED7D0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9C6814"/>
    <w:multiLevelType w:val="hybridMultilevel"/>
    <w:tmpl w:val="3ECC63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EB70074"/>
    <w:multiLevelType w:val="hybridMultilevel"/>
    <w:tmpl w:val="F87E9F58"/>
    <w:lvl w:ilvl="0" w:tplc="B02E6EF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5946FB"/>
    <w:multiLevelType w:val="hybridMultilevel"/>
    <w:tmpl w:val="806AD256"/>
    <w:lvl w:ilvl="0" w:tplc="1D84D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2"/>
  </w:num>
  <w:num w:numId="3">
    <w:abstractNumId w:val="23"/>
  </w:num>
  <w:num w:numId="4">
    <w:abstractNumId w:val="21"/>
  </w:num>
  <w:num w:numId="5">
    <w:abstractNumId w:val="15"/>
  </w:num>
  <w:num w:numId="6">
    <w:abstractNumId w:val="1"/>
  </w:num>
  <w:num w:numId="7">
    <w:abstractNumId w:val="14"/>
  </w:num>
  <w:num w:numId="8">
    <w:abstractNumId w:val="0"/>
  </w:num>
  <w:num w:numId="9">
    <w:abstractNumId w:val="17"/>
  </w:num>
  <w:num w:numId="10">
    <w:abstractNumId w:val="22"/>
  </w:num>
  <w:num w:numId="11">
    <w:abstractNumId w:val="8"/>
  </w:num>
  <w:num w:numId="12">
    <w:abstractNumId w:val="6"/>
  </w:num>
  <w:num w:numId="13">
    <w:abstractNumId w:val="2"/>
  </w:num>
  <w:num w:numId="14">
    <w:abstractNumId w:val="7"/>
  </w:num>
  <w:num w:numId="15">
    <w:abstractNumId w:val="28"/>
  </w:num>
  <w:num w:numId="16">
    <w:abstractNumId w:val="3"/>
  </w:num>
  <w:num w:numId="17">
    <w:abstractNumId w:val="34"/>
  </w:num>
  <w:num w:numId="18">
    <w:abstractNumId w:val="4"/>
  </w:num>
  <w:num w:numId="19">
    <w:abstractNumId w:val="20"/>
  </w:num>
  <w:num w:numId="20">
    <w:abstractNumId w:val="19"/>
  </w:num>
  <w:num w:numId="21">
    <w:abstractNumId w:val="11"/>
  </w:num>
  <w:num w:numId="22">
    <w:abstractNumId w:val="5"/>
  </w:num>
  <w:num w:numId="23">
    <w:abstractNumId w:val="29"/>
  </w:num>
  <w:num w:numId="24">
    <w:abstractNumId w:val="9"/>
  </w:num>
  <w:num w:numId="25">
    <w:abstractNumId w:val="12"/>
  </w:num>
  <w:num w:numId="26">
    <w:abstractNumId w:val="30"/>
  </w:num>
  <w:num w:numId="27">
    <w:abstractNumId w:val="27"/>
  </w:num>
  <w:num w:numId="28">
    <w:abstractNumId w:val="26"/>
  </w:num>
  <w:num w:numId="29">
    <w:abstractNumId w:val="10"/>
  </w:num>
  <w:num w:numId="30">
    <w:abstractNumId w:val="18"/>
  </w:num>
  <w:num w:numId="31">
    <w:abstractNumId w:val="16"/>
  </w:num>
  <w:num w:numId="32">
    <w:abstractNumId w:val="31"/>
  </w:num>
  <w:num w:numId="33">
    <w:abstractNumId w:val="33"/>
  </w:num>
  <w:num w:numId="34">
    <w:abstractNumId w:val="25"/>
  </w:num>
  <w:num w:numId="35">
    <w:abstractNumId w:val="24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74E8"/>
    <w:rsid w:val="000123C8"/>
    <w:rsid w:val="00063E4E"/>
    <w:rsid w:val="00063EE2"/>
    <w:rsid w:val="00086FE9"/>
    <w:rsid w:val="0009332D"/>
    <w:rsid w:val="000B2F1D"/>
    <w:rsid w:val="000F16A9"/>
    <w:rsid w:val="00101641"/>
    <w:rsid w:val="001038F8"/>
    <w:rsid w:val="00131A82"/>
    <w:rsid w:val="0014149B"/>
    <w:rsid w:val="001563E7"/>
    <w:rsid w:val="00197AB8"/>
    <w:rsid w:val="001F245B"/>
    <w:rsid w:val="002370D3"/>
    <w:rsid w:val="00265534"/>
    <w:rsid w:val="002721CB"/>
    <w:rsid w:val="00287CAF"/>
    <w:rsid w:val="003374E8"/>
    <w:rsid w:val="0037268C"/>
    <w:rsid w:val="003773C8"/>
    <w:rsid w:val="003C6A30"/>
    <w:rsid w:val="003F6F2E"/>
    <w:rsid w:val="00476862"/>
    <w:rsid w:val="004A6D72"/>
    <w:rsid w:val="00555804"/>
    <w:rsid w:val="00572857"/>
    <w:rsid w:val="00572A78"/>
    <w:rsid w:val="00581D9A"/>
    <w:rsid w:val="00581E54"/>
    <w:rsid w:val="005B24C8"/>
    <w:rsid w:val="005D5F06"/>
    <w:rsid w:val="005E44F5"/>
    <w:rsid w:val="006022F5"/>
    <w:rsid w:val="00657ECC"/>
    <w:rsid w:val="00661F17"/>
    <w:rsid w:val="00675D56"/>
    <w:rsid w:val="00676D53"/>
    <w:rsid w:val="006E2AD3"/>
    <w:rsid w:val="006E6910"/>
    <w:rsid w:val="007859EC"/>
    <w:rsid w:val="007C1DC2"/>
    <w:rsid w:val="007C7EA9"/>
    <w:rsid w:val="00807348"/>
    <w:rsid w:val="00840B5C"/>
    <w:rsid w:val="008413F3"/>
    <w:rsid w:val="008806BA"/>
    <w:rsid w:val="00896C07"/>
    <w:rsid w:val="008A6D1F"/>
    <w:rsid w:val="008C087E"/>
    <w:rsid w:val="009A7B39"/>
    <w:rsid w:val="009B74F3"/>
    <w:rsid w:val="009C1B71"/>
    <w:rsid w:val="009F65C8"/>
    <w:rsid w:val="009F6C17"/>
    <w:rsid w:val="00A10AD9"/>
    <w:rsid w:val="00A21C0A"/>
    <w:rsid w:val="00A352AC"/>
    <w:rsid w:val="00A5282C"/>
    <w:rsid w:val="00A6759C"/>
    <w:rsid w:val="00A920DC"/>
    <w:rsid w:val="00A963F0"/>
    <w:rsid w:val="00A9763A"/>
    <w:rsid w:val="00A97BF9"/>
    <w:rsid w:val="00AC0B7B"/>
    <w:rsid w:val="00AC3E91"/>
    <w:rsid w:val="00AC45F7"/>
    <w:rsid w:val="00AF2D9C"/>
    <w:rsid w:val="00B00B98"/>
    <w:rsid w:val="00B00EEF"/>
    <w:rsid w:val="00B117A5"/>
    <w:rsid w:val="00B33E98"/>
    <w:rsid w:val="00B437C4"/>
    <w:rsid w:val="00B449DD"/>
    <w:rsid w:val="00B93B64"/>
    <w:rsid w:val="00BB5937"/>
    <w:rsid w:val="00BF5E44"/>
    <w:rsid w:val="00C02F86"/>
    <w:rsid w:val="00C123E2"/>
    <w:rsid w:val="00C3106E"/>
    <w:rsid w:val="00C54443"/>
    <w:rsid w:val="00C80B7A"/>
    <w:rsid w:val="00C846F9"/>
    <w:rsid w:val="00C9590E"/>
    <w:rsid w:val="00CB2648"/>
    <w:rsid w:val="00CD1EFA"/>
    <w:rsid w:val="00D03636"/>
    <w:rsid w:val="00D050BB"/>
    <w:rsid w:val="00D05A91"/>
    <w:rsid w:val="00D06783"/>
    <w:rsid w:val="00D339D4"/>
    <w:rsid w:val="00D61247"/>
    <w:rsid w:val="00D95F47"/>
    <w:rsid w:val="00DC4796"/>
    <w:rsid w:val="00DC5B2F"/>
    <w:rsid w:val="00DE2726"/>
    <w:rsid w:val="00E4670C"/>
    <w:rsid w:val="00E55B37"/>
    <w:rsid w:val="00E64827"/>
    <w:rsid w:val="00EA2470"/>
    <w:rsid w:val="00EF0AF9"/>
    <w:rsid w:val="00F17900"/>
    <w:rsid w:val="00F20A2F"/>
    <w:rsid w:val="00F24AA0"/>
    <w:rsid w:val="00F5450A"/>
    <w:rsid w:val="00F64661"/>
    <w:rsid w:val="00F64A35"/>
    <w:rsid w:val="00FA3967"/>
    <w:rsid w:val="00FA5092"/>
    <w:rsid w:val="00FD3FF8"/>
    <w:rsid w:val="00FF0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4E8"/>
    <w:pPr>
      <w:spacing w:line="322" w:lineRule="exact"/>
      <w:ind w:right="30" w:firstLine="720"/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3374E8"/>
    <w:pPr>
      <w:ind w:left="720"/>
      <w:contextualSpacing/>
    </w:pPr>
  </w:style>
  <w:style w:type="paragraph" w:customStyle="1" w:styleId="1">
    <w:name w:val="Стиль1"/>
    <w:basedOn w:val="NoSpacing"/>
    <w:link w:val="10"/>
    <w:uiPriority w:val="99"/>
    <w:rsid w:val="003374E8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10">
    <w:name w:val="Стиль1 Знак"/>
    <w:basedOn w:val="DefaultParagraphFont"/>
    <w:link w:val="1"/>
    <w:uiPriority w:val="99"/>
    <w:locked/>
    <w:rsid w:val="003374E8"/>
    <w:rPr>
      <w:rFonts w:ascii="Times New Roman" w:eastAsia="Times New Roman" w:hAnsi="Times New Roman" w:cs="Times New Roman"/>
      <w:sz w:val="24"/>
      <w:szCs w:val="24"/>
      <w:lang w:eastAsia="ar-SA" w:bidi="ar-SA"/>
    </w:rPr>
  </w:style>
  <w:style w:type="paragraph" w:customStyle="1" w:styleId="msonormalcxsplast">
    <w:name w:val="msonormalcxsplast"/>
    <w:basedOn w:val="Normal"/>
    <w:uiPriority w:val="99"/>
    <w:rsid w:val="003374E8"/>
    <w:pPr>
      <w:spacing w:before="75" w:after="150" w:line="240" w:lineRule="auto"/>
      <w:ind w:right="0" w:firstLine="0"/>
      <w:jc w:val="left"/>
    </w:pPr>
    <w:rPr>
      <w:rFonts w:ascii="Verdana" w:hAnsi="Verdana"/>
      <w:sz w:val="18"/>
      <w:szCs w:val="18"/>
      <w:lang w:eastAsia="ru-RU"/>
    </w:rPr>
  </w:style>
  <w:style w:type="paragraph" w:styleId="Footer">
    <w:name w:val="footer"/>
    <w:basedOn w:val="Normal"/>
    <w:link w:val="FooterChar"/>
    <w:uiPriority w:val="99"/>
    <w:rsid w:val="003374E8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374E8"/>
    <w:rPr>
      <w:rFonts w:cs="Times New Roman"/>
    </w:rPr>
  </w:style>
  <w:style w:type="paragraph" w:customStyle="1" w:styleId="ParagraphStyle">
    <w:name w:val="Paragraph Style"/>
    <w:uiPriority w:val="99"/>
    <w:rsid w:val="003374E8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rsid w:val="003374E8"/>
    <w:pPr>
      <w:autoSpaceDE w:val="0"/>
      <w:autoSpaceDN w:val="0"/>
      <w:spacing w:line="240" w:lineRule="auto"/>
      <w:ind w:righ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3374E8"/>
    <w:rPr>
      <w:rFonts w:ascii="Courier New" w:hAnsi="Courier New" w:cs="Courier New"/>
      <w:sz w:val="20"/>
      <w:szCs w:val="20"/>
      <w:lang w:eastAsia="ru-RU"/>
    </w:rPr>
  </w:style>
  <w:style w:type="character" w:styleId="Emphasis">
    <w:name w:val="Emphasis"/>
    <w:basedOn w:val="DefaultParagraphFont"/>
    <w:uiPriority w:val="99"/>
    <w:qFormat/>
    <w:rsid w:val="003374E8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3374E8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3374E8"/>
    <w:pPr>
      <w:ind w:right="30" w:firstLine="720"/>
      <w:jc w:val="both"/>
    </w:pPr>
    <w:rPr>
      <w:lang w:eastAsia="en-US"/>
    </w:rPr>
  </w:style>
  <w:style w:type="table" w:styleId="TableGrid">
    <w:name w:val="Table Grid"/>
    <w:basedOn w:val="TableNormal"/>
    <w:uiPriority w:val="99"/>
    <w:rsid w:val="00BF5E4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Основной"/>
    <w:basedOn w:val="Normal"/>
    <w:link w:val="a0"/>
    <w:uiPriority w:val="99"/>
    <w:rsid w:val="00BF5E44"/>
    <w:pPr>
      <w:autoSpaceDE w:val="0"/>
      <w:autoSpaceDN w:val="0"/>
      <w:adjustRightInd w:val="0"/>
      <w:spacing w:line="214" w:lineRule="atLeast"/>
      <w:ind w:right="0" w:firstLine="283"/>
      <w:textAlignment w:val="center"/>
    </w:pPr>
    <w:rPr>
      <w:rFonts w:ascii="NewtonCSanPin" w:eastAsia="Times New Roman" w:hAnsi="NewtonCSanPin"/>
      <w:color w:val="000000"/>
      <w:sz w:val="21"/>
      <w:szCs w:val="20"/>
      <w:lang w:eastAsia="ru-RU"/>
    </w:rPr>
  </w:style>
  <w:style w:type="paragraph" w:customStyle="1" w:styleId="a1">
    <w:name w:val="Буллит"/>
    <w:basedOn w:val="a"/>
    <w:link w:val="a2"/>
    <w:uiPriority w:val="99"/>
    <w:rsid w:val="00BF5E44"/>
    <w:pPr>
      <w:ind w:firstLine="244"/>
    </w:pPr>
  </w:style>
  <w:style w:type="character" w:customStyle="1" w:styleId="a0">
    <w:name w:val="Основной Знак"/>
    <w:link w:val="a"/>
    <w:uiPriority w:val="99"/>
    <w:locked/>
    <w:rsid w:val="00BF5E44"/>
    <w:rPr>
      <w:rFonts w:ascii="NewtonCSanPin" w:hAnsi="NewtonCSanPin"/>
      <w:color w:val="000000"/>
      <w:sz w:val="20"/>
    </w:rPr>
  </w:style>
  <w:style w:type="character" w:customStyle="1" w:styleId="a2">
    <w:name w:val="Буллит Знак"/>
    <w:link w:val="a1"/>
    <w:uiPriority w:val="99"/>
    <w:locked/>
    <w:rsid w:val="00BF5E44"/>
    <w:rPr>
      <w:rFonts w:ascii="NewtonCSanPin" w:hAnsi="NewtonCSanPin"/>
      <w:color w:val="000000"/>
      <w:sz w:val="20"/>
    </w:rPr>
  </w:style>
  <w:style w:type="character" w:customStyle="1" w:styleId="Zag11">
    <w:name w:val="Zag_11"/>
    <w:uiPriority w:val="99"/>
    <w:rsid w:val="00BF5E44"/>
    <w:rPr>
      <w:color w:val="000000"/>
      <w:w w:val="100"/>
    </w:rPr>
  </w:style>
  <w:style w:type="paragraph" w:customStyle="1" w:styleId="4">
    <w:name w:val="Заг 4"/>
    <w:basedOn w:val="Normal"/>
    <w:uiPriority w:val="99"/>
    <w:rsid w:val="00BF5E44"/>
    <w:pPr>
      <w:keepNext/>
      <w:autoSpaceDE w:val="0"/>
      <w:autoSpaceDN w:val="0"/>
      <w:adjustRightInd w:val="0"/>
      <w:spacing w:before="255" w:after="113" w:line="240" w:lineRule="atLeast"/>
      <w:ind w:right="0" w:firstLine="0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3">
    <w:name w:val="Курсив"/>
    <w:basedOn w:val="a"/>
    <w:uiPriority w:val="99"/>
    <w:rsid w:val="00BF5E44"/>
    <w:rPr>
      <w:i/>
      <w:iCs/>
    </w:rPr>
  </w:style>
  <w:style w:type="paragraph" w:styleId="Header">
    <w:name w:val="header"/>
    <w:basedOn w:val="Normal"/>
    <w:link w:val="HeaderChar"/>
    <w:uiPriority w:val="99"/>
    <w:rsid w:val="006E6910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E6910"/>
    <w:rPr>
      <w:rFonts w:cs="Times New Roman"/>
    </w:rPr>
  </w:style>
  <w:style w:type="character" w:customStyle="1" w:styleId="ListParagraphChar">
    <w:name w:val="List Paragraph Char"/>
    <w:link w:val="ListParagraph"/>
    <w:uiPriority w:val="99"/>
    <w:locked/>
    <w:rsid w:val="003C6A30"/>
  </w:style>
  <w:style w:type="character" w:customStyle="1" w:styleId="FontStyle14">
    <w:name w:val="Font Style14"/>
    <w:uiPriority w:val="99"/>
    <w:rsid w:val="003C6A30"/>
    <w:rPr>
      <w:rFonts w:ascii="Bookman Old Style" w:hAnsi="Bookman Old Style"/>
      <w:b/>
      <w:sz w:val="16"/>
    </w:rPr>
  </w:style>
  <w:style w:type="character" w:customStyle="1" w:styleId="FontStyle13">
    <w:name w:val="Font Style13"/>
    <w:uiPriority w:val="99"/>
    <w:rsid w:val="003C6A30"/>
    <w:rPr>
      <w:rFonts w:ascii="Bookman Old Style" w:hAnsi="Bookman Old Style"/>
      <w:sz w:val="16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3C6A30"/>
    <w:rPr>
      <w:rFonts w:cs="Times New Roman"/>
      <w:sz w:val="22"/>
      <w:szCs w:val="22"/>
      <w:lang w:val="ru-RU" w:eastAsia="en-US" w:bidi="ar-SA"/>
    </w:rPr>
  </w:style>
  <w:style w:type="paragraph" w:customStyle="1" w:styleId="Default">
    <w:name w:val="Default"/>
    <w:uiPriority w:val="99"/>
    <w:rsid w:val="003C6A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675D5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50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427</TotalTime>
  <Pages>12</Pages>
  <Words>3491</Words>
  <Characters>19899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UserXP</cp:lastModifiedBy>
  <cp:revision>46</cp:revision>
  <dcterms:created xsi:type="dcterms:W3CDTF">2018-01-10T10:47:00Z</dcterms:created>
  <dcterms:modified xsi:type="dcterms:W3CDTF">2018-05-11T07:09:00Z</dcterms:modified>
</cp:coreProperties>
</file>