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81" w:rsidRDefault="00895781" w:rsidP="00F10312">
      <w:r w:rsidRPr="0056490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6.25pt">
            <v:imagedata r:id="rId7" o:title=""/>
          </v:shape>
        </w:pict>
      </w:r>
    </w:p>
    <w:p w:rsidR="00895781" w:rsidRDefault="00895781" w:rsidP="00F10312"/>
    <w:p w:rsidR="00895781" w:rsidRDefault="00895781" w:rsidP="00F10312"/>
    <w:p w:rsidR="00895781" w:rsidRDefault="00895781" w:rsidP="00F10312"/>
    <w:p w:rsidR="00895781" w:rsidRDefault="00895781" w:rsidP="00F10312"/>
    <w:p w:rsidR="00895781" w:rsidRDefault="00895781" w:rsidP="00F10312">
      <w:r>
        <w:t xml:space="preserve"> </w:t>
      </w:r>
    </w:p>
    <w:p w:rsidR="00895781" w:rsidRPr="00AE3A6B" w:rsidRDefault="00895781" w:rsidP="00AE3A6B">
      <w:pPr>
        <w:jc w:val="center"/>
      </w:pPr>
      <w:r w:rsidRPr="00AE3A6B">
        <w:t>Министерство образования и науки РФ</w:t>
      </w:r>
    </w:p>
    <w:p w:rsidR="00895781" w:rsidRPr="00AE3A6B" w:rsidRDefault="00895781" w:rsidP="00AE3A6B">
      <w:pPr>
        <w:jc w:val="center"/>
      </w:pPr>
      <w:r w:rsidRPr="00AE3A6B">
        <w:t xml:space="preserve">Муниципальное казённое общеобразовательное учреждение </w:t>
      </w:r>
    </w:p>
    <w:p w:rsidR="00895781" w:rsidRPr="00AE3A6B" w:rsidRDefault="00895781" w:rsidP="00AE3A6B">
      <w:pPr>
        <w:jc w:val="center"/>
      </w:pPr>
      <w:r w:rsidRPr="00AE3A6B">
        <w:t>«Вихоревская средняя общеобразовательная школа №2»</w:t>
      </w:r>
    </w:p>
    <w:p w:rsidR="00895781" w:rsidRPr="00AE3A6B" w:rsidRDefault="00895781" w:rsidP="00AE3A6B">
      <w:pPr>
        <w:jc w:val="center"/>
      </w:pPr>
      <w:r w:rsidRPr="00AE3A6B">
        <w:t>Братского района Иркутской  области</w:t>
      </w:r>
    </w:p>
    <w:p w:rsidR="00895781" w:rsidRPr="00AE3A6B" w:rsidRDefault="00895781" w:rsidP="00AE3A6B"/>
    <w:p w:rsidR="00895781" w:rsidRPr="00AE3A6B" w:rsidRDefault="00895781" w:rsidP="00AE3A6B"/>
    <w:tbl>
      <w:tblPr>
        <w:tblW w:w="0" w:type="auto"/>
        <w:tblLook w:val="00A0"/>
      </w:tblPr>
      <w:tblGrid>
        <w:gridCol w:w="2876"/>
        <w:gridCol w:w="4039"/>
        <w:gridCol w:w="3035"/>
      </w:tblGrid>
      <w:tr w:rsidR="00895781" w:rsidRPr="00AE3A6B" w:rsidTr="00AE3A6B">
        <w:tc>
          <w:tcPr>
            <w:tcW w:w="0" w:type="auto"/>
          </w:tcPr>
          <w:p w:rsidR="00895781" w:rsidRPr="00AE3A6B" w:rsidRDefault="00895781" w:rsidP="00AE3A6B">
            <w:pPr>
              <w:jc w:val="center"/>
            </w:pPr>
            <w:r w:rsidRPr="00AE3A6B">
              <w:t>Рассмотрено</w:t>
            </w:r>
          </w:p>
          <w:p w:rsidR="00895781" w:rsidRPr="00AE3A6B" w:rsidRDefault="00895781" w:rsidP="00AE3A6B">
            <w:r w:rsidRPr="00AE3A6B">
              <w:t xml:space="preserve">на заседании ШМО    </w:t>
            </w:r>
          </w:p>
          <w:p w:rsidR="00895781" w:rsidRPr="00AE3A6B" w:rsidRDefault="00895781" w:rsidP="00AE3A6B">
            <w:r w:rsidRPr="00AE3A6B">
              <w:t>МКОУ «Вихоревская СОШ №2»</w:t>
            </w:r>
          </w:p>
          <w:p w:rsidR="00895781" w:rsidRPr="00AE3A6B" w:rsidRDefault="00895781" w:rsidP="00AE3A6B">
            <w:r w:rsidRPr="00AE3A6B">
              <w:t>_________________</w:t>
            </w:r>
          </w:p>
          <w:p w:rsidR="00895781" w:rsidRPr="00AE3A6B" w:rsidRDefault="00895781" w:rsidP="00AE3A6B">
            <w:r w:rsidRPr="00AE3A6B">
              <w:t>Протокол № 1</w:t>
            </w:r>
          </w:p>
          <w:p w:rsidR="00895781" w:rsidRPr="00AE3A6B" w:rsidRDefault="00895781" w:rsidP="00AE3A6B">
            <w:r w:rsidRPr="00AE3A6B">
              <w:t>от «</w:t>
            </w:r>
            <w:r w:rsidRPr="00AE3A6B">
              <w:rPr>
                <w:u w:val="single"/>
              </w:rPr>
              <w:t>31» августа</w:t>
            </w:r>
            <w:r w:rsidRPr="00AE3A6B">
              <w:t xml:space="preserve"> 2017  г.</w:t>
            </w:r>
          </w:p>
        </w:tc>
        <w:tc>
          <w:tcPr>
            <w:tcW w:w="0" w:type="auto"/>
          </w:tcPr>
          <w:p w:rsidR="00895781" w:rsidRPr="00AE3A6B" w:rsidRDefault="00895781" w:rsidP="00AE3A6B">
            <w:pPr>
              <w:ind w:left="-819" w:firstLine="819"/>
            </w:pPr>
            <w:r w:rsidRPr="00AE3A6B">
              <w:t xml:space="preserve">             Согласовано:</w:t>
            </w:r>
          </w:p>
          <w:p w:rsidR="00895781" w:rsidRPr="00AE3A6B" w:rsidRDefault="00895781" w:rsidP="00AE3A6B">
            <w:r w:rsidRPr="00AE3A6B">
              <w:t>Заместитель директора по УР  МКОУ «Вихоревская СОШ №2</w:t>
            </w:r>
          </w:p>
          <w:p w:rsidR="00895781" w:rsidRPr="00AE3A6B" w:rsidRDefault="00895781" w:rsidP="00AE3A6B">
            <w:pPr>
              <w:jc w:val="both"/>
            </w:pPr>
            <w:r w:rsidRPr="00AE3A6B">
              <w:t>________/ _____________</w:t>
            </w:r>
          </w:p>
          <w:p w:rsidR="00895781" w:rsidRPr="00AE3A6B" w:rsidRDefault="00895781" w:rsidP="00AE3A6B">
            <w:r w:rsidRPr="00AE3A6B">
              <w:t xml:space="preserve">       </w:t>
            </w:r>
            <w:r w:rsidRPr="00AE3A6B">
              <w:rPr>
                <w:u w:val="single"/>
              </w:rPr>
              <w:t>«31» августа</w:t>
            </w:r>
            <w:r w:rsidRPr="00AE3A6B">
              <w:t xml:space="preserve"> 2017  г. </w:t>
            </w:r>
          </w:p>
        </w:tc>
        <w:tc>
          <w:tcPr>
            <w:tcW w:w="0" w:type="auto"/>
          </w:tcPr>
          <w:p w:rsidR="00895781" w:rsidRPr="00AE3A6B" w:rsidRDefault="00895781" w:rsidP="00AE3A6B">
            <w:pPr>
              <w:jc w:val="center"/>
            </w:pPr>
            <w:r w:rsidRPr="00AE3A6B">
              <w:t>Утверждаю:</w:t>
            </w:r>
          </w:p>
          <w:p w:rsidR="00895781" w:rsidRPr="00AE3A6B" w:rsidRDefault="00895781" w:rsidP="00AE3A6B">
            <w:r w:rsidRPr="00AE3A6B">
              <w:t>Директор МКОУ «Вих</w:t>
            </w:r>
            <w:r w:rsidRPr="00AE3A6B">
              <w:t>о</w:t>
            </w:r>
            <w:r w:rsidRPr="00AE3A6B">
              <w:t>ревская СОШ №2»</w:t>
            </w:r>
          </w:p>
          <w:p w:rsidR="00895781" w:rsidRPr="00AE3A6B" w:rsidRDefault="00895781" w:rsidP="00AE3A6B">
            <w:pPr>
              <w:jc w:val="both"/>
            </w:pPr>
            <w:r w:rsidRPr="00AE3A6B">
              <w:t>_______ /Т.А. Жеребцова/</w:t>
            </w:r>
          </w:p>
          <w:p w:rsidR="00895781" w:rsidRPr="00AE3A6B" w:rsidRDefault="00895781" w:rsidP="00AE3A6B">
            <w:pPr>
              <w:jc w:val="both"/>
            </w:pPr>
            <w:r w:rsidRPr="00AE3A6B">
              <w:t>Приказ №_</w:t>
            </w:r>
            <w:r w:rsidRPr="00AE3A6B">
              <w:rPr>
                <w:u w:val="single"/>
              </w:rPr>
              <w:t>96-а__</w:t>
            </w:r>
          </w:p>
          <w:p w:rsidR="00895781" w:rsidRPr="00AE3A6B" w:rsidRDefault="00895781" w:rsidP="00AE3A6B">
            <w:pPr>
              <w:jc w:val="both"/>
            </w:pPr>
            <w:r w:rsidRPr="00AE3A6B">
              <w:t>от «</w:t>
            </w:r>
            <w:r w:rsidRPr="00AE3A6B">
              <w:rPr>
                <w:u w:val="single"/>
              </w:rPr>
              <w:t>31» августа</w:t>
            </w:r>
            <w:r w:rsidRPr="00AE3A6B">
              <w:t xml:space="preserve"> 2017  г. </w:t>
            </w:r>
          </w:p>
        </w:tc>
      </w:tr>
    </w:tbl>
    <w:p w:rsidR="00895781" w:rsidRPr="00AE3A6B" w:rsidRDefault="00895781" w:rsidP="00AE3A6B"/>
    <w:p w:rsidR="00895781" w:rsidRPr="00AE3A6B" w:rsidRDefault="00895781" w:rsidP="00AE3A6B"/>
    <w:p w:rsidR="00895781" w:rsidRPr="00AE3A6B" w:rsidRDefault="00895781" w:rsidP="00AE3A6B"/>
    <w:p w:rsidR="00895781" w:rsidRPr="00AE3A6B" w:rsidRDefault="00895781" w:rsidP="00AE3A6B">
      <w:pPr>
        <w:jc w:val="center"/>
      </w:pPr>
    </w:p>
    <w:p w:rsidR="00895781" w:rsidRPr="00AE3A6B" w:rsidRDefault="00895781" w:rsidP="00AE3A6B">
      <w:pPr>
        <w:jc w:val="center"/>
        <w:rPr>
          <w:sz w:val="28"/>
          <w:szCs w:val="28"/>
        </w:rPr>
      </w:pPr>
      <w:r w:rsidRPr="00AE3A6B">
        <w:rPr>
          <w:sz w:val="28"/>
          <w:szCs w:val="28"/>
        </w:rPr>
        <w:t xml:space="preserve">Рабочая программа </w:t>
      </w:r>
    </w:p>
    <w:p w:rsidR="00895781" w:rsidRPr="00AE3A6B" w:rsidRDefault="00895781" w:rsidP="00AE3A6B">
      <w:pPr>
        <w:jc w:val="center"/>
        <w:rPr>
          <w:sz w:val="28"/>
          <w:szCs w:val="28"/>
        </w:rPr>
      </w:pPr>
      <w:r w:rsidRPr="00AE3A6B">
        <w:rPr>
          <w:sz w:val="28"/>
          <w:szCs w:val="28"/>
        </w:rPr>
        <w:t>курса внеурочной деятельности</w:t>
      </w:r>
    </w:p>
    <w:p w:rsidR="00895781" w:rsidRPr="00AE3A6B" w:rsidRDefault="00895781" w:rsidP="00AE3A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10312">
        <w:rPr>
          <w:b/>
          <w:sz w:val="28"/>
          <w:szCs w:val="28"/>
        </w:rPr>
        <w:t>«Чтение с увлечением»</w:t>
      </w:r>
    </w:p>
    <w:p w:rsidR="00895781" w:rsidRPr="00AE3A6B" w:rsidRDefault="00895781" w:rsidP="00AE3A6B">
      <w:pPr>
        <w:jc w:val="center"/>
        <w:rPr>
          <w:sz w:val="28"/>
          <w:szCs w:val="28"/>
        </w:rPr>
      </w:pPr>
      <w:r w:rsidRPr="00AE3A6B">
        <w:rPr>
          <w:sz w:val="28"/>
          <w:szCs w:val="28"/>
        </w:rPr>
        <w:t>для учащихся 1-4 классов</w:t>
      </w:r>
    </w:p>
    <w:p w:rsidR="00895781" w:rsidRPr="0037042B" w:rsidRDefault="00895781" w:rsidP="00AE3A6B">
      <w:pPr>
        <w:jc w:val="center"/>
        <w:rPr>
          <w:b/>
          <w:i/>
        </w:rPr>
      </w:pPr>
      <w:r w:rsidRPr="0037042B">
        <w:rPr>
          <w:b/>
          <w:i/>
        </w:rPr>
        <w:t>(с внесёнными дополнениями от 20.04.2018 г.)</w:t>
      </w:r>
    </w:p>
    <w:p w:rsidR="00895781" w:rsidRPr="00AE3A6B" w:rsidRDefault="00895781" w:rsidP="00AE3A6B">
      <w:pPr>
        <w:jc w:val="center"/>
        <w:rPr>
          <w:b/>
        </w:rPr>
      </w:pPr>
      <w:bookmarkStart w:id="0" w:name="_GoBack"/>
      <w:bookmarkEnd w:id="0"/>
    </w:p>
    <w:p w:rsidR="00895781" w:rsidRPr="00AE3A6B" w:rsidRDefault="00895781" w:rsidP="00AE3A6B">
      <w:pPr>
        <w:spacing w:after="200" w:line="276" w:lineRule="auto"/>
        <w:rPr>
          <w:rFonts w:ascii="Calibri" w:hAnsi="Calibri"/>
          <w:sz w:val="28"/>
          <w:szCs w:val="28"/>
          <w:lang w:eastAsia="en-US"/>
        </w:rPr>
      </w:pPr>
      <w:r w:rsidRPr="00AE3A6B">
        <w:rPr>
          <w:bCs/>
          <w:iCs/>
          <w:sz w:val="28"/>
          <w:szCs w:val="28"/>
        </w:rPr>
        <w:t xml:space="preserve">Направление внеурочной деятельности: </w:t>
      </w:r>
      <w:r w:rsidRPr="00AE3A6B">
        <w:rPr>
          <w:bCs/>
          <w:iCs/>
          <w:sz w:val="28"/>
          <w:szCs w:val="28"/>
          <w:lang w:eastAsia="en-US"/>
        </w:rPr>
        <w:t>«Общеинтеллектуальное</w:t>
      </w:r>
      <w:r w:rsidRPr="00AE3A6B">
        <w:rPr>
          <w:rFonts w:ascii="Calibri" w:hAnsi="Calibri"/>
          <w:sz w:val="28"/>
          <w:szCs w:val="28"/>
          <w:lang w:eastAsia="en-US"/>
        </w:rPr>
        <w:t>»</w:t>
      </w:r>
      <w:r w:rsidRPr="00AE3A6B">
        <w:rPr>
          <w:iCs/>
          <w:sz w:val="28"/>
          <w:szCs w:val="28"/>
          <w:lang w:eastAsia="en-US"/>
        </w:rPr>
        <w:t xml:space="preserve"> </w:t>
      </w:r>
      <w:r w:rsidRPr="00AE3A6B">
        <w:rPr>
          <w:iCs/>
          <w:sz w:val="28"/>
          <w:szCs w:val="28"/>
        </w:rPr>
        <w:t xml:space="preserve"> </w:t>
      </w:r>
      <w:r w:rsidRPr="00AE3A6B">
        <w:rPr>
          <w:bCs/>
          <w:iCs/>
          <w:sz w:val="28"/>
          <w:szCs w:val="28"/>
        </w:rPr>
        <w:t xml:space="preserve"> </w:t>
      </w:r>
    </w:p>
    <w:p w:rsidR="00895781" w:rsidRPr="00AE3A6B" w:rsidRDefault="00895781" w:rsidP="00AE3A6B">
      <w:pPr>
        <w:rPr>
          <w:sz w:val="28"/>
          <w:szCs w:val="28"/>
        </w:rPr>
      </w:pPr>
      <w:r w:rsidRPr="00AE3A6B">
        <w:rPr>
          <w:sz w:val="28"/>
          <w:szCs w:val="28"/>
        </w:rPr>
        <w:t xml:space="preserve">Срок  реализации - 4 года  </w:t>
      </w:r>
    </w:p>
    <w:p w:rsidR="00895781" w:rsidRPr="00AE3A6B" w:rsidRDefault="00895781" w:rsidP="00AE3A6B">
      <w:pPr>
        <w:jc w:val="center"/>
        <w:rPr>
          <w:sz w:val="28"/>
          <w:szCs w:val="28"/>
        </w:rPr>
      </w:pPr>
    </w:p>
    <w:p w:rsidR="00895781" w:rsidRPr="00AE3A6B" w:rsidRDefault="00895781" w:rsidP="00AE3A6B">
      <w:pPr>
        <w:jc w:val="center"/>
        <w:rPr>
          <w:sz w:val="28"/>
          <w:szCs w:val="28"/>
        </w:rPr>
      </w:pPr>
    </w:p>
    <w:p w:rsidR="00895781" w:rsidRPr="00AE3A6B" w:rsidRDefault="00895781" w:rsidP="00AE3A6B">
      <w:pPr>
        <w:jc w:val="center"/>
        <w:rPr>
          <w:b/>
        </w:rPr>
      </w:pPr>
    </w:p>
    <w:p w:rsidR="00895781" w:rsidRPr="00AE3A6B" w:rsidRDefault="00895781" w:rsidP="00AE3A6B">
      <w:pPr>
        <w:jc w:val="center"/>
        <w:rPr>
          <w:b/>
        </w:rPr>
      </w:pPr>
    </w:p>
    <w:p w:rsidR="00895781" w:rsidRPr="00AE3A6B" w:rsidRDefault="00895781" w:rsidP="00AE3A6B">
      <w:pPr>
        <w:jc w:val="center"/>
        <w:rPr>
          <w:b/>
        </w:rPr>
      </w:pPr>
    </w:p>
    <w:p w:rsidR="00895781" w:rsidRPr="00AE3A6B" w:rsidRDefault="00895781" w:rsidP="00AE3A6B">
      <w:pPr>
        <w:jc w:val="center"/>
        <w:rPr>
          <w:b/>
        </w:rPr>
      </w:pPr>
    </w:p>
    <w:p w:rsidR="00895781" w:rsidRPr="00AE3A6B" w:rsidRDefault="00895781" w:rsidP="00AE3A6B">
      <w:pPr>
        <w:jc w:val="center"/>
        <w:rPr>
          <w:b/>
        </w:rPr>
      </w:pPr>
    </w:p>
    <w:p w:rsidR="00895781" w:rsidRPr="00AE3A6B" w:rsidRDefault="00895781" w:rsidP="00AE3A6B">
      <w:pPr>
        <w:jc w:val="center"/>
      </w:pPr>
      <w:r w:rsidRPr="00AE3A6B">
        <w:t xml:space="preserve">                                                    Разработала:</w:t>
      </w:r>
    </w:p>
    <w:p w:rsidR="00895781" w:rsidRPr="00AE3A6B" w:rsidRDefault="00895781" w:rsidP="00AE3A6B">
      <w:pPr>
        <w:jc w:val="center"/>
        <w:rPr>
          <w:u w:val="single"/>
        </w:rPr>
      </w:pPr>
      <w:r w:rsidRPr="00AE3A6B">
        <w:t xml:space="preserve">                                                         </w:t>
      </w:r>
      <w:r>
        <w:t xml:space="preserve"> Н.В. Буханова</w:t>
      </w:r>
      <w:r w:rsidRPr="00AE3A6B">
        <w:t>,</w:t>
      </w:r>
    </w:p>
    <w:p w:rsidR="00895781" w:rsidRPr="00AE3A6B" w:rsidRDefault="00895781" w:rsidP="00AE3A6B">
      <w:pPr>
        <w:jc w:val="center"/>
      </w:pPr>
      <w:r w:rsidRPr="00AE3A6B">
        <w:t xml:space="preserve">                                                                             учитель начальных классов</w:t>
      </w:r>
    </w:p>
    <w:p w:rsidR="00895781" w:rsidRPr="00AE3A6B" w:rsidRDefault="00895781" w:rsidP="00AE3A6B">
      <w:pPr>
        <w:jc w:val="right"/>
      </w:pPr>
      <w:r w:rsidRPr="00AE3A6B">
        <w:t xml:space="preserve">                                                                          </w:t>
      </w:r>
    </w:p>
    <w:p w:rsidR="00895781" w:rsidRPr="00AE3A6B" w:rsidRDefault="00895781" w:rsidP="00AE3A6B">
      <w:pPr>
        <w:jc w:val="right"/>
      </w:pPr>
    </w:p>
    <w:p w:rsidR="00895781" w:rsidRPr="00AE3A6B" w:rsidRDefault="00895781" w:rsidP="00AE3A6B">
      <w:pPr>
        <w:jc w:val="center"/>
      </w:pPr>
    </w:p>
    <w:p w:rsidR="00895781" w:rsidRPr="00AE3A6B" w:rsidRDefault="00895781" w:rsidP="00AE3A6B">
      <w:pPr>
        <w:jc w:val="center"/>
      </w:pPr>
    </w:p>
    <w:p w:rsidR="00895781" w:rsidRPr="00AE3A6B" w:rsidRDefault="00895781" w:rsidP="00AE3A6B">
      <w:pPr>
        <w:jc w:val="center"/>
      </w:pPr>
    </w:p>
    <w:p w:rsidR="00895781" w:rsidRPr="00AE3A6B" w:rsidRDefault="00895781" w:rsidP="00AE3A6B">
      <w:pPr>
        <w:jc w:val="center"/>
      </w:pPr>
    </w:p>
    <w:p w:rsidR="00895781" w:rsidRPr="00AE3A6B" w:rsidRDefault="00895781" w:rsidP="00AE3A6B"/>
    <w:p w:rsidR="00895781" w:rsidRPr="00AE3A6B" w:rsidRDefault="00895781" w:rsidP="00AE3A6B">
      <w:pPr>
        <w:jc w:val="center"/>
      </w:pPr>
    </w:p>
    <w:p w:rsidR="00895781" w:rsidRPr="00AE3A6B" w:rsidRDefault="00895781" w:rsidP="00AE3A6B">
      <w:pPr>
        <w:jc w:val="center"/>
      </w:pPr>
    </w:p>
    <w:p w:rsidR="00895781" w:rsidRPr="00AE3A6B" w:rsidRDefault="00895781" w:rsidP="00AE3A6B"/>
    <w:p w:rsidR="00895781" w:rsidRPr="00AE3A6B" w:rsidRDefault="00895781" w:rsidP="00AE3A6B"/>
    <w:p w:rsidR="00895781" w:rsidRPr="00AE3A6B" w:rsidRDefault="00895781" w:rsidP="00AE3A6B"/>
    <w:p w:rsidR="00895781" w:rsidRPr="00AE3A6B" w:rsidRDefault="00895781" w:rsidP="00AE3A6B"/>
    <w:p w:rsidR="00895781" w:rsidRDefault="00895781" w:rsidP="00E04618">
      <w:pPr>
        <w:jc w:val="center"/>
      </w:pPr>
      <w:r>
        <w:t>Вихоревка</w:t>
      </w:r>
    </w:p>
    <w:p w:rsidR="00895781" w:rsidRPr="00E04618" w:rsidRDefault="00895781" w:rsidP="00E04618">
      <w:pPr>
        <w:jc w:val="center"/>
      </w:pPr>
    </w:p>
    <w:p w:rsidR="00895781" w:rsidRPr="001A1D18" w:rsidRDefault="00895781" w:rsidP="002D595B">
      <w:pPr>
        <w:ind w:right="95"/>
        <w:jc w:val="center"/>
        <w:rPr>
          <w:bCs/>
        </w:rPr>
      </w:pPr>
      <w:r w:rsidRPr="001A1D18">
        <w:rPr>
          <w:b/>
          <w:bCs/>
        </w:rPr>
        <w:t>РЕЗУЛЬТАТЫ  ОСВОЕНИЯ КУРСА ВНЕУРОЧНОЙ ДЕЯТЕЛЬНОСТИ</w:t>
      </w:r>
    </w:p>
    <w:p w:rsidR="00895781" w:rsidRPr="002D595B" w:rsidRDefault="00895781" w:rsidP="002D595B">
      <w:pPr>
        <w:ind w:right="95"/>
        <w:jc w:val="center"/>
        <w:rPr>
          <w:bCs/>
        </w:rPr>
      </w:pPr>
    </w:p>
    <w:p w:rsidR="00895781" w:rsidRPr="00F10312" w:rsidRDefault="00895781" w:rsidP="00F10312">
      <w:pPr>
        <w:ind w:right="95"/>
        <w:jc w:val="center"/>
        <w:rPr>
          <w:b/>
          <w:bCs/>
        </w:rPr>
      </w:pPr>
      <w:r w:rsidRPr="00F10312">
        <w:rPr>
          <w:b/>
          <w:bCs/>
        </w:rPr>
        <w:t>ЛИЧНОСТНЫЕ РЕЗУЛЬТАТЫ</w:t>
      </w:r>
    </w:p>
    <w:p w:rsidR="00895781" w:rsidRDefault="00895781" w:rsidP="00F10312">
      <w:pPr>
        <w:spacing w:line="234" w:lineRule="auto"/>
        <w:ind w:right="2900" w:firstLine="567"/>
        <w:jc w:val="both"/>
        <w:rPr>
          <w:sz w:val="20"/>
          <w:szCs w:val="20"/>
        </w:rPr>
      </w:pPr>
      <w:r>
        <w:rPr>
          <w:b/>
          <w:bCs/>
        </w:rPr>
        <w:t>У выпускника будут сформированы:</w:t>
      </w:r>
    </w:p>
    <w:p w:rsidR="00895781" w:rsidRDefault="00895781" w:rsidP="00F10312">
      <w:pPr>
        <w:spacing w:line="9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6" w:lineRule="auto"/>
        <w:ind w:right="20" w:firstLine="567"/>
        <w:jc w:val="both"/>
        <w:rPr>
          <w:sz w:val="20"/>
          <w:szCs w:val="20"/>
        </w:rPr>
      </w:pPr>
      <w:r>
        <w:t>– внутренняя позиция школьника на уровне положительного отношения к школе, ор</w:t>
      </w:r>
      <w:r>
        <w:t>и</w:t>
      </w:r>
      <w:r>
        <w:t>ентации на содержательные моменты школьной действительности и принятия образца «х</w:t>
      </w:r>
      <w:r>
        <w:t>о</w:t>
      </w:r>
      <w:r>
        <w:t>рошего ученика»;</w:t>
      </w:r>
    </w:p>
    <w:p w:rsidR="00895781" w:rsidRDefault="00895781" w:rsidP="00F10312">
      <w:pPr>
        <w:spacing w:line="13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>
        <w:t>– широкая мотивационная основа учебной деятельности, включающая социальные, учебно­познавательные и внешние мотивы;</w:t>
      </w:r>
    </w:p>
    <w:p w:rsidR="00895781" w:rsidRDefault="00895781" w:rsidP="00F10312">
      <w:pPr>
        <w:spacing w:line="13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>
        <w:t>– учебно­познавательный интерес к новому учебному материалу и способам решения новой задачи;</w:t>
      </w:r>
    </w:p>
    <w:p w:rsidR="00895781" w:rsidRDefault="00895781" w:rsidP="00F10312">
      <w:pPr>
        <w:spacing w:line="13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7" w:lineRule="auto"/>
        <w:ind w:firstLine="567"/>
        <w:jc w:val="both"/>
        <w:rPr>
          <w:sz w:val="20"/>
          <w:szCs w:val="20"/>
        </w:rPr>
      </w:pPr>
      <w:r>
        <w:t>– ориентация на понимание причин успеха в учебной деятельности, в том числе на сам</w:t>
      </w:r>
      <w:r>
        <w:t>о</w:t>
      </w:r>
      <w:r>
        <w:t>анализ и самоконтроль результата, на анализ соответствия результатов требованиям конкре</w:t>
      </w:r>
      <w:r>
        <w:t>т</w:t>
      </w:r>
      <w:r>
        <w:t>ной задачи, на понимание оценок учителей, товарищей, родителей и других людей;</w:t>
      </w:r>
    </w:p>
    <w:p w:rsidR="00895781" w:rsidRDefault="00895781" w:rsidP="00F10312">
      <w:pPr>
        <w:spacing w:line="2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ind w:firstLine="567"/>
        <w:jc w:val="both"/>
        <w:rPr>
          <w:sz w:val="20"/>
          <w:szCs w:val="20"/>
        </w:rPr>
      </w:pPr>
      <w:r>
        <w:t>–  способность к оценке своей учебной деятельности;</w:t>
      </w:r>
    </w:p>
    <w:p w:rsidR="00895781" w:rsidRDefault="00895781" w:rsidP="00F10312">
      <w:pPr>
        <w:spacing w:line="12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7" w:lineRule="auto"/>
        <w:ind w:firstLine="567"/>
        <w:jc w:val="both"/>
        <w:rPr>
          <w:sz w:val="20"/>
          <w:szCs w:val="20"/>
        </w:rPr>
      </w:pPr>
      <w:r>
        <w:t>– основы гражданской идентичности, своей этнической принадлежности в форме осо</w:t>
      </w:r>
      <w:r>
        <w:t>з</w:t>
      </w:r>
      <w:r>
        <w:t>нания «Я» как члена семьи, представителя народа, гражданина России, чувства сопричастн</w:t>
      </w:r>
      <w:r>
        <w:t>о</w:t>
      </w:r>
      <w:r>
        <w:t>сти и гордости за свою Родину, народ и историю, осознание ответственности человека за о</w:t>
      </w:r>
      <w:r>
        <w:t>б</w:t>
      </w:r>
      <w:r>
        <w:t>щее благополучие;</w:t>
      </w:r>
    </w:p>
    <w:p w:rsidR="00895781" w:rsidRDefault="00895781" w:rsidP="00F10312">
      <w:pPr>
        <w:spacing w:line="13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>
        <w:t>– ориентация в нравственном содержании и смысле как собственных поступков, так и поступков окружающих людей;</w:t>
      </w:r>
      <w:r w:rsidRPr="002D595B">
        <w:t xml:space="preserve"> </w:t>
      </w:r>
    </w:p>
    <w:p w:rsidR="00895781" w:rsidRDefault="00895781" w:rsidP="00F10312">
      <w:pPr>
        <w:spacing w:line="1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ind w:firstLine="567"/>
        <w:jc w:val="both"/>
        <w:rPr>
          <w:sz w:val="20"/>
          <w:szCs w:val="20"/>
        </w:rPr>
      </w:pPr>
      <w:r>
        <w:t>–  знание основных норм и моральных ориентация на их выполнение;</w:t>
      </w:r>
    </w:p>
    <w:p w:rsidR="00895781" w:rsidRDefault="00895781" w:rsidP="00F10312">
      <w:pPr>
        <w:spacing w:line="12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>
        <w:t>– развитие этических чувств — стыда, вины, совести как регуляторов морального пов</w:t>
      </w:r>
      <w:r>
        <w:t>е</w:t>
      </w:r>
      <w:r>
        <w:t>дения; понимание чувств других людей и сопереживание им;</w:t>
      </w:r>
    </w:p>
    <w:p w:rsidR="00895781" w:rsidRDefault="00895781" w:rsidP="00F10312">
      <w:pPr>
        <w:spacing w:line="13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>
        <w:t>– чувство прекрасного и эстетические чувства на основе знакомства с мировой и отеч</w:t>
      </w:r>
      <w:r>
        <w:t>е</w:t>
      </w:r>
      <w:r>
        <w:t>ственной художественной культурой.</w:t>
      </w:r>
    </w:p>
    <w:p w:rsidR="00895781" w:rsidRDefault="00895781" w:rsidP="00F10312">
      <w:pPr>
        <w:spacing w:line="6" w:lineRule="exact"/>
        <w:ind w:firstLine="567"/>
        <w:jc w:val="both"/>
        <w:rPr>
          <w:sz w:val="20"/>
          <w:szCs w:val="20"/>
        </w:rPr>
      </w:pPr>
    </w:p>
    <w:p w:rsidR="00895781" w:rsidRDefault="00895781" w:rsidP="00F10312">
      <w:pPr>
        <w:ind w:firstLine="567"/>
        <w:jc w:val="both"/>
        <w:rPr>
          <w:sz w:val="20"/>
          <w:szCs w:val="20"/>
        </w:rPr>
      </w:pPr>
      <w:r>
        <w:rPr>
          <w:b/>
          <w:bCs/>
        </w:rPr>
        <w:t>Выпускник получит возможность для формирования:</w:t>
      </w:r>
    </w:p>
    <w:p w:rsidR="00895781" w:rsidRDefault="00895781" w:rsidP="00F10312">
      <w:pPr>
        <w:spacing w:line="7" w:lineRule="exact"/>
        <w:ind w:firstLine="567"/>
        <w:jc w:val="both"/>
        <w:rPr>
          <w:sz w:val="20"/>
          <w:szCs w:val="20"/>
        </w:rPr>
      </w:pPr>
    </w:p>
    <w:p w:rsidR="00895781" w:rsidRPr="001C45F9" w:rsidRDefault="00895781" w:rsidP="00F10312">
      <w:pPr>
        <w:spacing w:line="237" w:lineRule="auto"/>
        <w:ind w:firstLine="567"/>
        <w:jc w:val="both"/>
        <w:rPr>
          <w:sz w:val="20"/>
          <w:szCs w:val="20"/>
        </w:rPr>
      </w:pPr>
      <w:r w:rsidRPr="001C45F9">
        <w:t xml:space="preserve">– </w:t>
      </w:r>
      <w:r w:rsidRPr="001C45F9">
        <w:rPr>
          <w:iCs/>
        </w:rPr>
        <w:t>внутренней позиции обучающегося на уровне положительного отношения к</w:t>
      </w:r>
      <w:r w:rsidRPr="001C45F9">
        <w:t xml:space="preserve"> </w:t>
      </w:r>
      <w:r w:rsidRPr="001C45F9">
        <w:rPr>
          <w:iCs/>
        </w:rPr>
        <w:t>образов</w:t>
      </w:r>
      <w:r w:rsidRPr="001C45F9">
        <w:rPr>
          <w:iCs/>
        </w:rPr>
        <w:t>а</w:t>
      </w:r>
      <w:r w:rsidRPr="001C45F9">
        <w:rPr>
          <w:iCs/>
        </w:rPr>
        <w:t>тельной организации, понимания необходимости учения, выраженного в преобладании уче</w:t>
      </w:r>
      <w:r w:rsidRPr="001C45F9">
        <w:rPr>
          <w:iCs/>
        </w:rPr>
        <w:t>б</w:t>
      </w:r>
      <w:r w:rsidRPr="001C45F9">
        <w:rPr>
          <w:iCs/>
        </w:rPr>
        <w:t>но­познавательных мотивов и предпочтении социального способа оценки знаний;</w:t>
      </w:r>
    </w:p>
    <w:p w:rsidR="00895781" w:rsidRPr="001C45F9" w:rsidRDefault="00895781" w:rsidP="00F10312">
      <w:pPr>
        <w:spacing w:line="1" w:lineRule="exact"/>
        <w:ind w:firstLine="567"/>
        <w:jc w:val="both"/>
        <w:rPr>
          <w:sz w:val="20"/>
          <w:szCs w:val="20"/>
        </w:rPr>
      </w:pPr>
    </w:p>
    <w:p w:rsidR="00895781" w:rsidRPr="001C45F9" w:rsidRDefault="00895781" w:rsidP="00F10312">
      <w:pPr>
        <w:ind w:firstLine="567"/>
        <w:jc w:val="both"/>
        <w:rPr>
          <w:sz w:val="20"/>
          <w:szCs w:val="20"/>
        </w:rPr>
      </w:pPr>
      <w:r w:rsidRPr="001C45F9">
        <w:t xml:space="preserve">–  </w:t>
      </w:r>
      <w:r w:rsidRPr="001C45F9">
        <w:rPr>
          <w:iCs/>
        </w:rPr>
        <w:t>выраженной устойчивой учебно­познавательной мотивации учения;</w:t>
      </w:r>
    </w:p>
    <w:p w:rsidR="00895781" w:rsidRPr="001C45F9" w:rsidRDefault="00895781" w:rsidP="00F10312">
      <w:pPr>
        <w:spacing w:line="9" w:lineRule="exact"/>
        <w:ind w:firstLine="567"/>
        <w:jc w:val="both"/>
        <w:rPr>
          <w:sz w:val="20"/>
          <w:szCs w:val="20"/>
        </w:rPr>
      </w:pPr>
    </w:p>
    <w:p w:rsidR="00895781" w:rsidRPr="001C45F9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 w:rsidRPr="001C45F9">
        <w:t xml:space="preserve">– </w:t>
      </w:r>
      <w:r w:rsidRPr="001C45F9">
        <w:rPr>
          <w:iCs/>
        </w:rPr>
        <w:t>устойчивого учебно­познавательного интереса к новым</w:t>
      </w:r>
      <w:r>
        <w:rPr>
          <w:iCs/>
        </w:rPr>
        <w:t xml:space="preserve"> </w:t>
      </w:r>
      <w:r w:rsidRPr="001C45F9">
        <w:rPr>
          <w:iCs/>
        </w:rPr>
        <w:t>общим способам решения</w:t>
      </w:r>
      <w:r w:rsidRPr="001C45F9">
        <w:t xml:space="preserve"> </w:t>
      </w:r>
      <w:r w:rsidRPr="001C45F9">
        <w:rPr>
          <w:iCs/>
        </w:rPr>
        <w:t>з</w:t>
      </w:r>
      <w:r w:rsidRPr="001C45F9">
        <w:rPr>
          <w:iCs/>
        </w:rPr>
        <w:t>а</w:t>
      </w:r>
      <w:r w:rsidRPr="001C45F9">
        <w:rPr>
          <w:iCs/>
        </w:rPr>
        <w:t>дач;</w:t>
      </w:r>
    </w:p>
    <w:p w:rsidR="00895781" w:rsidRPr="001C45F9" w:rsidRDefault="00895781" w:rsidP="00F10312">
      <w:pPr>
        <w:spacing w:line="13" w:lineRule="exact"/>
        <w:ind w:firstLine="567"/>
        <w:jc w:val="both"/>
        <w:rPr>
          <w:sz w:val="20"/>
          <w:szCs w:val="20"/>
        </w:rPr>
      </w:pPr>
    </w:p>
    <w:p w:rsidR="00895781" w:rsidRPr="001C45F9" w:rsidRDefault="00895781" w:rsidP="00F10312">
      <w:pPr>
        <w:ind w:firstLine="567"/>
        <w:jc w:val="both"/>
        <w:rPr>
          <w:sz w:val="20"/>
          <w:szCs w:val="20"/>
        </w:rPr>
      </w:pPr>
      <w:r w:rsidRPr="001C45F9">
        <w:t xml:space="preserve">– </w:t>
      </w:r>
      <w:r w:rsidRPr="001C45F9">
        <w:rPr>
          <w:iCs/>
        </w:rPr>
        <w:t>адекватного понимания причин успешности/неуспешности учебной</w:t>
      </w:r>
      <w:r w:rsidRPr="001C45F9">
        <w:t xml:space="preserve"> </w:t>
      </w:r>
      <w:r w:rsidRPr="001C45F9">
        <w:rPr>
          <w:iCs/>
        </w:rPr>
        <w:t>деятельности;</w:t>
      </w:r>
    </w:p>
    <w:p w:rsidR="00895781" w:rsidRPr="001C45F9" w:rsidRDefault="00895781" w:rsidP="00F10312">
      <w:pPr>
        <w:spacing w:line="234" w:lineRule="auto"/>
        <w:ind w:firstLine="567"/>
        <w:jc w:val="both"/>
        <w:rPr>
          <w:sz w:val="20"/>
          <w:szCs w:val="20"/>
        </w:rPr>
      </w:pPr>
      <w:r w:rsidRPr="001C45F9">
        <w:t xml:space="preserve">– </w:t>
      </w:r>
      <w:r w:rsidRPr="001C45F9">
        <w:rPr>
          <w:iCs/>
        </w:rPr>
        <w:t>положительной адекватной дифференцированной самооценки на основе критерия</w:t>
      </w:r>
      <w:r w:rsidRPr="001C45F9">
        <w:t xml:space="preserve"> </w:t>
      </w:r>
      <w:r w:rsidRPr="001C45F9">
        <w:rPr>
          <w:iCs/>
        </w:rPr>
        <w:t>у</w:t>
      </w:r>
      <w:r w:rsidRPr="001C45F9">
        <w:rPr>
          <w:iCs/>
        </w:rPr>
        <w:t>с</w:t>
      </w:r>
      <w:r w:rsidRPr="001C45F9">
        <w:rPr>
          <w:iCs/>
        </w:rPr>
        <w:t>пешности реализации социальной роли «хорошего ученика»;</w:t>
      </w:r>
    </w:p>
    <w:p w:rsidR="00895781" w:rsidRPr="001C45F9" w:rsidRDefault="00895781" w:rsidP="00F10312">
      <w:pPr>
        <w:spacing w:line="1" w:lineRule="exact"/>
        <w:ind w:firstLine="567"/>
        <w:jc w:val="both"/>
        <w:rPr>
          <w:sz w:val="20"/>
          <w:szCs w:val="20"/>
        </w:rPr>
      </w:pPr>
    </w:p>
    <w:p w:rsidR="00895781" w:rsidRPr="001C45F9" w:rsidRDefault="00895781" w:rsidP="00F10312">
      <w:pPr>
        <w:ind w:firstLine="567"/>
        <w:jc w:val="both"/>
        <w:rPr>
          <w:sz w:val="20"/>
          <w:szCs w:val="20"/>
        </w:rPr>
      </w:pPr>
      <w:r w:rsidRPr="001C45F9">
        <w:t xml:space="preserve">–  </w:t>
      </w:r>
      <w:r w:rsidRPr="001C45F9">
        <w:rPr>
          <w:iCs/>
        </w:rPr>
        <w:t>компетентности в реализации основ гражданской идентичности в поступках</w:t>
      </w:r>
    </w:p>
    <w:p w:rsidR="00895781" w:rsidRPr="001C45F9" w:rsidRDefault="00895781" w:rsidP="00C15F11">
      <w:pPr>
        <w:numPr>
          <w:ilvl w:val="0"/>
          <w:numId w:val="4"/>
        </w:numPr>
        <w:tabs>
          <w:tab w:val="left" w:pos="440"/>
        </w:tabs>
        <w:ind w:firstLine="567"/>
        <w:jc w:val="both"/>
        <w:rPr>
          <w:iCs/>
        </w:rPr>
      </w:pPr>
      <w:r w:rsidRPr="001C45F9">
        <w:rPr>
          <w:iCs/>
        </w:rPr>
        <w:t>деятельности;</w:t>
      </w:r>
    </w:p>
    <w:p w:rsidR="00895781" w:rsidRPr="001C45F9" w:rsidRDefault="00895781" w:rsidP="00F10312">
      <w:pPr>
        <w:spacing w:line="12" w:lineRule="exact"/>
        <w:ind w:firstLine="567"/>
        <w:jc w:val="both"/>
        <w:rPr>
          <w:iCs/>
        </w:rPr>
      </w:pPr>
    </w:p>
    <w:p w:rsidR="00895781" w:rsidRPr="001C45F9" w:rsidRDefault="00895781" w:rsidP="00F10312">
      <w:pPr>
        <w:spacing w:line="237" w:lineRule="auto"/>
        <w:ind w:firstLine="567"/>
        <w:jc w:val="both"/>
        <w:rPr>
          <w:iCs/>
        </w:rPr>
      </w:pPr>
      <w:r w:rsidRPr="001C45F9">
        <w:t xml:space="preserve">– </w:t>
      </w:r>
      <w:r w:rsidRPr="001C45F9">
        <w:rPr>
          <w:iCs/>
        </w:rPr>
        <w:t>морального сознания на конвенциональном уровне,</w:t>
      </w:r>
      <w:r w:rsidRPr="001C45F9">
        <w:t xml:space="preserve"> </w:t>
      </w:r>
      <w:r w:rsidRPr="001C45F9">
        <w:rPr>
          <w:iCs/>
        </w:rPr>
        <w:t>способности к решению</w:t>
      </w:r>
      <w:r w:rsidRPr="001C45F9">
        <w:t xml:space="preserve"> </w:t>
      </w:r>
      <w:r w:rsidRPr="001C45F9">
        <w:rPr>
          <w:iCs/>
        </w:rPr>
        <w:t>морал</w:t>
      </w:r>
      <w:r w:rsidRPr="001C45F9">
        <w:rPr>
          <w:iCs/>
        </w:rPr>
        <w:t>ь</w:t>
      </w:r>
      <w:r w:rsidRPr="001C45F9">
        <w:rPr>
          <w:iCs/>
        </w:rPr>
        <w:t>ных дилемм на основе учёта позиций партнёров в общении, ориентации на их мотивы и чу</w:t>
      </w:r>
      <w:r w:rsidRPr="001C45F9">
        <w:rPr>
          <w:iCs/>
        </w:rPr>
        <w:t>в</w:t>
      </w:r>
      <w:r w:rsidRPr="001C45F9">
        <w:rPr>
          <w:iCs/>
        </w:rPr>
        <w:t>ства, устойчивое следование в поведении моральным нормам и этическим требованиям;</w:t>
      </w:r>
    </w:p>
    <w:p w:rsidR="00895781" w:rsidRPr="001C45F9" w:rsidRDefault="00895781" w:rsidP="00F10312">
      <w:pPr>
        <w:spacing w:line="14" w:lineRule="exact"/>
        <w:ind w:firstLine="567"/>
        <w:jc w:val="both"/>
        <w:rPr>
          <w:iCs/>
        </w:rPr>
      </w:pPr>
    </w:p>
    <w:p w:rsidR="00895781" w:rsidRPr="001C45F9" w:rsidRDefault="00895781" w:rsidP="00F10312">
      <w:pPr>
        <w:spacing w:line="234" w:lineRule="auto"/>
        <w:ind w:firstLine="567"/>
        <w:jc w:val="both"/>
        <w:rPr>
          <w:iCs/>
        </w:rPr>
      </w:pPr>
      <w:r w:rsidRPr="001C45F9">
        <w:t xml:space="preserve">– </w:t>
      </w:r>
      <w:r w:rsidRPr="001C45F9">
        <w:rPr>
          <w:iCs/>
        </w:rPr>
        <w:t>осознанных устойчивых эстетических предпочтений и ориентации на искусство</w:t>
      </w:r>
      <w:r w:rsidRPr="001C45F9">
        <w:t xml:space="preserve"> </w:t>
      </w:r>
      <w:r w:rsidRPr="001C45F9">
        <w:rPr>
          <w:iCs/>
        </w:rPr>
        <w:t>как значимую сферу человеческой жизни;</w:t>
      </w:r>
    </w:p>
    <w:p w:rsidR="00895781" w:rsidRPr="001C45F9" w:rsidRDefault="00895781" w:rsidP="00F10312">
      <w:pPr>
        <w:spacing w:line="13" w:lineRule="exact"/>
        <w:ind w:firstLine="567"/>
        <w:jc w:val="both"/>
        <w:rPr>
          <w:iCs/>
        </w:rPr>
      </w:pPr>
    </w:p>
    <w:p w:rsidR="00895781" w:rsidRPr="00830816" w:rsidRDefault="00895781" w:rsidP="00830816">
      <w:pPr>
        <w:spacing w:line="236" w:lineRule="auto"/>
        <w:ind w:firstLine="567"/>
        <w:jc w:val="both"/>
        <w:rPr>
          <w:iCs/>
        </w:rPr>
      </w:pPr>
      <w:r w:rsidRPr="001C45F9">
        <w:t xml:space="preserve">– </w:t>
      </w:r>
      <w:r w:rsidRPr="001C45F9">
        <w:rPr>
          <w:iCs/>
        </w:rPr>
        <w:t>эмпатии как осознанного понимания чувств других людей и сопереживания им,</w:t>
      </w:r>
      <w:r w:rsidRPr="001C45F9">
        <w:t xml:space="preserve"> </w:t>
      </w:r>
      <w:r w:rsidRPr="001C45F9">
        <w:rPr>
          <w:iCs/>
        </w:rPr>
        <w:t>выр</w:t>
      </w:r>
      <w:r w:rsidRPr="001C45F9">
        <w:rPr>
          <w:iCs/>
        </w:rPr>
        <w:t>а</w:t>
      </w:r>
      <w:r w:rsidRPr="001C45F9">
        <w:rPr>
          <w:iCs/>
        </w:rPr>
        <w:t>жающихся в поступках, направленных на помощь другим и обеспечение их благополучия.</w:t>
      </w:r>
    </w:p>
    <w:p w:rsidR="00895781" w:rsidRDefault="00895781" w:rsidP="008E50D4">
      <w:pPr>
        <w:spacing w:line="276" w:lineRule="auto"/>
        <w:ind w:right="-421"/>
        <w:jc w:val="both"/>
        <w:rPr>
          <w:b/>
          <w:bCs/>
        </w:rPr>
      </w:pPr>
    </w:p>
    <w:p w:rsidR="00895781" w:rsidRDefault="00895781" w:rsidP="00F81950">
      <w:pPr>
        <w:spacing w:line="276" w:lineRule="auto"/>
        <w:ind w:left="720" w:right="-421"/>
        <w:jc w:val="center"/>
        <w:rPr>
          <w:b/>
          <w:bCs/>
          <w:sz w:val="28"/>
          <w:szCs w:val="28"/>
        </w:rPr>
      </w:pPr>
    </w:p>
    <w:p w:rsidR="00895781" w:rsidRDefault="00895781" w:rsidP="00F81950">
      <w:pPr>
        <w:spacing w:line="276" w:lineRule="auto"/>
        <w:ind w:left="720" w:right="-421"/>
        <w:jc w:val="center"/>
        <w:rPr>
          <w:b/>
          <w:bCs/>
          <w:sz w:val="28"/>
          <w:szCs w:val="28"/>
        </w:rPr>
      </w:pPr>
    </w:p>
    <w:p w:rsidR="00895781" w:rsidRDefault="00895781" w:rsidP="00F81950">
      <w:pPr>
        <w:spacing w:line="276" w:lineRule="auto"/>
        <w:ind w:left="720" w:right="-421"/>
        <w:jc w:val="center"/>
        <w:rPr>
          <w:b/>
          <w:bCs/>
          <w:sz w:val="28"/>
          <w:szCs w:val="28"/>
        </w:rPr>
      </w:pPr>
    </w:p>
    <w:p w:rsidR="00895781" w:rsidRDefault="00895781" w:rsidP="00F81950">
      <w:pPr>
        <w:spacing w:line="276" w:lineRule="auto"/>
        <w:ind w:left="720" w:right="-421"/>
        <w:jc w:val="center"/>
        <w:rPr>
          <w:b/>
          <w:bCs/>
          <w:sz w:val="28"/>
          <w:szCs w:val="28"/>
        </w:rPr>
      </w:pPr>
    </w:p>
    <w:p w:rsidR="00895781" w:rsidRDefault="00895781" w:rsidP="00F81950">
      <w:pPr>
        <w:spacing w:line="276" w:lineRule="auto"/>
        <w:ind w:left="720" w:right="-421"/>
        <w:jc w:val="center"/>
        <w:rPr>
          <w:b/>
          <w:bCs/>
          <w:sz w:val="28"/>
          <w:szCs w:val="28"/>
        </w:rPr>
      </w:pPr>
    </w:p>
    <w:p w:rsidR="00895781" w:rsidRPr="00E04618" w:rsidRDefault="00895781" w:rsidP="00E04618">
      <w:pPr>
        <w:spacing w:line="276" w:lineRule="auto"/>
        <w:ind w:left="720" w:right="-421"/>
        <w:jc w:val="center"/>
        <w:rPr>
          <w:b/>
          <w:bCs/>
          <w:sz w:val="28"/>
          <w:szCs w:val="28"/>
        </w:rPr>
      </w:pPr>
      <w:r w:rsidRPr="008E50D4">
        <w:rPr>
          <w:b/>
          <w:bCs/>
          <w:sz w:val="28"/>
          <w:szCs w:val="28"/>
        </w:rPr>
        <w:t>МЕТАПРЕДМЕТНЫЕ РЕЗУЛЬТАТЫ</w:t>
      </w:r>
    </w:p>
    <w:p w:rsidR="00895781" w:rsidRPr="001A1D18" w:rsidRDefault="00895781" w:rsidP="001A1D18">
      <w:pPr>
        <w:jc w:val="center"/>
        <w:rPr>
          <w:b/>
          <w:bCs/>
          <w:color w:val="000000"/>
        </w:rPr>
      </w:pPr>
      <w:r w:rsidRPr="001A1D18">
        <w:rPr>
          <w:b/>
          <w:bCs/>
          <w:color w:val="000000"/>
        </w:rPr>
        <w:t>РЕГУЛЯТИВНЫЕ УНИВЕРСАЛЬНЫЕ УЧЕБНЫЕ ДЕЙСТВИЯ</w:t>
      </w:r>
    </w:p>
    <w:p w:rsidR="00895781" w:rsidRPr="001A1D18" w:rsidRDefault="00895781" w:rsidP="001A1D18">
      <w:pPr>
        <w:jc w:val="center"/>
        <w:rPr>
          <w:b/>
          <w:bCs/>
          <w:color w:val="000000"/>
        </w:rPr>
      </w:pPr>
    </w:p>
    <w:p w:rsidR="00895781" w:rsidRPr="001A1D18" w:rsidRDefault="00895781" w:rsidP="001A1D18">
      <w:pPr>
        <w:ind w:firstLine="567"/>
        <w:jc w:val="both"/>
        <w:rPr>
          <w:b/>
          <w:bCs/>
          <w:color w:val="000000"/>
        </w:rPr>
      </w:pPr>
      <w:r w:rsidRPr="001A1D18">
        <w:rPr>
          <w:b/>
          <w:bCs/>
        </w:rPr>
        <w:t>Выпускник научится: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формулировать задачу урока после предварительного обсуждения;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оценивать выполнение своей работы и работы всех, исходя из имеющихся критериев;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осознанно строить речевое высказывание (в устной и письменной форме) в соответс</w:t>
      </w:r>
      <w:r w:rsidRPr="001A1D18">
        <w:rPr>
          <w:color w:val="000000"/>
        </w:rPr>
        <w:t>т</w:t>
      </w:r>
      <w:r w:rsidRPr="001A1D18">
        <w:rPr>
          <w:color w:val="000000"/>
        </w:rPr>
        <w:t>вии с задачами коммуникации, соблюдая нормы этики и этикета;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анализировать рассуждение, в структуре которого представлены несколько аргуме</w:t>
      </w:r>
      <w:r w:rsidRPr="001A1D18">
        <w:rPr>
          <w:color w:val="000000"/>
        </w:rPr>
        <w:t>н</w:t>
      </w:r>
      <w:r w:rsidRPr="001A1D18">
        <w:rPr>
          <w:color w:val="000000"/>
        </w:rPr>
        <w:t>тов, оценивать их значимость, достоверность фактов;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классифицировать различные типы аргументов: научные и ненаучные (житейские), обобщённые и конкретные;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реализовывать рассуждение (устное и письменное), которое включает в себя тезис, убедительные аргументы (иногда также вступление и заключение), соблюдая нормы инфо</w:t>
      </w:r>
      <w:r w:rsidRPr="001A1D18">
        <w:rPr>
          <w:color w:val="000000"/>
        </w:rPr>
        <w:t>р</w:t>
      </w:r>
      <w:r w:rsidRPr="001A1D18">
        <w:rPr>
          <w:color w:val="000000"/>
        </w:rPr>
        <w:t>мационной избирательности;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признавать возможность существования разных точек зрения и права каждого иметь свою;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различать описания разных стилей – делового и художественного;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продуцировать описания разных стилей в зависимости от коммуникативной задачи;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анализировать словарные статьи;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реализовывать словарные статьи к новым словам;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осуществлять информационную переработку научно-учебного текста: составлять опорный конспект прочитанного или услышанного;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воспроизводить по опорному конспекту прочитанное или услышанное;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анализировать газетные информационные жанры, выделять логическую и эмоционал</w:t>
      </w:r>
      <w:r w:rsidRPr="001A1D18">
        <w:rPr>
          <w:color w:val="000000"/>
        </w:rPr>
        <w:t>ь</w:t>
      </w:r>
      <w:r w:rsidRPr="001A1D18">
        <w:rPr>
          <w:color w:val="000000"/>
        </w:rPr>
        <w:t>ную составляющие;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слушать собеседника, кратко излагать сказанное им в процессе обсуждения темы, пр</w:t>
      </w:r>
      <w:r w:rsidRPr="001A1D18">
        <w:rPr>
          <w:color w:val="000000"/>
        </w:rPr>
        <w:t>о</w:t>
      </w:r>
      <w:r w:rsidRPr="001A1D18">
        <w:rPr>
          <w:color w:val="000000"/>
        </w:rPr>
        <w:t>блемы;</w:t>
      </w:r>
    </w:p>
    <w:p w:rsidR="00895781" w:rsidRPr="001A1D18" w:rsidRDefault="00895781" w:rsidP="001A1D18">
      <w:pPr>
        <w:numPr>
          <w:ilvl w:val="0"/>
          <w:numId w:val="33"/>
        </w:numPr>
        <w:spacing w:after="200" w:line="276" w:lineRule="auto"/>
        <w:ind w:left="0" w:firstLine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редактировать текст с недочётами.</w:t>
      </w:r>
    </w:p>
    <w:p w:rsidR="00895781" w:rsidRPr="001A1D18" w:rsidRDefault="00895781" w:rsidP="001A1D18">
      <w:pPr>
        <w:ind w:left="284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</w:p>
    <w:p w:rsidR="00895781" w:rsidRPr="001A1D18" w:rsidRDefault="00895781" w:rsidP="001A1D18">
      <w:pPr>
        <w:spacing w:after="150"/>
        <w:jc w:val="center"/>
        <w:rPr>
          <w:b/>
          <w:bCs/>
          <w:color w:val="000000"/>
        </w:rPr>
      </w:pPr>
      <w:r w:rsidRPr="001A1D18">
        <w:rPr>
          <w:b/>
          <w:bCs/>
          <w:color w:val="000000"/>
        </w:rPr>
        <w:t xml:space="preserve">ПОЗНАВАТЕЛЬНЫЕ УНИВЕРСАЛЬНЫЕ УЧЕБНЫЕ ДЕЙСТВИЯ </w:t>
      </w:r>
    </w:p>
    <w:p w:rsidR="00895781" w:rsidRPr="001A1D18" w:rsidRDefault="00895781" w:rsidP="001A1D18">
      <w:pPr>
        <w:ind w:firstLine="567"/>
        <w:rPr>
          <w:b/>
          <w:bCs/>
          <w:lang w:eastAsia="en-US"/>
        </w:rPr>
      </w:pPr>
      <w:r w:rsidRPr="001A1D18">
        <w:rPr>
          <w:b/>
          <w:bCs/>
          <w:lang w:eastAsia="en-US"/>
        </w:rPr>
        <w:t>Выпускник научится: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различать общение для контакта и для получения информации;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учитывать особенности коммуникативной ситуации при реализации высказывания;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уместно использовать изученные несловесные средства при общении;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определять виды речевой деятельности, осознавать их взаимосвязь;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называть основные признаки текста, приводить их примеры;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называть изученные разновидности текстов – жанры, реализуемые людьми для реш</w:t>
      </w:r>
      <w:r w:rsidRPr="001A1D18">
        <w:rPr>
          <w:color w:val="000000"/>
        </w:rPr>
        <w:t>е</w:t>
      </w:r>
      <w:r w:rsidRPr="001A1D18">
        <w:rPr>
          <w:color w:val="000000"/>
        </w:rPr>
        <w:t>ния коммуникативных задач;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продуцировать этикетные жанры вежливая оценка, утешение;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вести этикетный диалог, используя сведения об этикетных жанрах, изученных в н</w:t>
      </w:r>
      <w:r w:rsidRPr="001A1D18">
        <w:rPr>
          <w:color w:val="000000"/>
        </w:rPr>
        <w:t>а</w:t>
      </w:r>
      <w:r w:rsidRPr="001A1D18">
        <w:rPr>
          <w:color w:val="000000"/>
        </w:rPr>
        <w:t>чальной школе;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анализировать типичную структуру рассказа;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рассказывать (устно и письменно) о памятных событиях жизни;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знать особенности газетных жанров: хроники, информационной заметки;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продуцировать простые информационные жанры (типа что–где–когда и как произо</w:t>
      </w:r>
      <w:r w:rsidRPr="001A1D18">
        <w:rPr>
          <w:color w:val="000000"/>
        </w:rPr>
        <w:t>ш</w:t>
      </w:r>
      <w:r w:rsidRPr="001A1D18">
        <w:rPr>
          <w:color w:val="000000"/>
        </w:rPr>
        <w:t>ло) в соответствии с задачами коммуникации;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объяснять значение фотографии в газетном тексте;</w:t>
      </w:r>
    </w:p>
    <w:p w:rsidR="00895781" w:rsidRPr="001A1D18" w:rsidRDefault="00895781" w:rsidP="001A1D18">
      <w:pPr>
        <w:numPr>
          <w:ilvl w:val="0"/>
          <w:numId w:val="34"/>
        </w:numPr>
        <w:spacing w:after="200"/>
        <w:ind w:left="0" w:firstLine="567"/>
        <w:contextualSpacing/>
        <w:jc w:val="both"/>
        <w:rPr>
          <w:rFonts w:ascii="Open Sans" w:hAnsi="Open Sans" w:cs="Open Sans"/>
          <w:color w:val="000000"/>
          <w:sz w:val="21"/>
          <w:szCs w:val="21"/>
        </w:rPr>
      </w:pPr>
      <w:r w:rsidRPr="001A1D18">
        <w:rPr>
          <w:color w:val="000000"/>
        </w:rPr>
        <w:t>реализовывать подписи под фотографиями семьи, класса с учётом коммуникативной ситуации.</w:t>
      </w:r>
    </w:p>
    <w:p w:rsidR="00895781" w:rsidRPr="001A1D18" w:rsidRDefault="00895781" w:rsidP="001A1D18">
      <w:pPr>
        <w:ind w:left="720" w:right="98"/>
        <w:contextualSpacing/>
        <w:rPr>
          <w:b/>
          <w:bCs/>
        </w:rPr>
      </w:pPr>
    </w:p>
    <w:p w:rsidR="00895781" w:rsidRPr="001A1D18" w:rsidRDefault="00895781" w:rsidP="001A1D18">
      <w:pPr>
        <w:ind w:left="720" w:right="98"/>
        <w:contextualSpacing/>
        <w:rPr>
          <w:sz w:val="20"/>
          <w:szCs w:val="20"/>
        </w:rPr>
      </w:pPr>
      <w:r w:rsidRPr="001A1D18">
        <w:rPr>
          <w:b/>
          <w:bCs/>
        </w:rPr>
        <w:t>КОММУНИКАТИВНЫЕ УНИВЕРСАЛЬНЫЕ УЧЕБНЫЕ ДЕЙСТВИЯ</w:t>
      </w:r>
    </w:p>
    <w:p w:rsidR="00895781" w:rsidRPr="001A1D18" w:rsidRDefault="00895781" w:rsidP="001A1D18">
      <w:pPr>
        <w:ind w:left="720"/>
        <w:contextualSpacing/>
        <w:rPr>
          <w:b/>
          <w:bCs/>
          <w:lang w:eastAsia="en-US"/>
        </w:rPr>
      </w:pPr>
    </w:p>
    <w:p w:rsidR="00895781" w:rsidRPr="001A1D18" w:rsidRDefault="00895781" w:rsidP="001A1D18">
      <w:pPr>
        <w:ind w:left="720"/>
        <w:contextualSpacing/>
        <w:rPr>
          <w:b/>
          <w:bCs/>
          <w:lang w:eastAsia="en-US"/>
        </w:rPr>
      </w:pPr>
      <w:r w:rsidRPr="001A1D18">
        <w:rPr>
          <w:b/>
          <w:bCs/>
          <w:lang w:eastAsia="en-US"/>
        </w:rPr>
        <w:t>Выпускник научится: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адекватно использовать коммуникативные, прежде всего речевые, средства для реш</w:t>
      </w:r>
      <w:r w:rsidRPr="001A1D18">
        <w:rPr>
          <w:bCs/>
          <w:lang w:eastAsia="en-US"/>
        </w:rPr>
        <w:t>е</w:t>
      </w:r>
      <w:r w:rsidRPr="001A1D18">
        <w:rPr>
          <w:bCs/>
          <w:lang w:eastAsia="en-US"/>
        </w:rPr>
        <w:t>ния различных коммуникативных задач, строить монологическое высказывание ( в том числе сопровождая его аудиовизуальной поддержкой), владеть диалогической формой коммуник</w:t>
      </w:r>
      <w:r w:rsidRPr="001A1D18">
        <w:rPr>
          <w:bCs/>
          <w:lang w:eastAsia="en-US"/>
        </w:rPr>
        <w:t>а</w:t>
      </w:r>
      <w:r w:rsidRPr="001A1D18">
        <w:rPr>
          <w:bCs/>
          <w:lang w:eastAsia="en-US"/>
        </w:rPr>
        <w:t>ции, используя, в том числе и инструменты ИКТ и дистанционного общения;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учитывать разные мнения и стремиться к координации различных позиций в сотрудн</w:t>
      </w:r>
      <w:r w:rsidRPr="001A1D18">
        <w:rPr>
          <w:bCs/>
          <w:lang w:eastAsia="en-US"/>
        </w:rPr>
        <w:t>и</w:t>
      </w:r>
      <w:r w:rsidRPr="001A1D18">
        <w:rPr>
          <w:bCs/>
          <w:lang w:eastAsia="en-US"/>
        </w:rPr>
        <w:t>честве;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формулировать собственное мнение и позицию;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договариваться и приходить к общему решению в совместной деятельности, в том чи</w:t>
      </w:r>
      <w:r w:rsidRPr="001A1D18">
        <w:rPr>
          <w:bCs/>
          <w:lang w:eastAsia="en-US"/>
        </w:rPr>
        <w:t>с</w:t>
      </w:r>
      <w:r w:rsidRPr="001A1D18">
        <w:rPr>
          <w:bCs/>
          <w:lang w:eastAsia="en-US"/>
        </w:rPr>
        <w:t>ле в ситуации столкновения интересов;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строить понятные для партнера высказывания, учитывающие, что партнер знает и в</w:t>
      </w:r>
      <w:r w:rsidRPr="001A1D18">
        <w:rPr>
          <w:bCs/>
          <w:lang w:eastAsia="en-US"/>
        </w:rPr>
        <w:t>и</w:t>
      </w:r>
      <w:r w:rsidRPr="001A1D18">
        <w:rPr>
          <w:bCs/>
          <w:lang w:eastAsia="en-US"/>
        </w:rPr>
        <w:t>дит, а что нет;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задавать вопросы;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контролировать действия партнера;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использовать речь для регуляции своего действия;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  <w:rPr>
          <w:bCs/>
          <w:lang w:eastAsia="en-US"/>
        </w:rPr>
      </w:pPr>
      <w:r w:rsidRPr="001A1D18">
        <w:rPr>
          <w:bCs/>
          <w:lang w:eastAsia="en-US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895781" w:rsidRPr="001A1D18" w:rsidRDefault="00895781" w:rsidP="001A1D18">
      <w:pPr>
        <w:ind w:left="720"/>
        <w:contextualSpacing/>
        <w:rPr>
          <w:b/>
          <w:bCs/>
          <w:lang w:eastAsia="en-US"/>
        </w:rPr>
      </w:pPr>
      <w:r w:rsidRPr="001A1D18">
        <w:rPr>
          <w:b/>
          <w:bCs/>
          <w:lang w:eastAsia="en-US"/>
        </w:rPr>
        <w:t>Выпускник получит возможность научиться: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учитывать и координировать в сотрудничестве позиции других людей, отличные от собственной;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учитывать разные мнения и интересы и обосновывать собственную позицию;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понимать относительность мнений и подходов к решению проблемы;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аргументировать свою позицию и координировать её с позициями партнеров в сотру</w:t>
      </w:r>
      <w:r w:rsidRPr="001A1D18">
        <w:rPr>
          <w:bCs/>
          <w:lang w:eastAsia="en-US"/>
        </w:rPr>
        <w:t>д</w:t>
      </w:r>
      <w:r w:rsidRPr="001A1D18">
        <w:rPr>
          <w:bCs/>
          <w:lang w:eastAsia="en-US"/>
        </w:rPr>
        <w:t>ничестве при выработке общего решения в совместной деятельности;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продуктивно содействовать разрешению конфликтов на основе учета интересов и п</w:t>
      </w:r>
      <w:r w:rsidRPr="001A1D18">
        <w:rPr>
          <w:bCs/>
          <w:lang w:eastAsia="en-US"/>
        </w:rPr>
        <w:t>о</w:t>
      </w:r>
      <w:r w:rsidRPr="001A1D18">
        <w:rPr>
          <w:bCs/>
          <w:lang w:eastAsia="en-US"/>
        </w:rPr>
        <w:t>зиций участников;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задавать вопросы, необходимые для организации собственной деятельности и сотру</w:t>
      </w:r>
      <w:r w:rsidRPr="001A1D18">
        <w:rPr>
          <w:bCs/>
          <w:lang w:eastAsia="en-US"/>
        </w:rPr>
        <w:t>д</w:t>
      </w:r>
      <w:r w:rsidRPr="001A1D18">
        <w:rPr>
          <w:bCs/>
          <w:lang w:eastAsia="en-US"/>
        </w:rPr>
        <w:t>ничества с партнером;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осуществлять взаимный контроль и оказывать в сотрудничестве необходимую взаим</w:t>
      </w:r>
      <w:r w:rsidRPr="001A1D18">
        <w:rPr>
          <w:bCs/>
          <w:lang w:eastAsia="en-US"/>
        </w:rPr>
        <w:t>о</w:t>
      </w:r>
      <w:r w:rsidRPr="001A1D18">
        <w:rPr>
          <w:bCs/>
          <w:lang w:eastAsia="en-US"/>
        </w:rPr>
        <w:t>помощь;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360"/>
        <w:contextualSpacing/>
        <w:jc w:val="both"/>
        <w:rPr>
          <w:bCs/>
          <w:lang w:eastAsia="en-US"/>
        </w:rPr>
      </w:pPr>
      <w:r w:rsidRPr="001A1D18">
        <w:rPr>
          <w:bCs/>
          <w:lang w:eastAsia="en-US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895781" w:rsidRPr="001A1D18" w:rsidRDefault="00895781" w:rsidP="001A1D18">
      <w:pPr>
        <w:jc w:val="center"/>
        <w:rPr>
          <w:b/>
          <w:bCs/>
          <w:lang w:eastAsia="en-US"/>
        </w:rPr>
      </w:pPr>
      <w:r w:rsidRPr="001A1D18">
        <w:rPr>
          <w:rFonts w:ascii="Open Sans" w:hAnsi="Open Sans" w:cs="Open Sans"/>
          <w:color w:val="000000"/>
          <w:sz w:val="21"/>
          <w:szCs w:val="21"/>
          <w:lang w:eastAsia="en-US"/>
        </w:rPr>
        <w:br/>
      </w:r>
      <w:r w:rsidRPr="001A1D18">
        <w:rPr>
          <w:b/>
          <w:bCs/>
          <w:lang w:eastAsia="en-US"/>
        </w:rPr>
        <w:t>ЧТЕНИЕ. РАБОТА С ТЕКСТОМ</w:t>
      </w:r>
    </w:p>
    <w:p w:rsidR="00895781" w:rsidRPr="001A1D18" w:rsidRDefault="00895781" w:rsidP="001A1D18">
      <w:pPr>
        <w:ind w:right="98"/>
        <w:jc w:val="center"/>
        <w:rPr>
          <w:sz w:val="20"/>
          <w:szCs w:val="20"/>
        </w:rPr>
      </w:pPr>
      <w:r w:rsidRPr="001A1D18">
        <w:rPr>
          <w:b/>
          <w:bCs/>
          <w:sz w:val="22"/>
          <w:szCs w:val="22"/>
        </w:rPr>
        <w:t>РАБОТА С ТЕКСТОМ: ПОИСК ИНФОРМАЦИИ И ПОНИМАНИЕ ПРОЧИТАННОГО</w:t>
      </w:r>
    </w:p>
    <w:p w:rsidR="00895781" w:rsidRPr="001A1D18" w:rsidRDefault="00895781" w:rsidP="001A1D18">
      <w:pPr>
        <w:ind w:firstLine="567"/>
        <w:rPr>
          <w:b/>
        </w:rPr>
      </w:pPr>
    </w:p>
    <w:p w:rsidR="00895781" w:rsidRPr="001A1D18" w:rsidRDefault="00895781" w:rsidP="001A1D18">
      <w:pPr>
        <w:ind w:firstLine="567"/>
        <w:rPr>
          <w:b/>
        </w:rPr>
      </w:pPr>
      <w:r w:rsidRPr="001A1D18">
        <w:rPr>
          <w:b/>
        </w:rPr>
        <w:t>Выпускник научится:</w:t>
      </w:r>
    </w:p>
    <w:p w:rsidR="00895781" w:rsidRPr="001A1D18" w:rsidRDefault="00895781" w:rsidP="001A1D18">
      <w:pPr>
        <w:numPr>
          <w:ilvl w:val="0"/>
          <w:numId w:val="34"/>
        </w:numPr>
        <w:tabs>
          <w:tab w:val="left" w:pos="567"/>
        </w:tabs>
        <w:spacing w:after="200" w:line="276" w:lineRule="auto"/>
        <w:ind w:left="0" w:firstLine="284"/>
        <w:contextualSpacing/>
        <w:jc w:val="both"/>
      </w:pPr>
      <w:r w:rsidRPr="001A1D18">
        <w:t>находить в тексте конкретные сведения, факты заданные в явном виде;</w:t>
      </w:r>
    </w:p>
    <w:p w:rsidR="00895781" w:rsidRPr="001A1D18" w:rsidRDefault="00895781" w:rsidP="001A1D18">
      <w:pPr>
        <w:numPr>
          <w:ilvl w:val="0"/>
          <w:numId w:val="34"/>
        </w:numPr>
        <w:tabs>
          <w:tab w:val="left" w:pos="567"/>
        </w:tabs>
        <w:spacing w:after="200" w:line="276" w:lineRule="auto"/>
        <w:ind w:left="0" w:firstLine="284"/>
        <w:contextualSpacing/>
        <w:jc w:val="both"/>
      </w:pPr>
      <w:r w:rsidRPr="001A1D18">
        <w:t>вычленять содержащие в тексте основные события и устанавливать их последовател</w:t>
      </w:r>
      <w:r w:rsidRPr="001A1D18">
        <w:t>ь</w:t>
      </w:r>
      <w:r w:rsidRPr="001A1D18">
        <w:t>ность; упорядочивать информацию по заданному основанию;</w:t>
      </w:r>
    </w:p>
    <w:p w:rsidR="00895781" w:rsidRPr="001A1D18" w:rsidRDefault="00895781" w:rsidP="001A1D18">
      <w:pPr>
        <w:numPr>
          <w:ilvl w:val="0"/>
          <w:numId w:val="34"/>
        </w:numPr>
        <w:tabs>
          <w:tab w:val="left" w:pos="567"/>
        </w:tabs>
        <w:spacing w:after="200" w:line="276" w:lineRule="auto"/>
        <w:ind w:left="0" w:firstLine="284"/>
        <w:contextualSpacing/>
        <w:jc w:val="both"/>
        <w:rPr>
          <w:sz w:val="28"/>
          <w:szCs w:val="28"/>
        </w:rPr>
      </w:pPr>
      <w:r w:rsidRPr="001A1D18">
        <w:t>сравнивать между собой объекты, описанные в тексте, выделяя два-три существенных признака</w:t>
      </w:r>
      <w:r w:rsidRPr="001A1D18">
        <w:rPr>
          <w:sz w:val="28"/>
          <w:szCs w:val="28"/>
        </w:rPr>
        <w:t>;</w:t>
      </w:r>
    </w:p>
    <w:p w:rsidR="00895781" w:rsidRPr="001A1D18" w:rsidRDefault="00895781" w:rsidP="001A1D18">
      <w:pPr>
        <w:numPr>
          <w:ilvl w:val="0"/>
          <w:numId w:val="34"/>
        </w:numPr>
        <w:tabs>
          <w:tab w:val="left" w:pos="567"/>
        </w:tabs>
        <w:spacing w:after="200" w:line="276" w:lineRule="auto"/>
        <w:ind w:left="0" w:firstLine="284"/>
        <w:contextualSpacing/>
        <w:jc w:val="both"/>
      </w:pPr>
      <w:r w:rsidRPr="001A1D18">
        <w:t>понимать информацию, представленную разными способами: словесно, в виде таблицы, схемы, диаграммы;</w:t>
      </w:r>
    </w:p>
    <w:p w:rsidR="00895781" w:rsidRPr="001A1D18" w:rsidRDefault="00895781" w:rsidP="001A1D18">
      <w:pPr>
        <w:numPr>
          <w:ilvl w:val="0"/>
          <w:numId w:val="34"/>
        </w:numPr>
        <w:tabs>
          <w:tab w:val="left" w:pos="567"/>
        </w:tabs>
        <w:spacing w:after="200" w:line="276" w:lineRule="auto"/>
        <w:ind w:left="0" w:firstLine="284"/>
        <w:contextualSpacing/>
        <w:jc w:val="both"/>
        <w:rPr>
          <w:sz w:val="28"/>
          <w:szCs w:val="28"/>
        </w:rPr>
      </w:pPr>
      <w:r w:rsidRPr="001A1D18">
        <w:t>ориентироваться в соответствующих возрасту словарях и справочниках</w:t>
      </w:r>
      <w:r w:rsidRPr="001A1D18">
        <w:rPr>
          <w:sz w:val="28"/>
          <w:szCs w:val="28"/>
        </w:rPr>
        <w:t>.</w:t>
      </w:r>
    </w:p>
    <w:p w:rsidR="00895781" w:rsidRPr="001A1D18" w:rsidRDefault="00895781" w:rsidP="001A1D18">
      <w:pPr>
        <w:ind w:firstLine="567"/>
        <w:rPr>
          <w:b/>
          <w:sz w:val="28"/>
          <w:szCs w:val="28"/>
        </w:rPr>
      </w:pPr>
      <w:r w:rsidRPr="001A1D18">
        <w:rPr>
          <w:b/>
          <w:szCs w:val="28"/>
        </w:rPr>
        <w:t>Выпускник получит возможность научиться:</w:t>
      </w:r>
      <w:r w:rsidRPr="001A1D18">
        <w:rPr>
          <w:b/>
          <w:sz w:val="28"/>
          <w:szCs w:val="28"/>
        </w:rPr>
        <w:tab/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</w:pPr>
      <w:r w:rsidRPr="001A1D18">
        <w:t>работать с несколькими источниками информации;</w:t>
      </w:r>
    </w:p>
    <w:p w:rsidR="00895781" w:rsidRPr="001A1D18" w:rsidRDefault="00895781" w:rsidP="001A1D18">
      <w:pPr>
        <w:numPr>
          <w:ilvl w:val="0"/>
          <w:numId w:val="34"/>
        </w:numPr>
        <w:spacing w:after="200" w:line="276" w:lineRule="auto"/>
        <w:ind w:left="0" w:firstLine="284"/>
        <w:contextualSpacing/>
      </w:pPr>
      <w:r w:rsidRPr="001A1D18">
        <w:t>сопоставлять информацию, полученную из нескольких источников.</w:t>
      </w:r>
    </w:p>
    <w:p w:rsidR="00895781" w:rsidRPr="001A1D18" w:rsidRDefault="00895781" w:rsidP="001A1D18">
      <w:pPr>
        <w:rPr>
          <w:i/>
        </w:rPr>
      </w:pPr>
    </w:p>
    <w:p w:rsidR="00895781" w:rsidRPr="001A1D18" w:rsidRDefault="00895781" w:rsidP="001A1D18">
      <w:pPr>
        <w:ind w:right="98"/>
        <w:jc w:val="center"/>
        <w:rPr>
          <w:sz w:val="22"/>
          <w:szCs w:val="20"/>
        </w:rPr>
      </w:pPr>
      <w:r w:rsidRPr="001A1D18">
        <w:rPr>
          <w:b/>
          <w:bCs/>
          <w:szCs w:val="22"/>
        </w:rPr>
        <w:t>СОЗДАНИЕ, ПРЕДСТАВЛЕНИЕ И ПЕРЕДАЧА СООБЩЕНИЙ</w:t>
      </w:r>
    </w:p>
    <w:p w:rsidR="00895781" w:rsidRPr="001A1D18" w:rsidRDefault="00895781" w:rsidP="001A1D18">
      <w:pPr>
        <w:tabs>
          <w:tab w:val="left" w:pos="1276"/>
        </w:tabs>
        <w:ind w:hanging="426"/>
        <w:rPr>
          <w:b/>
        </w:rPr>
      </w:pPr>
      <w:r>
        <w:rPr>
          <w:b/>
        </w:rPr>
        <w:t xml:space="preserve">                </w:t>
      </w:r>
      <w:r w:rsidRPr="001A1D18">
        <w:rPr>
          <w:b/>
        </w:rPr>
        <w:t>Выпускник научится:</w:t>
      </w:r>
    </w:p>
    <w:p w:rsidR="00895781" w:rsidRPr="001A1D18" w:rsidRDefault="00895781" w:rsidP="001A1D18">
      <w:pPr>
        <w:numPr>
          <w:ilvl w:val="0"/>
          <w:numId w:val="35"/>
        </w:numPr>
        <w:tabs>
          <w:tab w:val="left" w:pos="644"/>
          <w:tab w:val="left" w:pos="1276"/>
          <w:tab w:val="left" w:pos="1843"/>
        </w:tabs>
        <w:spacing w:after="200" w:line="276" w:lineRule="auto"/>
        <w:ind w:hanging="426"/>
        <w:contextualSpacing/>
        <w:jc w:val="both"/>
      </w:pPr>
      <w:r w:rsidRPr="001A1D18">
        <w:t>готовить и проводить презентацию перед небольшой аудиторией;</w:t>
      </w:r>
    </w:p>
    <w:p w:rsidR="00895781" w:rsidRPr="001A1D18" w:rsidRDefault="00895781" w:rsidP="001A1D18">
      <w:pPr>
        <w:numPr>
          <w:ilvl w:val="0"/>
          <w:numId w:val="35"/>
        </w:numPr>
        <w:tabs>
          <w:tab w:val="left" w:pos="644"/>
          <w:tab w:val="left" w:pos="1276"/>
          <w:tab w:val="left" w:pos="1843"/>
        </w:tabs>
        <w:spacing w:after="200" w:line="276" w:lineRule="auto"/>
        <w:ind w:hanging="426"/>
        <w:contextualSpacing/>
        <w:jc w:val="both"/>
      </w:pPr>
      <w:r w:rsidRPr="001A1D18">
        <w:t>составлять новое изображение из готовых фрагментов (аппликация);</w:t>
      </w:r>
    </w:p>
    <w:p w:rsidR="00895781" w:rsidRPr="001A1D18" w:rsidRDefault="00895781" w:rsidP="001A1D18">
      <w:pPr>
        <w:numPr>
          <w:ilvl w:val="0"/>
          <w:numId w:val="35"/>
        </w:numPr>
        <w:tabs>
          <w:tab w:val="left" w:pos="644"/>
          <w:tab w:val="left" w:pos="1276"/>
          <w:tab w:val="left" w:pos="1843"/>
        </w:tabs>
        <w:spacing w:after="200" w:line="276" w:lineRule="auto"/>
        <w:ind w:hanging="426"/>
        <w:contextualSpacing/>
        <w:jc w:val="both"/>
      </w:pPr>
      <w:r w:rsidRPr="001A1D18">
        <w:t>пользоваться основными средствами телекоммуникации;</w:t>
      </w:r>
    </w:p>
    <w:p w:rsidR="00895781" w:rsidRPr="001A1D18" w:rsidRDefault="00895781" w:rsidP="001A1D18">
      <w:pPr>
        <w:numPr>
          <w:ilvl w:val="0"/>
          <w:numId w:val="35"/>
        </w:numPr>
        <w:tabs>
          <w:tab w:val="left" w:pos="644"/>
          <w:tab w:val="left" w:pos="1276"/>
          <w:tab w:val="left" w:pos="1843"/>
        </w:tabs>
        <w:spacing w:after="200" w:line="276" w:lineRule="auto"/>
        <w:ind w:hanging="426"/>
        <w:contextualSpacing/>
        <w:jc w:val="both"/>
      </w:pPr>
      <w:r w:rsidRPr="001A1D18">
        <w:t>создавать сообщения с использованием иллюстраций текста.</w:t>
      </w:r>
    </w:p>
    <w:p w:rsidR="00895781" w:rsidRPr="001A1D18" w:rsidRDefault="00895781" w:rsidP="001A1D18">
      <w:pPr>
        <w:tabs>
          <w:tab w:val="left" w:pos="644"/>
          <w:tab w:val="left" w:pos="1276"/>
          <w:tab w:val="left" w:pos="1843"/>
        </w:tabs>
        <w:ind w:hanging="426"/>
        <w:rPr>
          <w:b/>
        </w:rPr>
      </w:pPr>
      <w:r>
        <w:rPr>
          <w:b/>
        </w:rPr>
        <w:t xml:space="preserve">               </w:t>
      </w:r>
      <w:r w:rsidRPr="001A1D18">
        <w:rPr>
          <w:b/>
        </w:rPr>
        <w:t>Выпускник получит возможность научиться:</w:t>
      </w:r>
    </w:p>
    <w:p w:rsidR="00895781" w:rsidRPr="001A1D18" w:rsidRDefault="00895781" w:rsidP="001A1D18">
      <w:pPr>
        <w:numPr>
          <w:ilvl w:val="0"/>
          <w:numId w:val="36"/>
        </w:numPr>
        <w:tabs>
          <w:tab w:val="left" w:pos="644"/>
          <w:tab w:val="left" w:pos="1276"/>
          <w:tab w:val="left" w:pos="1843"/>
        </w:tabs>
        <w:spacing w:after="200" w:line="276" w:lineRule="auto"/>
        <w:ind w:hanging="426"/>
        <w:contextualSpacing/>
        <w:jc w:val="both"/>
      </w:pPr>
      <w:r w:rsidRPr="001A1D18">
        <w:t>представлять данные;</w:t>
      </w:r>
    </w:p>
    <w:p w:rsidR="00895781" w:rsidRPr="001A1D18" w:rsidRDefault="00895781" w:rsidP="001A1D18">
      <w:pPr>
        <w:numPr>
          <w:ilvl w:val="0"/>
          <w:numId w:val="36"/>
        </w:numPr>
        <w:tabs>
          <w:tab w:val="left" w:pos="294"/>
          <w:tab w:val="left" w:pos="567"/>
          <w:tab w:val="left" w:pos="1843"/>
        </w:tabs>
        <w:spacing w:after="200" w:line="276" w:lineRule="auto"/>
        <w:ind w:left="0" w:firstLine="294"/>
        <w:contextualSpacing/>
        <w:jc w:val="both"/>
      </w:pPr>
      <w:r w:rsidRPr="001A1D18">
        <w:t>участвовать в коллективной коммуникативной деятельности в информационной образ</w:t>
      </w:r>
      <w:r w:rsidRPr="001A1D18">
        <w:t>о</w:t>
      </w:r>
      <w:r w:rsidRPr="001A1D18">
        <w:t>вательной среде.</w:t>
      </w:r>
    </w:p>
    <w:p w:rsidR="00895781" w:rsidRPr="001A1D18" w:rsidRDefault="00895781" w:rsidP="001A1D18">
      <w:pPr>
        <w:rPr>
          <w:b/>
          <w:bCs/>
          <w:lang w:eastAsia="en-US"/>
        </w:rPr>
      </w:pPr>
    </w:p>
    <w:p w:rsidR="00895781" w:rsidRPr="001A1D18" w:rsidRDefault="00895781" w:rsidP="001A1D18">
      <w:pPr>
        <w:jc w:val="center"/>
        <w:rPr>
          <w:b/>
          <w:bCs/>
          <w:lang w:eastAsia="en-US"/>
        </w:rPr>
      </w:pPr>
      <w:r w:rsidRPr="001A1D18">
        <w:rPr>
          <w:b/>
          <w:bCs/>
          <w:lang w:eastAsia="en-US"/>
        </w:rPr>
        <w:t>ПЛАНИРОВАНИЕ ДЕЯТЕЛЬНОСТИ, УПРАВЛЕНИЕ И ОРГАНИЗАЦИЯ</w:t>
      </w:r>
    </w:p>
    <w:p w:rsidR="00895781" w:rsidRPr="001A1D18" w:rsidRDefault="00895781" w:rsidP="00732743">
      <w:pPr>
        <w:ind w:firstLine="567"/>
        <w:rPr>
          <w:b/>
          <w:i/>
        </w:rPr>
      </w:pPr>
    </w:p>
    <w:p w:rsidR="00895781" w:rsidRPr="001A1D18" w:rsidRDefault="00895781" w:rsidP="00732743">
      <w:pPr>
        <w:ind w:firstLine="567"/>
        <w:rPr>
          <w:b/>
        </w:rPr>
      </w:pPr>
      <w:r w:rsidRPr="001A1D18">
        <w:rPr>
          <w:b/>
        </w:rPr>
        <w:t>Выпускник научится:</w:t>
      </w:r>
    </w:p>
    <w:p w:rsidR="00895781" w:rsidRPr="001A1D18" w:rsidRDefault="00895781" w:rsidP="00732743">
      <w:pPr>
        <w:spacing w:after="200" w:line="276" w:lineRule="auto"/>
        <w:ind w:firstLine="567"/>
        <w:contextualSpacing/>
        <w:jc w:val="both"/>
      </w:pPr>
      <w:r>
        <w:t>-</w:t>
      </w:r>
      <w:r w:rsidRPr="001A1D18">
        <w:t>определять последовательность выполнения действий;</w:t>
      </w:r>
    </w:p>
    <w:p w:rsidR="00895781" w:rsidRPr="001A1D18" w:rsidRDefault="00895781" w:rsidP="00732743">
      <w:pPr>
        <w:spacing w:after="200" w:line="276" w:lineRule="auto"/>
        <w:ind w:firstLine="567"/>
        <w:contextualSpacing/>
        <w:jc w:val="both"/>
      </w:pPr>
      <w:r>
        <w:t>-</w:t>
      </w:r>
      <w:r w:rsidRPr="001A1D18">
        <w:t>планировать несложные исследования объектов и процессов внешнего мира.</w:t>
      </w:r>
    </w:p>
    <w:p w:rsidR="00895781" w:rsidRPr="001A1D18" w:rsidRDefault="00895781" w:rsidP="00732743">
      <w:pPr>
        <w:ind w:firstLine="567"/>
        <w:rPr>
          <w:b/>
        </w:rPr>
      </w:pPr>
      <w:r w:rsidRPr="001A1D18">
        <w:rPr>
          <w:b/>
        </w:rPr>
        <w:t>Выпускник получит возможность научиться:</w:t>
      </w:r>
    </w:p>
    <w:p w:rsidR="00895781" w:rsidRPr="001A1D18" w:rsidRDefault="00895781" w:rsidP="00732743">
      <w:pPr>
        <w:spacing w:after="200" w:line="276" w:lineRule="auto"/>
        <w:ind w:firstLine="567"/>
        <w:contextualSpacing/>
      </w:pPr>
      <w:r>
        <w:t>-</w:t>
      </w:r>
      <w:r w:rsidRPr="001A1D18">
        <w:t>проектировать несложные объекты и процессы реального мира, своей собственной де</w:t>
      </w:r>
      <w:r w:rsidRPr="001A1D18">
        <w:t>я</w:t>
      </w:r>
      <w:r w:rsidRPr="001A1D18">
        <w:t>тельности и деятельности группы.</w:t>
      </w:r>
    </w:p>
    <w:p w:rsidR="00895781" w:rsidRPr="00F10312" w:rsidRDefault="00895781" w:rsidP="00F10312">
      <w:pPr>
        <w:ind w:right="95" w:firstLine="567"/>
        <w:jc w:val="both"/>
        <w:sectPr w:rsidR="00895781" w:rsidRPr="00F10312" w:rsidSect="00F10312">
          <w:footerReference w:type="default" r:id="rId8"/>
          <w:pgSz w:w="11900" w:h="16838"/>
          <w:pgMar w:top="1135" w:right="726" w:bottom="932" w:left="1440" w:header="0" w:footer="0" w:gutter="0"/>
          <w:cols w:space="720" w:equalWidth="0">
            <w:col w:w="9740"/>
          </w:cols>
          <w:titlePg/>
          <w:docGrid w:linePitch="326"/>
        </w:sectPr>
      </w:pPr>
    </w:p>
    <w:p w:rsidR="00895781" w:rsidRDefault="00895781" w:rsidP="00862853">
      <w:pPr>
        <w:shd w:val="clear" w:color="auto" w:fill="FFFFFF"/>
      </w:pPr>
    </w:p>
    <w:p w:rsidR="00895781" w:rsidRPr="00731642" w:rsidRDefault="00895781" w:rsidP="00731642">
      <w:pPr>
        <w:shd w:val="clear" w:color="auto" w:fill="FFFFFF"/>
        <w:ind w:firstLine="568"/>
        <w:jc w:val="center"/>
        <w:rPr>
          <w:b/>
        </w:rPr>
      </w:pPr>
      <w:r w:rsidRPr="00731642">
        <w:rPr>
          <w:b/>
        </w:rPr>
        <w:t>ПРЕДМЕТНЫЕ РЕЗУЛЬТАТЫ</w:t>
      </w:r>
    </w:p>
    <w:p w:rsidR="00895781" w:rsidRPr="00731642" w:rsidRDefault="00895781" w:rsidP="00731642">
      <w:pPr>
        <w:ind w:right="-1" w:firstLine="568"/>
        <w:jc w:val="both"/>
        <w:rPr>
          <w:iCs/>
        </w:rPr>
      </w:pPr>
      <w:r w:rsidRPr="00731642">
        <w:rPr>
          <w:iCs/>
        </w:rPr>
        <w:t xml:space="preserve">    Данный  курс направлен на расширение знаний по учебному предмету   «Литер</w:t>
      </w:r>
      <w:r w:rsidRPr="00731642">
        <w:rPr>
          <w:iCs/>
        </w:rPr>
        <w:t>а</w:t>
      </w:r>
      <w:r w:rsidRPr="00731642">
        <w:rPr>
          <w:iCs/>
        </w:rPr>
        <w:t>турное чтение», поэтому предметные результаты курса представлены в рабочей програ</w:t>
      </w:r>
      <w:r w:rsidRPr="00731642">
        <w:rPr>
          <w:iCs/>
        </w:rPr>
        <w:t>м</w:t>
      </w:r>
      <w:r w:rsidRPr="00731642">
        <w:rPr>
          <w:iCs/>
        </w:rPr>
        <w:t>ме учебного предмета   «Литературное чтение».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</w:p>
    <w:p w:rsidR="00895781" w:rsidRPr="00731642" w:rsidRDefault="00895781" w:rsidP="00731642">
      <w:pPr>
        <w:ind w:firstLine="568"/>
        <w:jc w:val="center"/>
      </w:pPr>
      <w:r w:rsidRPr="00731642">
        <w:rPr>
          <w:b/>
          <w:bCs/>
        </w:rPr>
        <w:t xml:space="preserve">СОДЕРЖАНИЕ </w:t>
      </w:r>
      <w:r>
        <w:rPr>
          <w:b/>
          <w:bCs/>
        </w:rPr>
        <w:t xml:space="preserve"> 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</w:rPr>
      </w:pPr>
    </w:p>
    <w:p w:rsidR="00895781" w:rsidRPr="00731642" w:rsidRDefault="00895781" w:rsidP="00731642">
      <w:pPr>
        <w:shd w:val="clear" w:color="auto" w:fill="FFFFFF"/>
        <w:ind w:firstLine="568"/>
        <w:jc w:val="center"/>
        <w:rPr>
          <w:b/>
        </w:rPr>
      </w:pPr>
      <w:r w:rsidRPr="00731642">
        <w:rPr>
          <w:b/>
        </w:rPr>
        <w:t>1 КЛАСС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  <w:spacing w:val="-6"/>
        </w:rPr>
      </w:pPr>
      <w:r w:rsidRPr="00731642">
        <w:rPr>
          <w:b/>
        </w:rPr>
        <w:t>1.Вводное занятие</w:t>
      </w:r>
      <w:r w:rsidRPr="00731642">
        <w:t xml:space="preserve"> </w:t>
      </w:r>
      <w:r w:rsidRPr="00731642">
        <w:rPr>
          <w:b/>
        </w:rPr>
        <w:t>(1 ч)</w:t>
      </w:r>
      <w:r w:rsidRPr="00731642">
        <w:t>. Прививание читательской культуры младшего школьника,</w:t>
      </w:r>
      <w:r w:rsidRPr="00731642">
        <w:rPr>
          <w:b/>
        </w:rPr>
        <w:t xml:space="preserve"> </w:t>
      </w:r>
      <w:r w:rsidRPr="00731642">
        <w:t>общечеловеческих ценностей,   обогащают представления юного читателя о родной пр</w:t>
      </w:r>
      <w:r w:rsidRPr="00731642">
        <w:t>и</w:t>
      </w:r>
      <w:r w:rsidRPr="00731642">
        <w:t>роде,  помогают усвоить высокие нравственные принципы, любовь к литературе.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2.Как живёшь Книжкин дом?</w:t>
      </w:r>
      <w:r w:rsidRPr="00731642">
        <w:t xml:space="preserve"> (</w:t>
      </w:r>
      <w:r w:rsidRPr="00731642">
        <w:rPr>
          <w:b/>
        </w:rPr>
        <w:t xml:space="preserve">1 ч). </w:t>
      </w:r>
      <w:r w:rsidRPr="00731642">
        <w:t>Знакомство с библиотекой.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3.Сказки дедушки Корнея. К.И. Чуковский</w:t>
      </w:r>
      <w:r w:rsidRPr="00731642">
        <w:t xml:space="preserve"> (</w:t>
      </w:r>
      <w:r w:rsidRPr="00731642">
        <w:rPr>
          <w:b/>
        </w:rPr>
        <w:t xml:space="preserve">2 ч). </w:t>
      </w:r>
      <w:r w:rsidRPr="00731642">
        <w:t>Оказывает большое воспит</w:t>
      </w:r>
      <w:r w:rsidRPr="00731642">
        <w:t>а</w:t>
      </w:r>
      <w:r w:rsidRPr="00731642">
        <w:t>тельное значение, расширяя кругозор ,призывает вести здоровый образ жизни, пользой умывания и закаливания, формировать навыки справедливости, добра, дружбы, поним</w:t>
      </w:r>
      <w:r w:rsidRPr="00731642">
        <w:t>а</w:t>
      </w:r>
      <w:r w:rsidRPr="00731642">
        <w:t>ния.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4. Стихи – друзья хорошие</w:t>
      </w:r>
      <w:r w:rsidRPr="00731642">
        <w:t xml:space="preserve">. А.Л.Барто </w:t>
      </w:r>
      <w:r w:rsidRPr="00731642">
        <w:rPr>
          <w:b/>
        </w:rPr>
        <w:t xml:space="preserve">(2 ч). </w:t>
      </w:r>
      <w:r w:rsidRPr="00731642">
        <w:t>Стихи о дружбе формируют у перв</w:t>
      </w:r>
      <w:r w:rsidRPr="00731642">
        <w:t>о</w:t>
      </w:r>
      <w:r w:rsidRPr="00731642">
        <w:t>классников такие качества как: преданность, взаимопомощь, любовь, бережное и уваж</w:t>
      </w:r>
      <w:r w:rsidRPr="00731642">
        <w:t>и</w:t>
      </w:r>
      <w:r w:rsidRPr="00731642">
        <w:t>тельное отношение к друзьям.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i/>
        </w:rPr>
      </w:pPr>
      <w:r w:rsidRPr="00731642">
        <w:rPr>
          <w:b/>
        </w:rPr>
        <w:t xml:space="preserve">5. Про всё на свете. </w:t>
      </w:r>
      <w:r w:rsidRPr="00731642">
        <w:rPr>
          <w:b/>
          <w:i/>
        </w:rPr>
        <w:t>С.Я.Маршак.</w:t>
      </w:r>
      <w:r w:rsidRPr="00731642">
        <w:rPr>
          <w:b/>
        </w:rPr>
        <w:t xml:space="preserve"> (1ч) Формирует 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6. Дядя Стёпа всем знаком. С.В. Михалков (1ч). </w:t>
      </w:r>
      <w:r w:rsidRPr="00731642">
        <w:t>Формирует воспитательные н</w:t>
      </w:r>
      <w:r w:rsidRPr="00731642">
        <w:t>а</w:t>
      </w:r>
      <w:r w:rsidRPr="00731642">
        <w:t>выки: учит детей быть отважными, честными, помогать  людям в беде, быть справедл</w:t>
      </w:r>
      <w:r w:rsidRPr="00731642">
        <w:t>и</w:t>
      </w:r>
      <w:r w:rsidRPr="00731642">
        <w:t>выми; знакомит с профессиями.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7. Стихи про зверят. Н.Стожкова</w:t>
      </w:r>
      <w:r w:rsidRPr="00731642">
        <w:rPr>
          <w:i/>
        </w:rPr>
        <w:t xml:space="preserve"> (</w:t>
      </w:r>
      <w:r w:rsidRPr="00731642">
        <w:rPr>
          <w:b/>
        </w:rPr>
        <w:t xml:space="preserve">1 ч) </w:t>
      </w:r>
      <w:r w:rsidRPr="00731642">
        <w:t>Прививает воспитательные навыки у перв</w:t>
      </w:r>
      <w:r w:rsidRPr="00731642">
        <w:t>о</w:t>
      </w:r>
      <w:r w:rsidRPr="00731642">
        <w:t>классников любви к животным, преданности, бережного отношения к тем, кого прируч</w:t>
      </w:r>
      <w:r w:rsidRPr="00731642">
        <w:t>и</w:t>
      </w:r>
      <w:r w:rsidRPr="00731642">
        <w:t>ли.</w:t>
      </w:r>
      <w:r w:rsidRPr="00731642">
        <w:rPr>
          <w:b/>
        </w:rPr>
        <w:t xml:space="preserve"> 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8. Фольклор – детям</w:t>
      </w:r>
      <w:r w:rsidRPr="00731642">
        <w:t xml:space="preserve">. </w:t>
      </w:r>
      <w:r w:rsidRPr="00731642">
        <w:rPr>
          <w:b/>
        </w:rPr>
        <w:t>Потешки, считалки, загадки</w:t>
      </w:r>
      <w:r w:rsidRPr="00731642">
        <w:t xml:space="preserve"> </w:t>
      </w:r>
      <w:r w:rsidRPr="00731642">
        <w:rPr>
          <w:b/>
        </w:rPr>
        <w:t xml:space="preserve">(2 ч). </w:t>
      </w:r>
      <w:r w:rsidRPr="00731642">
        <w:t>Прививает уважение к прошлому и традициям народа, поспособствовать формированию у детей добра, истины, любви и красоты, расширяя кругозор и словарный запас.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9. Русские народные сказки (2ч).</w:t>
      </w:r>
      <w:r w:rsidRPr="00731642">
        <w:t xml:space="preserve"> Формирует у детей представление о добре и зле, доблести и чести, патриотизме, любви к своим родным и близким. 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10. Сказки и картинки В.Сутеев (1 ч).</w:t>
      </w:r>
      <w:r w:rsidRPr="00731642">
        <w:t xml:space="preserve"> Развивает фантазию, где ребенок играет роль писателя и режиссера, сказочника и сам может сочинять сказки, придумывать заба</w:t>
      </w:r>
      <w:r w:rsidRPr="00731642">
        <w:t>в</w:t>
      </w:r>
      <w:r w:rsidRPr="00731642">
        <w:t>ные истории.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11. Машины сказки. С.М. Прокофьева (1 </w:t>
      </w:r>
      <w:r w:rsidRPr="00731642">
        <w:t>ч</w:t>
      </w:r>
      <w:r w:rsidRPr="00731642">
        <w:rPr>
          <w:b/>
        </w:rPr>
        <w:t>).</w:t>
      </w:r>
      <w:r w:rsidRPr="00731642">
        <w:t xml:space="preserve">  Развивает слуховое восприятие, п</w:t>
      </w:r>
      <w:r w:rsidRPr="00731642">
        <w:t>о</w:t>
      </w:r>
      <w:r w:rsidRPr="00731642">
        <w:t>буждают детей передавать свои впечатления, оценивать поступки героев.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12. Сказки зарубежных писателей. Г.Х. Андерсен, Ш. Перо (2ч). </w:t>
      </w:r>
      <w:r w:rsidRPr="00731642">
        <w:t>Сказка Г.Х. А</w:t>
      </w:r>
      <w:r w:rsidRPr="00731642">
        <w:t>н</w:t>
      </w:r>
      <w:r w:rsidRPr="00731642">
        <w:t>дерсена «Гадкий утенок» учит любви ко всему на свете, в первую очередь к людям, к ж</w:t>
      </w:r>
      <w:r w:rsidRPr="00731642">
        <w:t>и</w:t>
      </w:r>
      <w:r w:rsidRPr="00731642">
        <w:t>вотным, к которым нужно относиться с любовью и пониманием,  а сказка Ш. Перо «Кот в сапогах» учит любви, дружбе, храбрости, терпению, смекалке.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13. Большие и маленькие. Е.И.Чарушин (1ч). </w:t>
      </w:r>
      <w:r w:rsidRPr="00731642">
        <w:t>Формирует у школьника предста</w:t>
      </w:r>
      <w:r w:rsidRPr="00731642">
        <w:t>в</w:t>
      </w:r>
      <w:r w:rsidRPr="00731642">
        <w:t>ление о животных, их среде обитания ( рассказы «Утка с утятами», «Дятлы с птенцами», « Зайчата»).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14. Великие открытия. Г.Остер (1ч) </w:t>
      </w:r>
      <w:r w:rsidRPr="00731642">
        <w:t>Направлено на взаимоотношение детей и взрослых, правила воспитания.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15. Весёлая компания. В.Степанов (1ч)  </w:t>
      </w:r>
      <w:r w:rsidRPr="00731642">
        <w:t>Стихи о животных, формируют предста</w:t>
      </w:r>
      <w:r w:rsidRPr="00731642">
        <w:t>в</w:t>
      </w:r>
      <w:r w:rsidRPr="00731642">
        <w:t>ление о них.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16. Читалочка  по стихотворениям  В.Берестова (1ч). </w:t>
      </w:r>
      <w:r w:rsidRPr="00731642">
        <w:t>Совершенствует художес</w:t>
      </w:r>
      <w:r w:rsidRPr="00731642">
        <w:t>т</w:t>
      </w:r>
      <w:r w:rsidRPr="00731642">
        <w:t>венно – речевые исполнительские навыки при чтении стихотворения.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17. Рассказы о детях Л.Толстой (2 ч)</w:t>
      </w:r>
      <w:r w:rsidRPr="00731642">
        <w:rPr>
          <w:i/>
        </w:rPr>
        <w:t xml:space="preserve">. </w:t>
      </w:r>
      <w:r w:rsidRPr="00731642">
        <w:t>Рассказы «Воробей и ласточка», «Зайцы»  формирует у школьника внимание, наблюдательность за животными, знание о том, как они живут среди других животных.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18. Этажи леса. М.М. Пришвин (1ч). </w:t>
      </w:r>
      <w:r w:rsidRPr="00731642">
        <w:t>Такие рассказы как «Беличья память», «Д</w:t>
      </w:r>
      <w:r w:rsidRPr="00731642">
        <w:t>я</w:t>
      </w:r>
      <w:r w:rsidRPr="00731642">
        <w:t>тел» формируют у школьника представление о среде обитания животных, их выживании, питании, межвидовая связь.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19. Моя первая зоология Е.И.Чарушин (1ч). </w:t>
      </w:r>
      <w:r w:rsidRPr="00731642">
        <w:t>Школьники знакомятся с наукой «Зоология».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20. Кто где живёт? А.Тамбиев (2ч). </w:t>
      </w:r>
      <w:r w:rsidRPr="00731642">
        <w:t>Формирует представление школьников о среде обитания животных.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21. Кто чем поёт? В.Бианки (1ч). </w:t>
      </w:r>
      <w:r w:rsidRPr="00731642">
        <w:t>Формирует представление о общении животных между собой при помощи звуков.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22. Разноцветная семейка. Э. Успенский (1ч). </w:t>
      </w:r>
      <w:r w:rsidRPr="00731642">
        <w:t>Стихотворение формирует пре</w:t>
      </w:r>
      <w:r w:rsidRPr="00731642">
        <w:t>д</w:t>
      </w:r>
      <w:r w:rsidRPr="00731642">
        <w:t>ставление о животных подводного мира, их жизнь под водой, среду обитания.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23.. Страна Журналия  «Весёлые картинки», « Дисней» (3ч). </w:t>
      </w:r>
      <w:r w:rsidRPr="00731642">
        <w:t>Детский юморист</w:t>
      </w:r>
      <w:r w:rsidRPr="00731642">
        <w:t>и</w:t>
      </w:r>
      <w:r w:rsidRPr="00731642">
        <w:t>ческий журнал «Веселые картинки»  и журнал «Дисней» формирует у школьника полож</w:t>
      </w:r>
      <w:r w:rsidRPr="00731642">
        <w:t>и</w:t>
      </w:r>
      <w:r w:rsidRPr="00731642">
        <w:t>тельное отношение к литературе при помощи юмористических героев.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24. Итоговое занятие – Как хорошо уметь читать! (1 ч) </w:t>
      </w:r>
      <w:r w:rsidRPr="00731642">
        <w:t>Повторение и обобщение знаний по всему прочитанному.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color w:val="FF0000"/>
        </w:rPr>
      </w:pPr>
    </w:p>
    <w:p w:rsidR="00895781" w:rsidRPr="00731642" w:rsidRDefault="00895781" w:rsidP="00731642">
      <w:pPr>
        <w:shd w:val="clear" w:color="auto" w:fill="FFFFFF"/>
        <w:jc w:val="center"/>
        <w:rPr>
          <w:b/>
        </w:rPr>
      </w:pPr>
      <w:r w:rsidRPr="00731642">
        <w:rPr>
          <w:b/>
        </w:rPr>
        <w:t>2 КЛАСС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</w:rPr>
        <w:t>Раздел 1.</w:t>
      </w:r>
      <w:r w:rsidRPr="00731642">
        <w:t xml:space="preserve"> </w:t>
      </w:r>
      <w:r w:rsidRPr="00731642">
        <w:rPr>
          <w:b/>
        </w:rPr>
        <w:t xml:space="preserve">«Лето с любимыми героями книг» (1ч) </w:t>
      </w:r>
      <w:r w:rsidRPr="00731642">
        <w:t>Знакомство с перечнем книг для прочтения на каникулах. Книги, прочитанные детьми летом: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Вводное занятие. Самые интересные книги, прочитанные летом </w:t>
      </w:r>
      <w:r w:rsidRPr="00731642">
        <w:rPr>
          <w:b/>
        </w:rPr>
        <w:t>(1 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</w:rPr>
        <w:t xml:space="preserve">Раздел 2. «Обо всем на свете» (3 ч) </w:t>
      </w:r>
      <w:r w:rsidRPr="00731642">
        <w:t>Знакомство с малыми жанрами фольклора (п</w:t>
      </w:r>
      <w:r w:rsidRPr="00731642">
        <w:t>о</w:t>
      </w:r>
      <w:r w:rsidRPr="00731642">
        <w:t>словицы, загадки, скороговорки, народные песенки). Учит школьника мыслить, вдум</w:t>
      </w:r>
      <w:r w:rsidRPr="00731642">
        <w:t>ы</w:t>
      </w:r>
      <w:r w:rsidRPr="00731642">
        <w:t>ваться, рассуждать.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t>1.</w:t>
      </w:r>
      <w:r w:rsidRPr="00731642">
        <w:rPr>
          <w:lang w:eastAsia="en-US"/>
        </w:rPr>
        <w:t xml:space="preserve"> Потешки, шутки и считалки. Книги-сборники «Весёлые потешки», «Скороговорки и считалки» </w:t>
      </w:r>
      <w:r w:rsidRPr="00731642">
        <w:rPr>
          <w:b/>
          <w:lang w:eastAsia="en-US"/>
        </w:rPr>
        <w:t>(1ч).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rPr>
          <w:lang w:eastAsia="en-US"/>
        </w:rPr>
        <w:t>2</w:t>
      </w:r>
      <w:r w:rsidRPr="00731642">
        <w:rPr>
          <w:b/>
          <w:lang w:eastAsia="en-US"/>
        </w:rPr>
        <w:t>.</w:t>
      </w:r>
      <w:r w:rsidRPr="00731642">
        <w:rPr>
          <w:color w:val="191919"/>
          <w:lang w:eastAsia="en-US"/>
        </w:rPr>
        <w:t xml:space="preserve"> Пословицы. Темы пословиц. Рукописная кни</w:t>
      </w:r>
      <w:r>
        <w:rPr>
          <w:color w:val="191919"/>
          <w:lang w:eastAsia="en-US"/>
        </w:rPr>
        <w:t xml:space="preserve">га «Пословицы о книге и учении»    </w:t>
      </w:r>
      <w:r w:rsidRPr="00731642">
        <w:rPr>
          <w:b/>
          <w:color w:val="191919"/>
          <w:lang w:eastAsia="en-US"/>
        </w:rPr>
        <w:t>(1 ч)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rPr>
          <w:lang w:eastAsia="en-US"/>
        </w:rPr>
        <w:t>3</w:t>
      </w:r>
      <w:r w:rsidRPr="00731642">
        <w:rPr>
          <w:b/>
          <w:lang w:eastAsia="en-US"/>
        </w:rPr>
        <w:t>.</w:t>
      </w:r>
      <w:r w:rsidRPr="00731642">
        <w:rPr>
          <w:lang w:eastAsia="en-US"/>
        </w:rPr>
        <w:t xml:space="preserve"> Игры «Посчитайся», «Отгадай загадку». Творческая работа «Сочини загадку»  </w:t>
      </w:r>
      <w:r w:rsidRPr="00731642">
        <w:rPr>
          <w:b/>
          <w:lang w:eastAsia="en-US"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Раздел 3. «Сказка мудростью богата» </w:t>
      </w:r>
      <w:r w:rsidRPr="00731642">
        <w:rPr>
          <w:b/>
          <w:bCs/>
          <w:iCs/>
        </w:rPr>
        <w:t xml:space="preserve">Русские народные сказки (11 ч). </w:t>
      </w:r>
      <w:r w:rsidRPr="00731642">
        <w:t>Оказывает большое воспитательное значение, расширяя кругозор, призывает вести здоровый образ жизни, формировать навыки справедливости, добра, дружбы, понимания.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Cs/>
          <w:iCs/>
        </w:rPr>
        <w:t>1.</w:t>
      </w:r>
      <w:r w:rsidRPr="00731642">
        <w:rPr>
          <w:lang w:eastAsia="en-US"/>
        </w:rPr>
        <w:t xml:space="preserve"> Книги – сборники «Русские народные сказки».</w:t>
      </w:r>
      <w:r w:rsidRPr="00731642">
        <w:rPr>
          <w:b/>
          <w:color w:val="191919"/>
          <w:lang w:eastAsia="en-US"/>
        </w:rPr>
        <w:t xml:space="preserve"> (1 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rPr>
          <w:bCs/>
          <w:iCs/>
        </w:rPr>
        <w:t>2</w:t>
      </w:r>
      <w:r w:rsidRPr="00731642">
        <w:rPr>
          <w:b/>
          <w:bCs/>
          <w:iCs/>
        </w:rPr>
        <w:t>.</w:t>
      </w:r>
      <w:r w:rsidRPr="00731642">
        <w:t xml:space="preserve"> Х.К. Андерсен «Русалочка»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3. А. Линдгрен «Карлсон, который живет на крыше»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t>4.</w:t>
      </w:r>
      <w:r w:rsidRPr="00731642">
        <w:rPr>
          <w:lang w:eastAsia="en-US"/>
        </w:rPr>
        <w:t xml:space="preserve"> Книги В. Сутеева. Структура книги-сборника</w:t>
      </w:r>
      <w:r w:rsidRPr="00731642">
        <w:rPr>
          <w:b/>
          <w:lang w:eastAsia="en-US"/>
        </w:rPr>
        <w:t>.(2ч)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rPr>
          <w:lang w:eastAsia="en-US"/>
        </w:rPr>
        <w:t>5. Литературная игра «По страницам сказок В. Сутеева»</w:t>
      </w:r>
      <w:r w:rsidRPr="00731642">
        <w:rPr>
          <w:b/>
          <w:color w:val="191919"/>
          <w:lang w:eastAsia="en-US"/>
        </w:rPr>
        <w:t xml:space="preserve"> (1 ч)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rPr>
          <w:lang w:eastAsia="en-US"/>
        </w:rPr>
        <w:t>6. Сборник сказочных историй А.Н. Толстого «Приключения Буратино».</w:t>
      </w:r>
      <w:r w:rsidRPr="00731642">
        <w:rPr>
          <w:b/>
          <w:color w:val="191919"/>
          <w:lang w:eastAsia="en-US"/>
        </w:rPr>
        <w:t xml:space="preserve"> (1 ч)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rPr>
          <w:lang w:eastAsia="en-US"/>
        </w:rPr>
        <w:t>7. Слушание и чтение историй из книги А.Н. Толстого «Приключения Буратино».</w:t>
      </w:r>
      <w:r>
        <w:rPr>
          <w:lang w:eastAsia="en-US"/>
        </w:rPr>
        <w:t xml:space="preserve">  </w:t>
      </w:r>
      <w:r w:rsidRPr="00731642">
        <w:rPr>
          <w:b/>
          <w:color w:val="191919"/>
          <w:lang w:eastAsia="en-US"/>
        </w:rPr>
        <w:t xml:space="preserve"> (1 ч)</w:t>
      </w:r>
    </w:p>
    <w:p w:rsidR="00895781" w:rsidRPr="00731642" w:rsidRDefault="00895781" w:rsidP="00731642">
      <w:pPr>
        <w:ind w:firstLine="568"/>
        <w:jc w:val="both"/>
        <w:rPr>
          <w:b/>
          <w:lang w:eastAsia="en-US"/>
        </w:rPr>
      </w:pPr>
      <w:r w:rsidRPr="00731642">
        <w:rPr>
          <w:lang w:eastAsia="en-US"/>
        </w:rPr>
        <w:t>8. Творческая работа «Встреча с Буратино».</w:t>
      </w:r>
      <w:r w:rsidRPr="00731642">
        <w:rPr>
          <w:b/>
          <w:color w:val="191919"/>
          <w:lang w:eastAsia="en-US"/>
        </w:rPr>
        <w:t xml:space="preserve"> (1 ч)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  <w:spacing w:val="-6"/>
        </w:rPr>
      </w:pPr>
      <w:r w:rsidRPr="00731642">
        <w:rPr>
          <w:b/>
        </w:rPr>
        <w:t>Раздел 4. «Школьные годы чудесные»</w:t>
      </w:r>
      <w:r w:rsidRPr="00731642">
        <w:t xml:space="preserve"> </w:t>
      </w:r>
      <w:r w:rsidRPr="00731642">
        <w:rPr>
          <w:b/>
        </w:rPr>
        <w:t>(4 ч).</w:t>
      </w:r>
      <w:r w:rsidRPr="00731642">
        <w:t xml:space="preserve"> Учит рассуждать школьника, соста</w:t>
      </w:r>
      <w:r w:rsidRPr="00731642">
        <w:t>в</w:t>
      </w:r>
      <w:r w:rsidRPr="00731642">
        <w:t>лять свой рассказ, описывать ситуации из школьной жизни.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1</w:t>
      </w:r>
      <w:r w:rsidRPr="00731642">
        <w:rPr>
          <w:b/>
        </w:rPr>
        <w:t>.</w:t>
      </w:r>
      <w:r w:rsidRPr="00731642">
        <w:t xml:space="preserve"> В.В. Голявкин. Рассказы из сборника «Карусель в голове»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t>2</w:t>
      </w:r>
      <w:r w:rsidRPr="00731642">
        <w:rPr>
          <w:b/>
        </w:rPr>
        <w:t>.</w:t>
      </w:r>
      <w:r w:rsidRPr="00731642">
        <w:t xml:space="preserve"> Рассказы Н.Носова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3.</w:t>
      </w:r>
      <w:r w:rsidRPr="00731642">
        <w:rPr>
          <w:lang w:eastAsia="en-US"/>
        </w:rPr>
        <w:t xml:space="preserve"> Викторина по рассказам Н.Носова </w:t>
      </w:r>
      <w:r w:rsidRPr="00731642">
        <w:rPr>
          <w:b/>
          <w:lang w:eastAsia="en-US"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Раздел 5. «Что такое хорошо и что такое плохо» (4 ч). </w:t>
      </w:r>
      <w:r w:rsidRPr="00731642">
        <w:t>Формирует воспитательные навыки: учит детей быть отважными, честными, помогать  людям в беде, быть справедл</w:t>
      </w:r>
      <w:r w:rsidRPr="00731642">
        <w:t>и</w:t>
      </w:r>
      <w:r w:rsidRPr="00731642">
        <w:t>выми: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t>1. Л.</w:t>
      </w:r>
      <w:r w:rsidRPr="00731642">
        <w:rPr>
          <w:b/>
        </w:rPr>
        <w:t xml:space="preserve"> </w:t>
      </w:r>
      <w:r w:rsidRPr="00731642">
        <w:t xml:space="preserve">Н. Толстой. Рассказы и басни для детей </w:t>
      </w:r>
      <w:r w:rsidRPr="00731642">
        <w:rPr>
          <w:b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color w:val="191919"/>
          <w:lang w:eastAsia="en-US"/>
        </w:rPr>
      </w:pPr>
      <w:r w:rsidRPr="00731642">
        <w:t>2.</w:t>
      </w:r>
      <w:r w:rsidRPr="00731642">
        <w:rPr>
          <w:color w:val="191919"/>
          <w:lang w:eastAsia="en-US"/>
        </w:rPr>
        <w:t xml:space="preserve"> Герои книг В. Осеевой </w:t>
      </w:r>
      <w:r w:rsidRPr="00731642">
        <w:rPr>
          <w:b/>
          <w:color w:val="191919"/>
          <w:lang w:eastAsia="en-US"/>
        </w:rPr>
        <w:t>(2ч)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color w:val="191919"/>
          <w:lang w:eastAsia="en-US"/>
        </w:rPr>
        <w:t>3.</w:t>
      </w:r>
      <w:r w:rsidRPr="00731642">
        <w:rPr>
          <w:bCs/>
        </w:rPr>
        <w:t xml:space="preserve"> Рассказы  Б. Житкова </w:t>
      </w:r>
      <w:r w:rsidRPr="00731642">
        <w:rPr>
          <w:b/>
          <w:bCs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Раздел 6 «Ребятам о зверятах» (4ч).</w:t>
      </w:r>
      <w:r w:rsidRPr="00731642">
        <w:t xml:space="preserve"> Формируют у школьника представление о ср</w:t>
      </w:r>
      <w:r w:rsidRPr="00731642">
        <w:t>е</w:t>
      </w:r>
      <w:r w:rsidRPr="00731642">
        <w:t>де обитания животных, их выживании, питании, межвидовая связь.</w:t>
      </w:r>
    </w:p>
    <w:p w:rsidR="00895781" w:rsidRPr="00731642" w:rsidRDefault="00895781" w:rsidP="00731642">
      <w:pPr>
        <w:ind w:firstLine="568"/>
        <w:jc w:val="both"/>
        <w:rPr>
          <w:b/>
          <w:color w:val="191919"/>
          <w:lang w:eastAsia="en-US"/>
        </w:rPr>
      </w:pPr>
      <w:r w:rsidRPr="00731642">
        <w:t>1</w:t>
      </w:r>
      <w:r w:rsidRPr="00731642">
        <w:rPr>
          <w:b/>
        </w:rPr>
        <w:t>.</w:t>
      </w:r>
      <w:r w:rsidRPr="00731642">
        <w:rPr>
          <w:color w:val="191919"/>
          <w:lang w:eastAsia="en-US"/>
        </w:rPr>
        <w:t xml:space="preserve"> Книги о животных (В. Бианки, Э. Шим, Г. Скребицкий, Н. Сладков, Е. Чарушин) </w:t>
      </w:r>
      <w:r w:rsidRPr="00731642">
        <w:rPr>
          <w:b/>
          <w:color w:val="191919"/>
          <w:lang w:eastAsia="en-US"/>
        </w:rPr>
        <w:t>(2ч)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2</w:t>
      </w:r>
      <w:r w:rsidRPr="00731642">
        <w:rPr>
          <w:b/>
        </w:rPr>
        <w:t>.</w:t>
      </w:r>
      <w:r w:rsidRPr="00731642">
        <w:t xml:space="preserve"> Мамин-Сибиряк Д.Н. «Серая шейка».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3</w:t>
      </w:r>
      <w:r w:rsidRPr="00731642">
        <w:rPr>
          <w:b/>
        </w:rPr>
        <w:t>.</w:t>
      </w:r>
      <w:r w:rsidRPr="00731642">
        <w:t xml:space="preserve"> Сказки С.Г. Козлова </w:t>
      </w:r>
      <w:r w:rsidRPr="00731642">
        <w:rPr>
          <w:b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 xml:space="preserve">Раздел 7 «В жизни всегда есть место подвигу» (2ч). </w:t>
      </w:r>
      <w:r w:rsidRPr="00731642">
        <w:t>Формирует воспитательные навыки: учит детей быть отважными, честными, помогать  людям в беде, быть справедл</w:t>
      </w:r>
      <w:r w:rsidRPr="00731642">
        <w:t>и</w:t>
      </w:r>
      <w:r w:rsidRPr="00731642">
        <w:t>выми; знакомит с профессиями, патриотами своей страны:</w:t>
      </w:r>
    </w:p>
    <w:p w:rsidR="00895781" w:rsidRPr="00731642" w:rsidRDefault="00895781" w:rsidP="00731642">
      <w:pPr>
        <w:ind w:firstLine="568"/>
        <w:jc w:val="both"/>
        <w:rPr>
          <w:b/>
          <w:color w:val="191919"/>
          <w:lang w:eastAsia="en-US"/>
        </w:rPr>
      </w:pPr>
      <w:r w:rsidRPr="00731642">
        <w:t>1.</w:t>
      </w:r>
      <w:r w:rsidRPr="00731642">
        <w:rPr>
          <w:color w:val="191919"/>
          <w:lang w:eastAsia="en-US"/>
        </w:rPr>
        <w:t xml:space="preserve"> Книги о защитниках Отечества. Книга А. Гайдара «Сказка о Военной тайне, о Мальчише-Кибальчише и его твёрдом слове» </w:t>
      </w:r>
      <w:r w:rsidRPr="00731642">
        <w:rPr>
          <w:b/>
          <w:color w:val="191919"/>
          <w:lang w:eastAsia="en-US"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2. С.Я. Маршак. «Рассказ о неизвестном герое».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</w:rPr>
        <w:t xml:space="preserve">Раздел 8 «Мир удивительных путешествий и приключений» (3ч). </w:t>
      </w:r>
      <w:r w:rsidRPr="00731642">
        <w:t>Развивает у школьника кругозор, восприятие мира, представление о Земле: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 xml:space="preserve">1. Носов Н.Н. «Незнайка в солнечном городе».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2</w:t>
      </w:r>
      <w:r w:rsidRPr="00731642">
        <w:rPr>
          <w:b/>
        </w:rPr>
        <w:t>.</w:t>
      </w:r>
      <w:r w:rsidRPr="00731642">
        <w:t xml:space="preserve"> Б. Гераскина «В стране невыученных уроков»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</w:rPr>
        <w:t xml:space="preserve">Раздел 9 «Самые умные книги» </w:t>
      </w:r>
      <w:r w:rsidRPr="00731642">
        <w:t>Знакомство с современными детскими энциклоп</w:t>
      </w:r>
      <w:r w:rsidRPr="00731642">
        <w:t>е</w:t>
      </w:r>
      <w:r w:rsidRPr="00731642">
        <w:t>диями (работа со статьями, размещенными на их страницах; знакомство с разными видами словарей):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 xml:space="preserve">1. Знакомство с современными детскими энциклопедиями (серии «Почемучка», «Я познаю мир» и др.)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t>2.</w:t>
      </w:r>
      <w:r w:rsidRPr="00731642">
        <w:rPr>
          <w:color w:val="191919"/>
          <w:lang w:eastAsia="en-US"/>
        </w:rPr>
        <w:t xml:space="preserve"> «Хвала книге». По страницам любимых книг. Презентация любимой книги. </w:t>
      </w:r>
      <w:r w:rsidRPr="00731642">
        <w:rPr>
          <w:b/>
          <w:color w:val="191919"/>
          <w:lang w:eastAsia="en-US"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</w:p>
    <w:p w:rsidR="00895781" w:rsidRPr="00731642" w:rsidRDefault="00895781" w:rsidP="00731642">
      <w:pPr>
        <w:shd w:val="clear" w:color="auto" w:fill="FFFFFF"/>
        <w:ind w:firstLine="568"/>
        <w:jc w:val="center"/>
        <w:rPr>
          <w:b/>
        </w:rPr>
      </w:pPr>
      <w:r w:rsidRPr="00731642">
        <w:rPr>
          <w:b/>
        </w:rPr>
        <w:t>3 КЛАСС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  <w:spacing w:val="-6"/>
        </w:rPr>
      </w:pPr>
      <w:r w:rsidRPr="00731642">
        <w:rPr>
          <w:b/>
          <w:spacing w:val="-6"/>
        </w:rPr>
        <w:t>Раздел 1. «Все мы родом из детства» (4 ч.)</w:t>
      </w:r>
      <w:r w:rsidRPr="00731642">
        <w:t xml:space="preserve"> Формирует основы читательской культуры младшего школьника. Учит рассуждать школьника, составлять свой рассказ, описывать ситуации из школьной жизни.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1.Вводное занятие </w:t>
      </w:r>
      <w:r w:rsidRPr="00731642">
        <w:rPr>
          <w:b/>
        </w:rPr>
        <w:t>(1 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rPr>
          <w:spacing w:val="-4"/>
        </w:rPr>
        <w:t xml:space="preserve">2.Странички дневника нашего детства. </w:t>
      </w:r>
      <w:r w:rsidRPr="00731642">
        <w:rPr>
          <w:bCs/>
          <w:iCs/>
          <w:spacing w:val="-6"/>
        </w:rPr>
        <w:t>И.М. Пивоварова</w:t>
      </w:r>
      <w:r w:rsidRPr="00731642">
        <w:rPr>
          <w:spacing w:val="-6"/>
        </w:rPr>
        <w:t xml:space="preserve"> «Секретики», «Как меня учили музыке» из сборника  «Рассказы  Люси Синицыной, ученицы 3 класса» (</w:t>
      </w:r>
      <w:r w:rsidRPr="00731642">
        <w:rPr>
          <w:b/>
          <w:spacing w:val="-6"/>
        </w:rPr>
        <w:t>1 ч)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4"/>
        </w:rPr>
      </w:pPr>
      <w:r w:rsidRPr="00731642">
        <w:rPr>
          <w:spacing w:val="-6"/>
        </w:rPr>
        <w:t>3.</w:t>
      </w:r>
      <w:r w:rsidRPr="00731642">
        <w:rPr>
          <w:spacing w:val="-4"/>
        </w:rPr>
        <w:t xml:space="preserve"> Наши самые близкие люди. </w:t>
      </w:r>
      <w:r w:rsidRPr="00731642">
        <w:rPr>
          <w:bCs/>
          <w:iCs/>
          <w:spacing w:val="-6"/>
        </w:rPr>
        <w:t>С.Г.  Георгиев</w:t>
      </w:r>
      <w:r w:rsidRPr="00731642">
        <w:rPr>
          <w:spacing w:val="-6"/>
        </w:rPr>
        <w:t xml:space="preserve"> «Ошейник», «Дедушка»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ind w:firstLine="568"/>
        <w:jc w:val="both"/>
        <w:rPr>
          <w:spacing w:val="-4"/>
        </w:rPr>
      </w:pPr>
      <w:r w:rsidRPr="00731642">
        <w:rPr>
          <w:bCs/>
          <w:iCs/>
          <w:spacing w:val="-6"/>
        </w:rPr>
        <w:t>4.</w:t>
      </w:r>
      <w:r w:rsidRPr="00731642">
        <w:rPr>
          <w:spacing w:val="-4"/>
        </w:rPr>
        <w:t xml:space="preserve"> Что такое счастье?</w:t>
      </w:r>
      <w:r w:rsidRPr="00731642">
        <w:rPr>
          <w:bCs/>
          <w:iCs/>
          <w:spacing w:val="-6"/>
        </w:rPr>
        <w:t>А.Г. Алексин</w:t>
      </w:r>
      <w:r w:rsidRPr="00731642">
        <w:rPr>
          <w:spacing w:val="-6"/>
        </w:rPr>
        <w:t xml:space="preserve"> «Самый счастливый день</w:t>
      </w:r>
      <w:r w:rsidRPr="00731642">
        <w:rPr>
          <w:b/>
          <w:spacing w:val="-6"/>
        </w:rPr>
        <w:t>».(1 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  <w:spacing w:val="-4"/>
        </w:rPr>
        <w:t xml:space="preserve">Раздел 2. </w:t>
      </w:r>
      <w:r w:rsidRPr="00731642">
        <w:rPr>
          <w:b/>
        </w:rPr>
        <w:t>«Думают ли звери?» (4ч)</w:t>
      </w:r>
      <w:r w:rsidRPr="00731642">
        <w:t xml:space="preserve"> Посвящен литературе о природе и животных. Формирует у школьника внимание, наблюдательность за животными, знание о том, как они живут среди себе подобных. Учит наблюдательности за природой, любви, бережного отношения.</w:t>
      </w:r>
    </w:p>
    <w:p w:rsidR="00895781" w:rsidRPr="00731642" w:rsidRDefault="00895781" w:rsidP="00731642">
      <w:pPr>
        <w:ind w:firstLine="568"/>
        <w:jc w:val="both"/>
      </w:pPr>
      <w:r w:rsidRPr="00731642">
        <w:t>1.</w:t>
      </w:r>
      <w:r w:rsidRPr="00731642">
        <w:rPr>
          <w:spacing w:val="-6"/>
        </w:rPr>
        <w:t xml:space="preserve"> Думают ли звери? A. Барто, И. Токмакова,  Н. Рубцов, С. Чёрный  </w:t>
      </w:r>
      <w:r w:rsidRPr="00731642">
        <w:rPr>
          <w:iCs/>
          <w:spacing w:val="-6"/>
        </w:rPr>
        <w:t xml:space="preserve">Стихи </w:t>
      </w:r>
      <w:r w:rsidRPr="00731642">
        <w:rPr>
          <w:b/>
          <w:iCs/>
          <w:spacing w:val="-6"/>
        </w:rPr>
        <w:t>(1 ч)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6"/>
        </w:rPr>
      </w:pPr>
      <w:r w:rsidRPr="00731642">
        <w:t>2.</w:t>
      </w:r>
      <w:r w:rsidRPr="00731642">
        <w:rPr>
          <w:spacing w:val="-6"/>
        </w:rPr>
        <w:t xml:space="preserve"> Мы хозяева нашей земли.</w:t>
      </w:r>
      <w:r w:rsidRPr="00731642">
        <w:rPr>
          <w:bCs/>
          <w:iCs/>
          <w:spacing w:val="-6"/>
        </w:rPr>
        <w:t>B.П. Астафьев</w:t>
      </w:r>
      <w:r w:rsidRPr="00731642">
        <w:rPr>
          <w:spacing w:val="-6"/>
        </w:rPr>
        <w:t xml:space="preserve"> «Белогрудка».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ind w:firstLine="568"/>
        <w:jc w:val="both"/>
        <w:rPr>
          <w:spacing w:val="-6"/>
        </w:rPr>
      </w:pPr>
      <w:r w:rsidRPr="00731642">
        <w:t>3.</w:t>
      </w:r>
      <w:r w:rsidRPr="00731642">
        <w:rPr>
          <w:spacing w:val="-6"/>
        </w:rPr>
        <w:t xml:space="preserve"> Друзья моего детства.</w:t>
      </w:r>
      <w:r w:rsidRPr="00731642">
        <w:rPr>
          <w:bCs/>
          <w:iCs/>
          <w:spacing w:val="-6"/>
        </w:rPr>
        <w:t xml:space="preserve">Г.А. Скребицкий </w:t>
      </w:r>
      <w:r w:rsidRPr="00731642">
        <w:rPr>
          <w:spacing w:val="-6"/>
        </w:rPr>
        <w:t xml:space="preserve">«Кот Иваныч» 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6"/>
        </w:rPr>
      </w:pPr>
      <w:r w:rsidRPr="00731642">
        <w:t>4.</w:t>
      </w:r>
      <w:r w:rsidRPr="00731642">
        <w:rPr>
          <w:spacing w:val="-6"/>
        </w:rPr>
        <w:t xml:space="preserve"> Наши соседи по планете. </w:t>
      </w:r>
      <w:r w:rsidRPr="00731642">
        <w:rPr>
          <w:bCs/>
          <w:iCs/>
          <w:spacing w:val="-6"/>
        </w:rPr>
        <w:t>Ю.Д.  Дмитриев</w:t>
      </w:r>
      <w:r w:rsidRPr="00731642">
        <w:rPr>
          <w:spacing w:val="-6"/>
        </w:rPr>
        <w:t xml:space="preserve"> «Соседи по планете». </w:t>
      </w:r>
      <w:r w:rsidRPr="00731642">
        <w:rPr>
          <w:iCs/>
          <w:spacing w:val="-6"/>
        </w:rPr>
        <w:t>Энциклопедия.</w:t>
      </w:r>
      <w:r w:rsidRPr="00731642">
        <w:rPr>
          <w:iCs/>
          <w:spacing w:val="-6"/>
        </w:rPr>
        <w:br/>
      </w:r>
      <w:r w:rsidRPr="00731642">
        <w:rPr>
          <w:spacing w:val="-6"/>
        </w:rPr>
        <w:t xml:space="preserve">«Таинственный  ночной гость» 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  <w:spacing w:val="-4"/>
        </w:rPr>
        <w:t xml:space="preserve">Раздел 3. </w:t>
      </w:r>
      <w:r w:rsidRPr="00731642">
        <w:rPr>
          <w:b/>
        </w:rPr>
        <w:t>«Вверх ногами»  (6ч.)</w:t>
      </w:r>
      <w:r w:rsidRPr="00731642">
        <w:t xml:space="preserve"> Знакомит третьеклассников с игровой литературой, развивающей «чувство слова», нестандартное мышление и творческое воображение детей. Он представлен стихотворениями  классиков современной детской поэзии.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6"/>
        </w:rPr>
      </w:pPr>
      <w:r w:rsidRPr="00731642">
        <w:t>1.</w:t>
      </w:r>
      <w:r w:rsidRPr="00731642">
        <w:rPr>
          <w:spacing w:val="-6"/>
        </w:rPr>
        <w:t xml:space="preserve"> Все наоборот. </w:t>
      </w:r>
      <w:r w:rsidRPr="00731642">
        <w:rPr>
          <w:bCs/>
          <w:iCs/>
          <w:spacing w:val="-6"/>
        </w:rPr>
        <w:t xml:space="preserve">Тим Собакин </w:t>
      </w:r>
      <w:r w:rsidRPr="00731642">
        <w:rPr>
          <w:iCs/>
          <w:spacing w:val="-6"/>
        </w:rPr>
        <w:t>Стихи</w:t>
      </w:r>
      <w:r w:rsidRPr="00731642">
        <w:rPr>
          <w:spacing w:val="-6"/>
        </w:rPr>
        <w:t>.</w:t>
      </w:r>
      <w:r w:rsidRPr="00731642">
        <w:rPr>
          <w:bCs/>
          <w:iCs/>
        </w:rPr>
        <w:t>Савва Букин</w:t>
      </w:r>
      <w:r w:rsidRPr="00731642">
        <w:t>. «Буква «Е».(</w:t>
      </w:r>
      <w:r w:rsidRPr="00731642">
        <w:rPr>
          <w:b/>
        </w:rPr>
        <w:t>1 ч)</w:t>
      </w:r>
    </w:p>
    <w:p w:rsidR="00895781" w:rsidRPr="00731642" w:rsidRDefault="00895781" w:rsidP="00731642">
      <w:pPr>
        <w:ind w:firstLine="568"/>
        <w:jc w:val="both"/>
      </w:pPr>
      <w:r w:rsidRPr="00731642">
        <w:t>2.</w:t>
      </w:r>
      <w:r w:rsidRPr="00731642">
        <w:rPr>
          <w:spacing w:val="-6"/>
        </w:rPr>
        <w:t xml:space="preserve"> Веселые игры со словами. Н. Матвеева, Б. Заходер, В. Хотомская Стихи </w:t>
      </w:r>
      <w:r w:rsidRPr="00731642">
        <w:rPr>
          <w:b/>
          <w:spacing w:val="-6"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t>3.</w:t>
      </w:r>
      <w:r w:rsidRPr="00731642">
        <w:rPr>
          <w:spacing w:val="-6"/>
        </w:rPr>
        <w:t xml:space="preserve"> Веселые игры со словами. </w:t>
      </w:r>
      <w:r w:rsidRPr="00731642">
        <w:t>О. Григорьев,И. Иртеньев, И. Токмакова</w:t>
      </w:r>
      <w:r w:rsidRPr="00731642">
        <w:rPr>
          <w:spacing w:val="-6"/>
        </w:rPr>
        <w:t xml:space="preserve"> Стихи 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6"/>
        </w:rPr>
      </w:pPr>
      <w:r w:rsidRPr="00731642">
        <w:t>4.</w:t>
      </w:r>
      <w:r w:rsidRPr="00731642">
        <w:rPr>
          <w:spacing w:val="-6"/>
        </w:rPr>
        <w:t xml:space="preserve"> Кто такие «пуськи бятые»? </w:t>
      </w:r>
      <w:r w:rsidRPr="00731642">
        <w:rPr>
          <w:bCs/>
          <w:iCs/>
          <w:spacing w:val="-6"/>
        </w:rPr>
        <w:t>Л. Петрушевская</w:t>
      </w:r>
      <w:r w:rsidRPr="00731642">
        <w:rPr>
          <w:spacing w:val="-6"/>
        </w:rPr>
        <w:t xml:space="preserve"> «Пуськи бятые» </w:t>
      </w:r>
      <w:r w:rsidRPr="00731642">
        <w:rPr>
          <w:iCs/>
          <w:spacing w:val="-6"/>
        </w:rPr>
        <w:t xml:space="preserve">Лингвистическая сказка </w:t>
      </w:r>
      <w:r w:rsidRPr="00731642">
        <w:rPr>
          <w:b/>
          <w:iCs/>
          <w:spacing w:val="-6"/>
        </w:rPr>
        <w:t>(1 ч)</w:t>
      </w:r>
    </w:p>
    <w:p w:rsidR="00895781" w:rsidRPr="00731642" w:rsidRDefault="00895781" w:rsidP="00731642">
      <w:pPr>
        <w:ind w:firstLine="568"/>
        <w:jc w:val="both"/>
        <w:rPr>
          <w:spacing w:val="-6"/>
        </w:rPr>
      </w:pPr>
      <w:r w:rsidRPr="00731642">
        <w:t>5.</w:t>
      </w:r>
      <w:r w:rsidRPr="00731642">
        <w:rPr>
          <w:spacing w:val="-6"/>
        </w:rPr>
        <w:t xml:space="preserve"> Хохотальная путаница.</w:t>
      </w:r>
      <w:r w:rsidRPr="00731642">
        <w:rPr>
          <w:bCs/>
          <w:spacing w:val="-6"/>
        </w:rPr>
        <w:t>Ю.П. Мориц</w:t>
      </w:r>
      <w:r w:rsidRPr="00731642">
        <w:rPr>
          <w:spacing w:val="-6"/>
        </w:rPr>
        <w:t xml:space="preserve"> Стихи 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snapToGrid w:val="0"/>
        <w:ind w:firstLine="568"/>
        <w:jc w:val="both"/>
        <w:rPr>
          <w:b/>
          <w:bCs/>
          <w:iCs/>
          <w:spacing w:val="-6"/>
        </w:rPr>
      </w:pPr>
      <w:r w:rsidRPr="00731642">
        <w:t>6.</w:t>
      </w:r>
      <w:r w:rsidRPr="00731642">
        <w:rPr>
          <w:spacing w:val="-6"/>
        </w:rPr>
        <w:t xml:space="preserve"> Странные сказки о вещах. </w:t>
      </w:r>
      <w:r w:rsidRPr="00731642">
        <w:rPr>
          <w:bCs/>
          <w:iCs/>
          <w:spacing w:val="-6"/>
        </w:rPr>
        <w:t xml:space="preserve">М. Мацоурек </w:t>
      </w:r>
      <w:r w:rsidRPr="00731642">
        <w:t xml:space="preserve">«Сюзанна и буковки», «О </w:t>
      </w:r>
      <w:r w:rsidRPr="00731642">
        <w:rPr>
          <w:spacing w:val="-4"/>
        </w:rPr>
        <w:t>Катержинке</w:t>
      </w:r>
      <w:r w:rsidRPr="00731642">
        <w:t xml:space="preserve"> и то</w:t>
      </w:r>
      <w:r w:rsidRPr="00731642">
        <w:t>л</w:t>
      </w:r>
      <w:r w:rsidRPr="00731642">
        <w:t xml:space="preserve">стом красном свитере». </w:t>
      </w:r>
      <w:r w:rsidRPr="00731642">
        <w:rPr>
          <w:iCs/>
        </w:rPr>
        <w:t xml:space="preserve">Сказки </w:t>
      </w:r>
      <w:r w:rsidRPr="00731642">
        <w:rPr>
          <w:b/>
          <w:iCs/>
        </w:rPr>
        <w:t>(1 ч)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  <w:spacing w:val="-6"/>
        </w:rPr>
      </w:pPr>
      <w:r w:rsidRPr="00731642">
        <w:rPr>
          <w:b/>
        </w:rPr>
        <w:t xml:space="preserve">Раздел 4. «Школьные годы чудесные» (6ч.) </w:t>
      </w:r>
      <w:r w:rsidRPr="00731642">
        <w:t>Представлены рассказы, повести и сказки, посвященные школьной тематике. Учит рассуждать школьника, составлять свой рассказ, описывать ситуации из школьной жизни.</w:t>
      </w:r>
    </w:p>
    <w:p w:rsidR="00895781" w:rsidRPr="00731642" w:rsidRDefault="00895781" w:rsidP="00731642">
      <w:pPr>
        <w:tabs>
          <w:tab w:val="left" w:pos="3195"/>
        </w:tabs>
        <w:ind w:firstLine="568"/>
        <w:jc w:val="both"/>
        <w:rPr>
          <w:spacing w:val="-6"/>
        </w:rPr>
      </w:pPr>
      <w:r w:rsidRPr="00731642">
        <w:t>1</w:t>
      </w:r>
      <w:r w:rsidRPr="00731642">
        <w:rPr>
          <w:b/>
        </w:rPr>
        <w:t>.</w:t>
      </w:r>
      <w:r w:rsidRPr="00731642">
        <w:rPr>
          <w:spacing w:val="-6"/>
        </w:rPr>
        <w:t xml:space="preserve"> Трудно ли учиться в школе?</w:t>
      </w:r>
      <w:r w:rsidRPr="00731642">
        <w:rPr>
          <w:spacing w:val="-6"/>
        </w:rPr>
        <w:tab/>
      </w:r>
      <w:r w:rsidRPr="00731642">
        <w:rPr>
          <w:bCs/>
          <w:iCs/>
          <w:spacing w:val="-6"/>
        </w:rPr>
        <w:t xml:space="preserve">Л.И. Давыдычев. </w:t>
      </w:r>
      <w:r w:rsidRPr="00731642">
        <w:rPr>
          <w:spacing w:val="-6"/>
        </w:rPr>
        <w:t xml:space="preserve">«Жизнь Ивана Семенова» </w:t>
      </w:r>
      <w:r w:rsidRPr="00731642">
        <w:rPr>
          <w:b/>
          <w:spacing w:val="-6"/>
        </w:rPr>
        <w:t>(2 ч)</w:t>
      </w:r>
    </w:p>
    <w:p w:rsidR="00895781" w:rsidRPr="00731642" w:rsidRDefault="00895781" w:rsidP="00731642">
      <w:pPr>
        <w:ind w:firstLine="568"/>
        <w:jc w:val="both"/>
        <w:rPr>
          <w:spacing w:val="-6"/>
        </w:rPr>
      </w:pPr>
      <w:r w:rsidRPr="00731642">
        <w:t>2</w:t>
      </w:r>
      <w:r w:rsidRPr="00731642">
        <w:rPr>
          <w:b/>
        </w:rPr>
        <w:t>.</w:t>
      </w:r>
      <w:r w:rsidRPr="00731642">
        <w:rPr>
          <w:spacing w:val="-6"/>
        </w:rPr>
        <w:t xml:space="preserve"> Школьные рыцари.</w:t>
      </w:r>
      <w:r w:rsidRPr="00731642">
        <w:rPr>
          <w:bCs/>
          <w:iCs/>
          <w:spacing w:val="-6"/>
        </w:rPr>
        <w:t>В.К. Железников.</w:t>
      </w:r>
      <w:r w:rsidRPr="00731642">
        <w:rPr>
          <w:spacing w:val="-6"/>
        </w:rPr>
        <w:t xml:space="preserve"> «История с азбукой</w:t>
      </w:r>
      <w:r w:rsidRPr="00731642">
        <w:rPr>
          <w:b/>
          <w:spacing w:val="-6"/>
        </w:rPr>
        <w:t>» (1 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3.</w:t>
      </w:r>
      <w:r w:rsidRPr="00731642">
        <w:rPr>
          <w:spacing w:val="-6"/>
        </w:rPr>
        <w:t xml:space="preserve"> Учитель-волшебник. </w:t>
      </w:r>
      <w:r w:rsidRPr="00731642">
        <w:rPr>
          <w:bCs/>
          <w:iCs/>
          <w:spacing w:val="-6"/>
        </w:rPr>
        <w:t>О. Пройслер.</w:t>
      </w:r>
      <w:r w:rsidRPr="00731642">
        <w:rPr>
          <w:spacing w:val="-6"/>
        </w:rPr>
        <w:t xml:space="preserve">«Маленькая Баба-Яга» </w:t>
      </w:r>
      <w:r w:rsidRPr="00731642">
        <w:rPr>
          <w:b/>
          <w:spacing w:val="-6"/>
        </w:rPr>
        <w:t>(1 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4</w:t>
      </w:r>
      <w:r w:rsidRPr="00731642">
        <w:rPr>
          <w:b/>
        </w:rPr>
        <w:t>.</w:t>
      </w:r>
      <w:r w:rsidRPr="00731642">
        <w:rPr>
          <w:spacing w:val="-6"/>
        </w:rPr>
        <w:t xml:space="preserve"> Поиграем в школу. </w:t>
      </w:r>
      <w:r w:rsidRPr="00731642">
        <w:rPr>
          <w:bCs/>
          <w:iCs/>
          <w:spacing w:val="-6"/>
        </w:rPr>
        <w:t>Э.Н. Успенский.</w:t>
      </w:r>
      <w:r w:rsidRPr="00731642">
        <w:rPr>
          <w:spacing w:val="-6"/>
        </w:rPr>
        <w:t xml:space="preserve"> «Меховой интернат» </w:t>
      </w:r>
      <w:r w:rsidRPr="00731642">
        <w:rPr>
          <w:b/>
          <w:spacing w:val="-6"/>
        </w:rPr>
        <w:t>(2 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</w:rPr>
        <w:t xml:space="preserve">Раздел 5. «Преданья старины глубокой» (3ч.). </w:t>
      </w:r>
      <w:r w:rsidRPr="00731642">
        <w:t>Знакомят учащихся в художестве</w:t>
      </w:r>
      <w:r w:rsidRPr="00731642">
        <w:t>н</w:t>
      </w:r>
      <w:r w:rsidRPr="00731642">
        <w:t>ной форме с историей отечества, начиная с периода Древней Руси. Формирует такие кач</w:t>
      </w:r>
      <w:r w:rsidRPr="00731642">
        <w:t>е</w:t>
      </w:r>
      <w:r w:rsidRPr="00731642">
        <w:t>ства как: патриотизм, любовь к своему народу, честь, отвага.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6"/>
        </w:rPr>
      </w:pPr>
      <w:r w:rsidRPr="00731642">
        <w:t>1.</w:t>
      </w:r>
      <w:r w:rsidRPr="00731642">
        <w:rPr>
          <w:spacing w:val="-6"/>
        </w:rPr>
        <w:t xml:space="preserve"> Откуда мы родом? Мы – славяне. </w:t>
      </w:r>
      <w:r w:rsidRPr="00731642">
        <w:rPr>
          <w:bCs/>
          <w:iCs/>
          <w:spacing w:val="-6"/>
        </w:rPr>
        <w:t xml:space="preserve">А.О. Ишимова. </w:t>
      </w:r>
      <w:r w:rsidRPr="00731642">
        <w:rPr>
          <w:spacing w:val="-6"/>
        </w:rPr>
        <w:t>«История России в рассказах для д</w:t>
      </w:r>
      <w:r w:rsidRPr="00731642">
        <w:rPr>
          <w:spacing w:val="-6"/>
        </w:rPr>
        <w:t>е</w:t>
      </w:r>
      <w:r w:rsidRPr="00731642">
        <w:rPr>
          <w:spacing w:val="-6"/>
        </w:rPr>
        <w:t xml:space="preserve">тей» </w:t>
      </w:r>
      <w:r w:rsidRPr="00731642">
        <w:rPr>
          <w:b/>
          <w:spacing w:val="-6"/>
        </w:rPr>
        <w:t>(1ч)</w:t>
      </w:r>
    </w:p>
    <w:p w:rsidR="00895781" w:rsidRPr="00731642" w:rsidRDefault="00895781" w:rsidP="00731642">
      <w:pPr>
        <w:snapToGrid w:val="0"/>
        <w:ind w:firstLine="568"/>
        <w:jc w:val="both"/>
        <w:rPr>
          <w:spacing w:val="-6"/>
        </w:rPr>
      </w:pPr>
      <w:r w:rsidRPr="00731642">
        <w:rPr>
          <w:spacing w:val="-6"/>
        </w:rPr>
        <w:t>2. Кто наши предки? Великие русские князья. «Сказание о князе Олеге» из «Повести вр</w:t>
      </w:r>
      <w:r w:rsidRPr="00731642">
        <w:rPr>
          <w:spacing w:val="-6"/>
        </w:rPr>
        <w:t>е</w:t>
      </w:r>
      <w:r w:rsidRPr="00731642">
        <w:rPr>
          <w:spacing w:val="-6"/>
        </w:rPr>
        <w:t>менных лет» (</w:t>
      </w:r>
      <w:r w:rsidRPr="00731642">
        <w:rPr>
          <w:b/>
          <w:spacing w:val="-6"/>
        </w:rPr>
        <w:t>1ч)</w:t>
      </w:r>
    </w:p>
    <w:p w:rsidR="00895781" w:rsidRPr="00731642" w:rsidRDefault="00895781" w:rsidP="00731642">
      <w:pPr>
        <w:snapToGrid w:val="0"/>
        <w:ind w:firstLine="568"/>
        <w:jc w:val="both"/>
        <w:rPr>
          <w:b/>
          <w:bCs/>
          <w:iCs/>
          <w:spacing w:val="-6"/>
        </w:rPr>
      </w:pPr>
      <w:r w:rsidRPr="00731642">
        <w:rPr>
          <w:spacing w:val="-6"/>
        </w:rPr>
        <w:t xml:space="preserve">3. Героические страницы нашей истории. </w:t>
      </w:r>
      <w:r w:rsidRPr="00731642">
        <w:rPr>
          <w:bCs/>
          <w:iCs/>
          <w:spacing w:val="-6"/>
        </w:rPr>
        <w:t xml:space="preserve">«Сказание о Мамаевом побоище» </w:t>
      </w:r>
      <w:r w:rsidRPr="00731642">
        <w:rPr>
          <w:b/>
          <w:bCs/>
          <w:iCs/>
          <w:spacing w:val="-6"/>
        </w:rPr>
        <w:t>(1ч)</w:t>
      </w:r>
    </w:p>
    <w:p w:rsidR="00895781" w:rsidRPr="00731642" w:rsidRDefault="00895781" w:rsidP="00731642">
      <w:pPr>
        <w:snapToGrid w:val="0"/>
        <w:ind w:firstLine="568"/>
        <w:jc w:val="both"/>
      </w:pPr>
      <w:r w:rsidRPr="00731642">
        <w:rPr>
          <w:b/>
          <w:bCs/>
          <w:iCs/>
          <w:spacing w:val="-6"/>
        </w:rPr>
        <w:t xml:space="preserve">Раздел 6. </w:t>
      </w:r>
      <w:r w:rsidRPr="00731642">
        <w:rPr>
          <w:b/>
        </w:rPr>
        <w:t xml:space="preserve">«Обыкновенное чудо» (11ч.). </w:t>
      </w:r>
      <w:r w:rsidRPr="00731642">
        <w:t>Состоящий из произведений сказочного и фантастического характера. Учит детей фантазировать, представлять, составлять свои ск</w:t>
      </w:r>
      <w:r w:rsidRPr="00731642">
        <w:t>а</w:t>
      </w:r>
      <w:r w:rsidRPr="00731642">
        <w:t>зочные и фантастические рассказы.</w:t>
      </w:r>
    </w:p>
    <w:p w:rsidR="00895781" w:rsidRPr="00731642" w:rsidRDefault="00895781" w:rsidP="00731642">
      <w:pPr>
        <w:snapToGrid w:val="0"/>
        <w:ind w:firstLine="568"/>
        <w:jc w:val="both"/>
        <w:rPr>
          <w:bCs/>
          <w:iCs/>
          <w:spacing w:val="-6"/>
        </w:rPr>
      </w:pPr>
      <w:r w:rsidRPr="00731642">
        <w:t>1.</w:t>
      </w:r>
      <w:r w:rsidRPr="00731642">
        <w:rPr>
          <w:bCs/>
          <w:iCs/>
          <w:spacing w:val="-6"/>
        </w:rPr>
        <w:t xml:space="preserve"> Сказки для добрых сердец - Н.К. Абрамцева </w:t>
      </w:r>
      <w:r w:rsidRPr="00731642">
        <w:rPr>
          <w:iCs/>
          <w:spacing w:val="-6"/>
        </w:rPr>
        <w:t>«Голубая сказка»,</w:t>
      </w:r>
      <w:r w:rsidRPr="00731642">
        <w:rPr>
          <w:bCs/>
          <w:iCs/>
          <w:spacing w:val="-6"/>
        </w:rPr>
        <w:t xml:space="preserve"> </w:t>
      </w:r>
      <w:r w:rsidRPr="00731642">
        <w:rPr>
          <w:spacing w:val="-6"/>
        </w:rPr>
        <w:t xml:space="preserve">«Чудеса, да и только», «Что такое зима»  </w:t>
      </w:r>
      <w:r w:rsidRPr="00731642">
        <w:rPr>
          <w:b/>
          <w:spacing w:val="-6"/>
        </w:rPr>
        <w:t>(1ч)</w:t>
      </w:r>
    </w:p>
    <w:p w:rsidR="00895781" w:rsidRPr="00731642" w:rsidRDefault="00895781" w:rsidP="00731642">
      <w:pPr>
        <w:snapToGrid w:val="0"/>
        <w:ind w:firstLine="568"/>
        <w:jc w:val="both"/>
      </w:pPr>
      <w:r w:rsidRPr="00731642">
        <w:t>3.</w:t>
      </w:r>
      <w:r w:rsidRPr="00731642">
        <w:rPr>
          <w:spacing w:val="-6"/>
        </w:rPr>
        <w:t xml:space="preserve"> О чудесах дружбы. </w:t>
      </w:r>
      <w:r w:rsidRPr="00731642">
        <w:rPr>
          <w:bCs/>
          <w:iCs/>
          <w:spacing w:val="-6"/>
        </w:rPr>
        <w:t>А. Линдгрен.</w:t>
      </w:r>
      <w:r w:rsidRPr="00731642">
        <w:rPr>
          <w:spacing w:val="-6"/>
        </w:rPr>
        <w:t xml:space="preserve"> «Карлсон, который живет на крыше» </w:t>
      </w:r>
      <w:r w:rsidRPr="00731642">
        <w:rPr>
          <w:b/>
          <w:spacing w:val="-6"/>
        </w:rPr>
        <w:t>(3ч)</w:t>
      </w:r>
    </w:p>
    <w:p w:rsidR="00895781" w:rsidRPr="00731642" w:rsidRDefault="00895781" w:rsidP="00731642">
      <w:pPr>
        <w:snapToGrid w:val="0"/>
        <w:ind w:firstLine="568"/>
        <w:jc w:val="both"/>
      </w:pPr>
      <w:r w:rsidRPr="00731642">
        <w:t>4.</w:t>
      </w:r>
      <w:r w:rsidRPr="00731642">
        <w:rPr>
          <w:spacing w:val="-6"/>
        </w:rPr>
        <w:t xml:space="preserve"> Детская фантастика. </w:t>
      </w:r>
      <w:r w:rsidRPr="00731642">
        <w:rPr>
          <w:bCs/>
          <w:iCs/>
          <w:spacing w:val="-6"/>
        </w:rPr>
        <w:t xml:space="preserve">Кир Булычев. </w:t>
      </w:r>
      <w:r w:rsidRPr="00731642">
        <w:rPr>
          <w:spacing w:val="-6"/>
        </w:rPr>
        <w:t xml:space="preserve">«Путешествие Алисы»  </w:t>
      </w:r>
      <w:r w:rsidRPr="00731642">
        <w:rPr>
          <w:b/>
          <w:spacing w:val="-6"/>
        </w:rPr>
        <w:t>(3ч)</w:t>
      </w:r>
    </w:p>
    <w:p w:rsidR="00895781" w:rsidRPr="00731642" w:rsidRDefault="00895781" w:rsidP="00731642">
      <w:pPr>
        <w:snapToGrid w:val="0"/>
        <w:ind w:firstLine="568"/>
        <w:jc w:val="both"/>
      </w:pPr>
      <w:r w:rsidRPr="00731642">
        <w:t xml:space="preserve">5. Делу – время, а потехе час. Е.Шварц «Сказка о потерянном времени» </w:t>
      </w:r>
      <w:r w:rsidRPr="00731642">
        <w:rPr>
          <w:b/>
        </w:rPr>
        <w:t>(2ч)</w:t>
      </w:r>
    </w:p>
    <w:p w:rsidR="00895781" w:rsidRPr="00731642" w:rsidRDefault="00895781" w:rsidP="00731642">
      <w:pPr>
        <w:snapToGrid w:val="0"/>
        <w:ind w:firstLine="568"/>
        <w:jc w:val="both"/>
      </w:pPr>
      <w:r w:rsidRPr="00731642">
        <w:t xml:space="preserve">6. Сказки-несказки  В.Бианки о природе «Тайна ночного леса»  </w:t>
      </w:r>
      <w:r w:rsidRPr="00731642">
        <w:rPr>
          <w:b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</w:p>
    <w:p w:rsidR="00895781" w:rsidRPr="00731642" w:rsidRDefault="00895781" w:rsidP="00731642">
      <w:pPr>
        <w:shd w:val="clear" w:color="auto" w:fill="FFFFFF"/>
        <w:ind w:firstLine="568"/>
        <w:jc w:val="center"/>
        <w:rPr>
          <w:b/>
        </w:rPr>
      </w:pPr>
      <w:r w:rsidRPr="00731642">
        <w:rPr>
          <w:b/>
        </w:rPr>
        <w:t>4  КЛАСС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Раздел 1. «Все мы родом из детства» (10 ч.)</w:t>
      </w:r>
      <w:r w:rsidRPr="00731642">
        <w:t xml:space="preserve"> Включены произведения, поэтиз</w:t>
      </w:r>
      <w:r w:rsidRPr="00731642">
        <w:t>и</w:t>
      </w:r>
      <w:r w:rsidRPr="00731642">
        <w:t>рующий -мир детства. Четвероклассник учится составлять рассказ о школе, о самых  и</w:t>
      </w:r>
      <w:r w:rsidRPr="00731642">
        <w:t>н</w:t>
      </w:r>
      <w:r w:rsidRPr="00731642">
        <w:t>тересных днях из своей школьной жизни.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</w:rPr>
      </w:pPr>
      <w:r w:rsidRPr="00731642">
        <w:t xml:space="preserve">1. Вводное занятие </w:t>
      </w:r>
      <w:r w:rsidRPr="00731642">
        <w:rPr>
          <w:b/>
        </w:rPr>
        <w:t>(1ч)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</w:rPr>
      </w:pPr>
      <w:r w:rsidRPr="00731642">
        <w:t>2</w:t>
      </w:r>
      <w:r w:rsidRPr="00731642">
        <w:rPr>
          <w:b/>
        </w:rPr>
        <w:t>.</w:t>
      </w:r>
      <w:r w:rsidRPr="00731642">
        <w:t xml:space="preserve"> Подвиги моего детства. Н. Гарин-Михайловский «Детство</w:t>
      </w:r>
      <w:r>
        <w:t xml:space="preserve"> Темы». Глава «Старый колодезь» </w:t>
      </w:r>
      <w:r w:rsidRPr="00731642">
        <w:rPr>
          <w:b/>
        </w:rPr>
        <w:t>(2ч)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t xml:space="preserve">3. Мечты моего детства. А. де Сент-Экзюпери  «Маленький принц» </w:t>
      </w:r>
      <w:r w:rsidRPr="00731642">
        <w:rPr>
          <w:b/>
        </w:rPr>
        <w:t>(2 ч)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>
        <w:t>4.</w:t>
      </w:r>
      <w:r w:rsidRPr="00731642">
        <w:t xml:space="preserve">Приключения моего детства. М. Твен. «Приключения Тома Сойера» </w:t>
      </w:r>
      <w:r w:rsidRPr="00731642">
        <w:rPr>
          <w:b/>
        </w:rPr>
        <w:t>(3 ч)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</w:rPr>
      </w:pPr>
      <w:r w:rsidRPr="00731642">
        <w:t xml:space="preserve">5.Сказки моего детства.Д. Барри. «Питер Пэн»  </w:t>
      </w:r>
      <w:r w:rsidRPr="00731642">
        <w:rPr>
          <w:b/>
        </w:rPr>
        <w:t>(2ч)</w:t>
      </w:r>
    </w:p>
    <w:p w:rsidR="00895781" w:rsidRPr="00731642" w:rsidRDefault="00895781" w:rsidP="00731642">
      <w:pPr>
        <w:shd w:val="clear" w:color="auto" w:fill="FFFFFF"/>
        <w:ind w:firstLine="568"/>
        <w:jc w:val="both"/>
        <w:rPr>
          <w:b/>
        </w:rPr>
      </w:pP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rPr>
          <w:b/>
        </w:rPr>
        <w:t>Раздел 2. Раздел «Моя малая Родина» (6 ч.)</w:t>
      </w:r>
      <w:r w:rsidRPr="00731642">
        <w:t>. Знакомит учащихся с историей и б</w:t>
      </w:r>
      <w:r w:rsidRPr="00731642">
        <w:t>о</w:t>
      </w:r>
      <w:r w:rsidRPr="00731642">
        <w:t>гатствами Урала, а также с произведениями классиков «уральской» литературы:</w:t>
      </w:r>
    </w:p>
    <w:p w:rsidR="00895781" w:rsidRPr="00731642" w:rsidRDefault="00895781" w:rsidP="00731642">
      <w:pPr>
        <w:shd w:val="clear" w:color="auto" w:fill="FFFFFF"/>
        <w:ind w:firstLine="568"/>
        <w:jc w:val="both"/>
      </w:pPr>
      <w:r w:rsidRPr="00731642">
        <w:t xml:space="preserve">1. Мой Урал. Л. Татьяничева «Урал» </w:t>
      </w:r>
      <w:r w:rsidRPr="00731642">
        <w:rPr>
          <w:b/>
        </w:rPr>
        <w:t>(1 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>2. Мифы, легенды, предания об Урале. О. Коряков «Чудесная кладовая</w:t>
      </w:r>
      <w:r w:rsidRPr="00731642">
        <w:rPr>
          <w:b/>
        </w:rPr>
        <w:t>» (1ч)</w:t>
      </w:r>
    </w:p>
    <w:p w:rsidR="00895781" w:rsidRPr="00731642" w:rsidRDefault="00895781" w:rsidP="00731642">
      <w:pPr>
        <w:ind w:firstLine="568"/>
        <w:jc w:val="both"/>
      </w:pPr>
      <w:r w:rsidRPr="00731642">
        <w:t>3</w:t>
      </w:r>
      <w:r w:rsidRPr="00731642">
        <w:rPr>
          <w:b/>
        </w:rPr>
        <w:t>.</w:t>
      </w:r>
      <w:r w:rsidRPr="00731642">
        <w:t xml:space="preserve"> Суровая  природа Урала. Д. Мамин-Сибиряк «Емеля-охотник», «Зимовье на Ст</w:t>
      </w:r>
      <w:r w:rsidRPr="00731642">
        <w:t>у</w:t>
      </w:r>
      <w:r w:rsidRPr="00731642">
        <w:t xml:space="preserve">дёной»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t>4. Суровая  природа Урала. Д. Мамин-Сибиряк «Приёмыш», «Богач и Ерёмка»</w:t>
      </w:r>
      <w:r w:rsidRPr="00731642">
        <w:rPr>
          <w:b/>
        </w:rPr>
        <w:t xml:space="preserve"> (1ч)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5. Уральские мастера. П. Бажов. </w:t>
      </w:r>
      <w:r w:rsidRPr="00731642">
        <w:rPr>
          <w:iCs/>
        </w:rPr>
        <w:t>Сказы о Хозяйке Медной горы</w:t>
      </w:r>
      <w:r w:rsidRPr="00731642">
        <w:t xml:space="preserve">  </w:t>
      </w:r>
      <w:r w:rsidRPr="00731642">
        <w:rPr>
          <w:b/>
        </w:rPr>
        <w:t>(1 ч)</w:t>
      </w:r>
    </w:p>
    <w:p w:rsidR="00895781" w:rsidRPr="00731642" w:rsidRDefault="00895781" w:rsidP="00731642">
      <w:pPr>
        <w:ind w:firstLine="568"/>
        <w:jc w:val="both"/>
        <w:rPr>
          <w:b/>
          <w:iCs/>
        </w:rPr>
      </w:pPr>
      <w:r w:rsidRPr="00731642">
        <w:t xml:space="preserve">6. Уральские мастера. П. Бажов. </w:t>
      </w:r>
      <w:r w:rsidRPr="00731642">
        <w:rPr>
          <w:iCs/>
        </w:rPr>
        <w:t xml:space="preserve">Сказы о Хозяйке Медной горы </w:t>
      </w:r>
      <w:r w:rsidRPr="00731642">
        <w:rPr>
          <w:b/>
          <w:iCs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  <w:iCs/>
        </w:rPr>
        <w:t xml:space="preserve">Раздел 3. </w:t>
      </w:r>
      <w:r w:rsidRPr="00731642">
        <w:rPr>
          <w:b/>
        </w:rPr>
        <w:t>«Мир удивительных путешествий и приключений» (11ч.),</w:t>
      </w:r>
      <w:r w:rsidRPr="00731642">
        <w:t xml:space="preserve"> представл</w:t>
      </w:r>
      <w:r w:rsidRPr="00731642">
        <w:t>е</w:t>
      </w:r>
      <w:r w:rsidRPr="00731642">
        <w:t>ны увлекательные сказочные повести и романы, уже давно ставшие классикой мировой литературой. Знакомятся с зарубежными авторами и их рассказами о приключениях.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1. Сказочное путешествие по Швеции. С. Лагерлеф. «Чудесное путешествие Нильса с гусями».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</w:pPr>
      <w:r w:rsidRPr="00731642">
        <w:t>2. Удивительный мир растений и насекомых. Я. Ларри «Приключения Карика и В</w:t>
      </w:r>
      <w:r w:rsidRPr="00731642">
        <w:t>а</w:t>
      </w:r>
      <w:r w:rsidRPr="00731642">
        <w:t xml:space="preserve">ли»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  <w:rPr>
          <w:b/>
        </w:rPr>
      </w:pPr>
      <w:r w:rsidRPr="00731642">
        <w:t xml:space="preserve">3. Приключение длиною в жизнь. Д. Дефо. «Приключения  Робинзона Крузо» </w:t>
      </w:r>
      <w:r w:rsidRPr="00731642">
        <w:rPr>
          <w:b/>
        </w:rPr>
        <w:t>(4 ч)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4. Отважные капитаны. Ж. Верн «Дети капитана Гранта» </w:t>
      </w:r>
      <w:r w:rsidRPr="00731642">
        <w:rPr>
          <w:b/>
        </w:rPr>
        <w:t>(3ч)</w:t>
      </w:r>
    </w:p>
    <w:p w:rsidR="00895781" w:rsidRPr="00731642" w:rsidRDefault="00895781" w:rsidP="00731642">
      <w:pPr>
        <w:ind w:firstLine="568"/>
        <w:jc w:val="both"/>
      </w:pPr>
      <w:r w:rsidRPr="00731642">
        <w:rPr>
          <w:b/>
        </w:rPr>
        <w:t>Раздел 4. «Страна Фантазия» (7 ч</w:t>
      </w:r>
      <w:r w:rsidRPr="00731642">
        <w:t>.). Учит ребенка фантазировать, представлять другую реальность, мечтать</w:t>
      </w:r>
      <w:r w:rsidRPr="00731642">
        <w:rPr>
          <w:b/>
        </w:rPr>
        <w:t xml:space="preserve">. </w:t>
      </w:r>
      <w:r w:rsidRPr="00731642">
        <w:t>Состоящий из произведений мировой сказочной литературы, таких, как: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1.«Музыканты и вовсе не музыканты…»Самая романтическая сказка.Э. Гофман «Щелкунчик   и мышиный король»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2. Самая  необычная сказка. Л. Кэрролл «Приключения Алисы в Стране Чудес» </w:t>
      </w:r>
      <w:r w:rsidRPr="00731642">
        <w:rPr>
          <w:b/>
        </w:rPr>
        <w:t>(2ч)</w:t>
      </w:r>
    </w:p>
    <w:p w:rsidR="00895781" w:rsidRPr="00731642" w:rsidRDefault="00895781" w:rsidP="00731642">
      <w:pPr>
        <w:ind w:firstLine="568"/>
        <w:jc w:val="both"/>
      </w:pPr>
      <w:r w:rsidRPr="00731642">
        <w:t>3. Неведомое Средиземье. Самая героическая сказка. Д. Толкиен.  «Хоббит, или  Т</w:t>
      </w:r>
      <w:r w:rsidRPr="00731642">
        <w:t>у</w:t>
      </w:r>
      <w:r w:rsidRPr="00731642">
        <w:t>да и обратно».(</w:t>
      </w:r>
      <w:r w:rsidRPr="00731642">
        <w:rPr>
          <w:b/>
        </w:rPr>
        <w:t>2ч)</w:t>
      </w:r>
    </w:p>
    <w:p w:rsidR="00895781" w:rsidRPr="00731642" w:rsidRDefault="00895781" w:rsidP="00731642">
      <w:pPr>
        <w:ind w:firstLine="568"/>
        <w:jc w:val="both"/>
      </w:pPr>
      <w:r w:rsidRPr="00731642">
        <w:t xml:space="preserve">4. Сказка о дружбе и верности. В. Крапивин «Дети синего фламинго» </w:t>
      </w:r>
      <w:r w:rsidRPr="00731642">
        <w:rPr>
          <w:b/>
        </w:rPr>
        <w:t>(1ч)</w:t>
      </w:r>
    </w:p>
    <w:p w:rsidR="00895781" w:rsidRPr="00731642" w:rsidRDefault="00895781" w:rsidP="00731642">
      <w:pPr>
        <w:ind w:firstLine="568"/>
        <w:jc w:val="both"/>
        <w:rPr>
          <w:b/>
          <w:spacing w:val="-6"/>
        </w:rPr>
      </w:pPr>
      <w:r w:rsidRPr="00731642">
        <w:t>5.</w:t>
      </w:r>
      <w:r w:rsidRPr="00731642">
        <w:rPr>
          <w:spacing w:val="-6"/>
        </w:rPr>
        <w:t xml:space="preserve"> Заключительное занятие </w:t>
      </w:r>
      <w:r w:rsidRPr="00731642">
        <w:rPr>
          <w:b/>
          <w:spacing w:val="-6"/>
        </w:rPr>
        <w:t>(1ч)</w:t>
      </w:r>
    </w:p>
    <w:p w:rsidR="00895781" w:rsidRDefault="00895781" w:rsidP="00215EDC">
      <w:pPr>
        <w:jc w:val="center"/>
        <w:rPr>
          <w:b/>
        </w:rPr>
      </w:pPr>
    </w:p>
    <w:p w:rsidR="00895781" w:rsidRPr="00215EDC" w:rsidRDefault="00895781" w:rsidP="00215EDC">
      <w:pPr>
        <w:jc w:val="center"/>
        <w:rPr>
          <w:b/>
        </w:rPr>
      </w:pPr>
      <w:r w:rsidRPr="00215EDC">
        <w:rPr>
          <w:b/>
        </w:rPr>
        <w:t>Виды и формы организации деятельности учащихся</w:t>
      </w:r>
    </w:p>
    <w:p w:rsidR="00895781" w:rsidRPr="00215EDC" w:rsidRDefault="00895781" w:rsidP="00215ED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828"/>
        <w:gridCol w:w="5068"/>
      </w:tblGrid>
      <w:tr w:rsidR="00895781" w:rsidRPr="00732743" w:rsidTr="007F6263">
        <w:tc>
          <w:tcPr>
            <w:tcW w:w="675" w:type="dxa"/>
          </w:tcPr>
          <w:p w:rsidR="00895781" w:rsidRPr="007F6263" w:rsidRDefault="00895781" w:rsidP="007F6263">
            <w:pPr>
              <w:jc w:val="center"/>
              <w:rPr>
                <w:b/>
              </w:rPr>
            </w:pPr>
            <w:r w:rsidRPr="007F6263">
              <w:rPr>
                <w:b/>
              </w:rPr>
              <w:t>№</w:t>
            </w:r>
          </w:p>
        </w:tc>
        <w:tc>
          <w:tcPr>
            <w:tcW w:w="3828" w:type="dxa"/>
          </w:tcPr>
          <w:p w:rsidR="00895781" w:rsidRPr="007F6263" w:rsidRDefault="00895781" w:rsidP="007F6263">
            <w:pPr>
              <w:jc w:val="center"/>
              <w:rPr>
                <w:b/>
              </w:rPr>
            </w:pPr>
            <w:r w:rsidRPr="007F6263">
              <w:rPr>
                <w:b/>
              </w:rPr>
              <w:t>Виды деятельности</w:t>
            </w:r>
          </w:p>
        </w:tc>
        <w:tc>
          <w:tcPr>
            <w:tcW w:w="5068" w:type="dxa"/>
          </w:tcPr>
          <w:p w:rsidR="00895781" w:rsidRPr="007F6263" w:rsidRDefault="00895781" w:rsidP="007F6263">
            <w:pPr>
              <w:jc w:val="center"/>
              <w:rPr>
                <w:b/>
              </w:rPr>
            </w:pPr>
            <w:r w:rsidRPr="007F6263">
              <w:rPr>
                <w:b/>
              </w:rPr>
              <w:t>Формы организации деятельности</w:t>
            </w:r>
          </w:p>
        </w:tc>
      </w:tr>
      <w:tr w:rsidR="00895781" w:rsidRPr="00732743" w:rsidTr="007F6263">
        <w:tc>
          <w:tcPr>
            <w:tcW w:w="675" w:type="dxa"/>
          </w:tcPr>
          <w:p w:rsidR="00895781" w:rsidRPr="00732743" w:rsidRDefault="00895781" w:rsidP="00215EDC">
            <w:r w:rsidRPr="00732743">
              <w:t>1.</w:t>
            </w:r>
          </w:p>
        </w:tc>
        <w:tc>
          <w:tcPr>
            <w:tcW w:w="3828" w:type="dxa"/>
          </w:tcPr>
          <w:p w:rsidR="00895781" w:rsidRPr="00732743" w:rsidRDefault="00895781" w:rsidP="00215EDC">
            <w:r w:rsidRPr="00732743">
              <w:t>Познавательная деятельность</w:t>
            </w:r>
          </w:p>
        </w:tc>
        <w:tc>
          <w:tcPr>
            <w:tcW w:w="5068" w:type="dxa"/>
          </w:tcPr>
          <w:p w:rsidR="00895781" w:rsidRPr="00732743" w:rsidRDefault="00895781" w:rsidP="00215EDC">
            <w:r w:rsidRPr="00732743">
              <w:t xml:space="preserve">  Чтение. Решение учебных задач.</w:t>
            </w:r>
          </w:p>
        </w:tc>
      </w:tr>
      <w:tr w:rsidR="00895781" w:rsidRPr="00732743" w:rsidTr="007F6263">
        <w:tc>
          <w:tcPr>
            <w:tcW w:w="675" w:type="dxa"/>
          </w:tcPr>
          <w:p w:rsidR="00895781" w:rsidRPr="00732743" w:rsidRDefault="00895781" w:rsidP="00215EDC">
            <w:r w:rsidRPr="00732743">
              <w:t>2.</w:t>
            </w:r>
          </w:p>
        </w:tc>
        <w:tc>
          <w:tcPr>
            <w:tcW w:w="3828" w:type="dxa"/>
          </w:tcPr>
          <w:p w:rsidR="00895781" w:rsidRPr="00732743" w:rsidRDefault="00895781" w:rsidP="00215EDC">
            <w:r w:rsidRPr="00732743">
              <w:t>Творческая деятельность</w:t>
            </w:r>
          </w:p>
        </w:tc>
        <w:tc>
          <w:tcPr>
            <w:tcW w:w="5068" w:type="dxa"/>
          </w:tcPr>
          <w:p w:rsidR="00895781" w:rsidRPr="00732743" w:rsidRDefault="00895781" w:rsidP="00215EDC">
            <w:r w:rsidRPr="00732743">
              <w:t>Формы, направленные на самореализацию , самосознание, самоуправление, самокорре</w:t>
            </w:r>
            <w:r w:rsidRPr="00732743">
              <w:t>к</w:t>
            </w:r>
            <w:r w:rsidRPr="00732743">
              <w:t>цию, самоконтроль: конструирование, мод</w:t>
            </w:r>
            <w:r w:rsidRPr="00732743">
              <w:t>е</w:t>
            </w:r>
            <w:r w:rsidRPr="00732743">
              <w:t>лирование, художественное творчество.</w:t>
            </w:r>
          </w:p>
        </w:tc>
      </w:tr>
      <w:tr w:rsidR="00895781" w:rsidRPr="00732743" w:rsidTr="007F6263">
        <w:tc>
          <w:tcPr>
            <w:tcW w:w="675" w:type="dxa"/>
          </w:tcPr>
          <w:p w:rsidR="00895781" w:rsidRPr="00732743" w:rsidRDefault="00895781" w:rsidP="00215EDC">
            <w:r w:rsidRPr="00732743">
              <w:t>3.</w:t>
            </w:r>
          </w:p>
        </w:tc>
        <w:tc>
          <w:tcPr>
            <w:tcW w:w="3828" w:type="dxa"/>
          </w:tcPr>
          <w:p w:rsidR="00895781" w:rsidRPr="00732743" w:rsidRDefault="00895781" w:rsidP="00215EDC">
            <w:r w:rsidRPr="00732743">
              <w:t>Рефлексивная деятельность</w:t>
            </w:r>
          </w:p>
        </w:tc>
        <w:tc>
          <w:tcPr>
            <w:tcW w:w="5068" w:type="dxa"/>
          </w:tcPr>
          <w:p w:rsidR="00895781" w:rsidRPr="00732743" w:rsidRDefault="00895781" w:rsidP="00215EDC">
            <w:r w:rsidRPr="00732743">
              <w:t>Контрольно-оценочная деятельность</w:t>
            </w:r>
          </w:p>
        </w:tc>
      </w:tr>
      <w:tr w:rsidR="00895781" w:rsidRPr="00732743" w:rsidTr="007F6263">
        <w:tc>
          <w:tcPr>
            <w:tcW w:w="675" w:type="dxa"/>
          </w:tcPr>
          <w:p w:rsidR="00895781" w:rsidRPr="00732743" w:rsidRDefault="00895781" w:rsidP="00215EDC">
            <w:r w:rsidRPr="00732743">
              <w:t>4.</w:t>
            </w:r>
          </w:p>
        </w:tc>
        <w:tc>
          <w:tcPr>
            <w:tcW w:w="3828" w:type="dxa"/>
          </w:tcPr>
          <w:p w:rsidR="00895781" w:rsidRPr="00732743" w:rsidRDefault="00895781" w:rsidP="00215EDC">
            <w:r w:rsidRPr="00732743">
              <w:t>Игровая деятельность</w:t>
            </w:r>
          </w:p>
        </w:tc>
        <w:tc>
          <w:tcPr>
            <w:tcW w:w="5068" w:type="dxa"/>
          </w:tcPr>
          <w:p w:rsidR="00895781" w:rsidRPr="00732743" w:rsidRDefault="00895781" w:rsidP="00215EDC">
            <w:r w:rsidRPr="00732743">
              <w:t>Игра с правилами</w:t>
            </w:r>
          </w:p>
        </w:tc>
      </w:tr>
      <w:tr w:rsidR="00895781" w:rsidRPr="00732743" w:rsidTr="007F6263">
        <w:tc>
          <w:tcPr>
            <w:tcW w:w="675" w:type="dxa"/>
          </w:tcPr>
          <w:p w:rsidR="00895781" w:rsidRPr="00732743" w:rsidRDefault="00895781" w:rsidP="00215EDC">
            <w:r w:rsidRPr="00732743">
              <w:t>5.</w:t>
            </w:r>
          </w:p>
        </w:tc>
        <w:tc>
          <w:tcPr>
            <w:tcW w:w="3828" w:type="dxa"/>
          </w:tcPr>
          <w:p w:rsidR="00895781" w:rsidRPr="00732743" w:rsidRDefault="00895781" w:rsidP="00215EDC">
            <w:r w:rsidRPr="00732743">
              <w:t>Коммуникативная деятельность</w:t>
            </w:r>
          </w:p>
        </w:tc>
        <w:tc>
          <w:tcPr>
            <w:tcW w:w="5068" w:type="dxa"/>
          </w:tcPr>
          <w:p w:rsidR="00895781" w:rsidRPr="00732743" w:rsidRDefault="00895781" w:rsidP="00215EDC">
            <w:r w:rsidRPr="00732743">
              <w:t>Беседа</w:t>
            </w:r>
          </w:p>
        </w:tc>
      </w:tr>
    </w:tbl>
    <w:p w:rsidR="00895781" w:rsidRPr="00215EDC" w:rsidRDefault="00895781" w:rsidP="00215EDC"/>
    <w:p w:rsidR="00895781" w:rsidRPr="00731642" w:rsidRDefault="00895781" w:rsidP="00731642">
      <w:pPr>
        <w:spacing w:line="360" w:lineRule="auto"/>
        <w:jc w:val="both"/>
        <w:rPr>
          <w:b/>
          <w:spacing w:val="-6"/>
        </w:rPr>
      </w:pPr>
    </w:p>
    <w:p w:rsidR="00895781" w:rsidRPr="00731642" w:rsidRDefault="00895781" w:rsidP="00731642">
      <w:pPr>
        <w:ind w:left="-567" w:firstLine="568"/>
        <w:jc w:val="center"/>
        <w:rPr>
          <w:b/>
        </w:rPr>
      </w:pPr>
      <w:r w:rsidRPr="00731642">
        <w:rPr>
          <w:b/>
        </w:rPr>
        <w:t>ТЕМАТИЧЕСКОЕ ПЛАНИРОВАНИЕ</w:t>
      </w:r>
    </w:p>
    <w:p w:rsidR="00895781" w:rsidRPr="00731642" w:rsidRDefault="00895781" w:rsidP="00731642">
      <w:pPr>
        <w:ind w:left="-567" w:firstLine="568"/>
        <w:jc w:val="center"/>
        <w:rPr>
          <w:b/>
        </w:rPr>
      </w:pPr>
    </w:p>
    <w:p w:rsidR="00895781" w:rsidRDefault="00895781" w:rsidP="000A1E09">
      <w:pPr>
        <w:jc w:val="center"/>
        <w:rPr>
          <w:b/>
        </w:rPr>
      </w:pPr>
      <w:r>
        <w:rPr>
          <w:b/>
        </w:rPr>
        <w:t>1  класс</w:t>
      </w:r>
    </w:p>
    <w:p w:rsidR="00895781" w:rsidRPr="00C15F11" w:rsidRDefault="00895781" w:rsidP="000A1E09">
      <w:pPr>
        <w:jc w:val="center"/>
        <w:rPr>
          <w:b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8"/>
        <w:gridCol w:w="7032"/>
        <w:gridCol w:w="1739"/>
      </w:tblGrid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jc w:val="center"/>
            </w:pPr>
            <w:r w:rsidRPr="00732743">
              <w:t>№ урока</w:t>
            </w:r>
          </w:p>
        </w:tc>
        <w:tc>
          <w:tcPr>
            <w:tcW w:w="7032" w:type="dxa"/>
          </w:tcPr>
          <w:p w:rsidR="00895781" w:rsidRPr="00732743" w:rsidRDefault="00895781" w:rsidP="001A1D18">
            <w:pPr>
              <w:jc w:val="center"/>
            </w:pPr>
            <w:r w:rsidRPr="00732743">
              <w:t>Тема урока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Кол-во</w:t>
            </w:r>
          </w:p>
          <w:p w:rsidR="00895781" w:rsidRPr="00732743" w:rsidRDefault="00895781" w:rsidP="001A1D18">
            <w:pPr>
              <w:jc w:val="center"/>
            </w:pPr>
            <w:r w:rsidRPr="00732743">
              <w:t>часов</w:t>
            </w:r>
          </w:p>
        </w:tc>
      </w:tr>
      <w:tr w:rsidR="00895781" w:rsidRPr="00732743" w:rsidTr="00731642">
        <w:trPr>
          <w:trHeight w:val="319"/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День первого посещения. Вводное занятие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Как живёшь Книжкин дом?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Сказки дедушки Корнея. К.И. Чуковский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Стихи – друзья хорошие. А.Л.Барто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trHeight w:val="189"/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Про всё на свете. С.Я.Маршак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Дядя Стёпа всем знаком. С.В. Михалков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Стихи про зверят. Н.Стожкова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Фольклор – детям. Потешки, считалки, загадки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Русские народные сказки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Сказки и картинки В.Сутеев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Машины сказки. С.М. Прокофьева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Сказки зарубежных писателей. Г.Х. Андерсен, Ш. Перо.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Большие и маленькие. Е.И.Чарушин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Великие открытия. Г.Остер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Весёлая компания. В.Степанов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Читалочка  по стихотворениям  В.Берестова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Рассказы о детях Л.Толстой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Этажи леса. М.М. Пришвин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Моя первая зоология Е.И.Чарушин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Кто где живёт? А.Тамбиев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2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Кто чем поёт? В.Бианки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Разноцветная семейка. Э. Успенский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Страна Журналия  «Весёлые картинки», « Дисней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3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r w:rsidRPr="00732743">
              <w:t>Итоговое занятие – Как хорошо уметь читать!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</w:pPr>
            <w:r w:rsidRPr="00732743">
              <w:t>1</w:t>
            </w:r>
          </w:p>
        </w:tc>
      </w:tr>
      <w:tr w:rsidR="00895781" w:rsidRPr="00732743" w:rsidTr="008A2FFC">
        <w:trPr>
          <w:jc w:val="center"/>
        </w:trPr>
        <w:tc>
          <w:tcPr>
            <w:tcW w:w="1118" w:type="dxa"/>
          </w:tcPr>
          <w:p w:rsidR="00895781" w:rsidRPr="00732743" w:rsidRDefault="00895781" w:rsidP="001A1D18">
            <w:pPr>
              <w:jc w:val="center"/>
            </w:pPr>
          </w:p>
        </w:tc>
        <w:tc>
          <w:tcPr>
            <w:tcW w:w="7032" w:type="dxa"/>
          </w:tcPr>
          <w:p w:rsidR="00895781" w:rsidRPr="00732743" w:rsidRDefault="00895781" w:rsidP="001A1D18">
            <w:pPr>
              <w:jc w:val="center"/>
              <w:rPr>
                <w:b/>
              </w:rPr>
            </w:pPr>
            <w:r w:rsidRPr="00732743">
              <w:rPr>
                <w:b/>
              </w:rPr>
              <w:t>Всего</w:t>
            </w:r>
          </w:p>
        </w:tc>
        <w:tc>
          <w:tcPr>
            <w:tcW w:w="1739" w:type="dxa"/>
          </w:tcPr>
          <w:p w:rsidR="00895781" w:rsidRPr="00732743" w:rsidRDefault="00895781" w:rsidP="001A1D18">
            <w:pPr>
              <w:jc w:val="center"/>
              <w:rPr>
                <w:b/>
              </w:rPr>
            </w:pPr>
            <w:r w:rsidRPr="00732743">
              <w:rPr>
                <w:b/>
              </w:rPr>
              <w:t>33 ч</w:t>
            </w:r>
          </w:p>
        </w:tc>
      </w:tr>
    </w:tbl>
    <w:p w:rsidR="00895781" w:rsidRDefault="00895781" w:rsidP="00D23894">
      <w:pPr>
        <w:rPr>
          <w:sz w:val="32"/>
        </w:rPr>
      </w:pPr>
    </w:p>
    <w:p w:rsidR="00895781" w:rsidRPr="008E50D4" w:rsidRDefault="00895781" w:rsidP="0027775E">
      <w:pPr>
        <w:jc w:val="center"/>
        <w:rPr>
          <w:b/>
        </w:rPr>
      </w:pPr>
      <w:r w:rsidRPr="008E50D4">
        <w:rPr>
          <w:b/>
        </w:rPr>
        <w:t>2 класс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0"/>
        <w:gridCol w:w="7083"/>
        <w:gridCol w:w="1700"/>
      </w:tblGrid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№ урока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Тема занятия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Кол-во</w:t>
            </w:r>
          </w:p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часов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1.</w:t>
            </w:r>
            <w:r w:rsidRPr="001A1D18">
              <w:t xml:space="preserve"> </w:t>
            </w:r>
            <w:r w:rsidRPr="007F6263">
              <w:rPr>
                <w:b/>
              </w:rPr>
              <w:t>«Лето с любимыми героями книг» (1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  <w:tc>
          <w:tcPr>
            <w:tcW w:w="7083" w:type="dxa"/>
          </w:tcPr>
          <w:p w:rsidR="00895781" w:rsidRPr="007F6263" w:rsidRDefault="00895781" w:rsidP="007F6263">
            <w:pPr>
              <w:spacing w:line="276" w:lineRule="auto"/>
              <w:rPr>
                <w:b/>
              </w:rPr>
            </w:pPr>
            <w:r w:rsidRPr="001A1D18">
              <w:t>Вводное занятие. Самые интересные книги, прочитанные летом.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2. «Обо всем на свете» (3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Потешки, шутки и считалки. Книги-сборники «Весёлые поте</w:t>
            </w:r>
            <w:r w:rsidRPr="001A1D18">
              <w:t>ш</w:t>
            </w:r>
            <w:r w:rsidRPr="001A1D18">
              <w:t>ки», «Скороговорки и считалки»</w:t>
            </w:r>
          </w:p>
        </w:tc>
        <w:tc>
          <w:tcPr>
            <w:tcW w:w="1700" w:type="dxa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3</w:t>
            </w:r>
          </w:p>
        </w:tc>
        <w:tc>
          <w:tcPr>
            <w:tcW w:w="7083" w:type="dxa"/>
          </w:tcPr>
          <w:p w:rsidR="00895781" w:rsidRPr="007F6263" w:rsidRDefault="00895781" w:rsidP="007F6263">
            <w:pPr>
              <w:autoSpaceDE w:val="0"/>
              <w:autoSpaceDN w:val="0"/>
              <w:adjustRightInd w:val="0"/>
              <w:spacing w:line="276" w:lineRule="auto"/>
              <w:rPr>
                <w:color w:val="191919"/>
              </w:rPr>
            </w:pPr>
            <w:r w:rsidRPr="007F6263">
              <w:rPr>
                <w:color w:val="191919"/>
              </w:rPr>
              <w:t>Пословицы. Темы пословиц. Рукописная книга «Пословицы о книге и учении».</w:t>
            </w:r>
          </w:p>
        </w:tc>
        <w:tc>
          <w:tcPr>
            <w:tcW w:w="1700" w:type="dxa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4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Игры «Посчитайся», «Отгадай загадку». Творческая работа «С</w:t>
            </w:r>
            <w:r w:rsidRPr="001A1D18">
              <w:t>о</w:t>
            </w:r>
            <w:r w:rsidRPr="001A1D18">
              <w:t>чини загадку».</w:t>
            </w:r>
          </w:p>
        </w:tc>
        <w:tc>
          <w:tcPr>
            <w:tcW w:w="1700" w:type="dxa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3. «Сказка мудростью богата» (11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5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Книги – сборники «Русские народные сказки».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6-7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Х.К. Андерсен «Русалочка»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8-9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А. Линдгрен «Карлсон, который живет на крыше»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10-11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Книги В. Сутеева. Структура книги-сборника.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12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before="33" w:line="276" w:lineRule="auto"/>
            </w:pPr>
            <w:r w:rsidRPr="001A1D18">
              <w:t>Литературная игра «По страницам сказок В. Сутеева»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13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Сборник сказочных историй А.Н. Толстого «Приключения Бур</w:t>
            </w:r>
            <w:r w:rsidRPr="001A1D18">
              <w:t>а</w:t>
            </w:r>
            <w:r w:rsidRPr="001A1D18">
              <w:t>тино».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14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Слушание и чтение историй из книги А.Н. Толстого «Приключ</w:t>
            </w:r>
            <w:r w:rsidRPr="001A1D18">
              <w:t>е</w:t>
            </w:r>
            <w:r w:rsidRPr="001A1D18">
              <w:t>ния Буратино».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15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Творческая работа «Встреча с Буратино».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4. «Школьные годы чудесные» (4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16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В.В. Голявкин. Рассказы из сборника «Карусель в голове»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17-18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Рассказы Н.Носова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19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Викторина по рассказам Н.Носова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5. «Что такое хорошо и что такое плохо» (4ч.)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20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Л.</w:t>
            </w:r>
            <w:r w:rsidRPr="007F6263">
              <w:rPr>
                <w:b/>
              </w:rPr>
              <w:t xml:space="preserve"> </w:t>
            </w:r>
            <w:r w:rsidRPr="001A1D18">
              <w:t>Н. Толстой. Рассказы и басни для детей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21-22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7F6263">
              <w:rPr>
                <w:color w:val="191919"/>
              </w:rPr>
              <w:t>Герои книг В. Осеевой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23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7F6263">
              <w:rPr>
                <w:bCs/>
              </w:rPr>
              <w:t>Рассказы  Б. Житкова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6 «Ребятам о зверятах» (4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24-25</w:t>
            </w:r>
          </w:p>
        </w:tc>
        <w:tc>
          <w:tcPr>
            <w:tcW w:w="7083" w:type="dxa"/>
          </w:tcPr>
          <w:p w:rsidR="00895781" w:rsidRPr="007F6263" w:rsidRDefault="00895781" w:rsidP="007F6263">
            <w:pPr>
              <w:autoSpaceDE w:val="0"/>
              <w:autoSpaceDN w:val="0"/>
              <w:adjustRightInd w:val="0"/>
              <w:spacing w:line="276" w:lineRule="auto"/>
              <w:rPr>
                <w:color w:val="191919"/>
              </w:rPr>
            </w:pPr>
            <w:r w:rsidRPr="007F6263">
              <w:rPr>
                <w:color w:val="191919"/>
              </w:rPr>
              <w:t>Книги о животных (В. Бианки, Э. Шим, Г. Скребицкий, Н. Сла</w:t>
            </w:r>
            <w:r w:rsidRPr="007F6263">
              <w:rPr>
                <w:color w:val="191919"/>
              </w:rPr>
              <w:t>д</w:t>
            </w:r>
            <w:r w:rsidRPr="007F6263">
              <w:rPr>
                <w:color w:val="191919"/>
              </w:rPr>
              <w:t>ков, Е. Чарушин)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26</w:t>
            </w:r>
          </w:p>
        </w:tc>
        <w:tc>
          <w:tcPr>
            <w:tcW w:w="7083" w:type="dxa"/>
          </w:tcPr>
          <w:p w:rsidR="00895781" w:rsidRPr="007F6263" w:rsidRDefault="00895781" w:rsidP="007F6263">
            <w:pPr>
              <w:autoSpaceDE w:val="0"/>
              <w:autoSpaceDN w:val="0"/>
              <w:adjustRightInd w:val="0"/>
              <w:spacing w:line="276" w:lineRule="auto"/>
              <w:rPr>
                <w:color w:val="191919"/>
              </w:rPr>
            </w:pPr>
            <w:r w:rsidRPr="001A1D18">
              <w:t>Мамин-Сибиряк Д.Н. «Серая шейка».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27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autoSpaceDE w:val="0"/>
              <w:autoSpaceDN w:val="0"/>
              <w:adjustRightInd w:val="0"/>
              <w:spacing w:line="276" w:lineRule="auto"/>
            </w:pPr>
            <w:r w:rsidRPr="001A1D18">
              <w:t>Сказки С.Г. Козлова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7 «В жизни всегда есть место подвигу» (2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28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7F6263">
              <w:rPr>
                <w:color w:val="191919"/>
              </w:rPr>
              <w:t>Книги о защитниках Отечества. Книга А. Гайдара «Сказка о В</w:t>
            </w:r>
            <w:r w:rsidRPr="007F6263">
              <w:rPr>
                <w:color w:val="191919"/>
              </w:rPr>
              <w:t>о</w:t>
            </w:r>
            <w:r w:rsidRPr="007F6263">
              <w:rPr>
                <w:color w:val="191919"/>
              </w:rPr>
              <w:t>енной тайне, о Мальчише-Кибальчише и его твёрдом слове».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29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С.Я. Маршак. «Рассказ о неизвестном герое».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8 «Мир удивительных путешествий и приключений» (3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30-31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Носов Н.Н. «Незнайка в солнечном городе».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2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32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.Б. Гераскина «В стране невыученных уроков»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9923" w:type="dxa"/>
            <w:gridSpan w:val="3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Раздел 9 «Самые умные книги» (2 ч.)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33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1A1D18">
              <w:t>Знакомство с современными детскими энциклопедиями (серии «Почемучка», «Я познаю мир» и др.).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34</w:t>
            </w:r>
          </w:p>
        </w:tc>
        <w:tc>
          <w:tcPr>
            <w:tcW w:w="7083" w:type="dxa"/>
          </w:tcPr>
          <w:p w:rsidR="00895781" w:rsidRPr="001A1D18" w:rsidRDefault="00895781" w:rsidP="007F6263">
            <w:pPr>
              <w:spacing w:line="276" w:lineRule="auto"/>
            </w:pPr>
            <w:r w:rsidRPr="007F6263">
              <w:rPr>
                <w:color w:val="191919"/>
              </w:rPr>
              <w:t>«Хвала книге». По страницам любимых книг. Презентация люб</w:t>
            </w:r>
            <w:r w:rsidRPr="007F6263">
              <w:rPr>
                <w:color w:val="191919"/>
              </w:rPr>
              <w:t>и</w:t>
            </w:r>
            <w:r w:rsidRPr="007F6263">
              <w:rPr>
                <w:color w:val="191919"/>
              </w:rPr>
              <w:t>мой книги.</w:t>
            </w:r>
          </w:p>
        </w:tc>
        <w:tc>
          <w:tcPr>
            <w:tcW w:w="1700" w:type="dxa"/>
          </w:tcPr>
          <w:p w:rsidR="00895781" w:rsidRPr="001A1D18" w:rsidRDefault="00895781" w:rsidP="007F6263">
            <w:pPr>
              <w:spacing w:line="276" w:lineRule="auto"/>
              <w:jc w:val="center"/>
            </w:pPr>
            <w:r w:rsidRPr="001A1D18">
              <w:t>1</w:t>
            </w:r>
          </w:p>
        </w:tc>
      </w:tr>
      <w:tr w:rsidR="00895781" w:rsidRPr="001A1D18" w:rsidTr="007F6263">
        <w:tc>
          <w:tcPr>
            <w:tcW w:w="1140" w:type="dxa"/>
          </w:tcPr>
          <w:p w:rsidR="00895781" w:rsidRPr="007F6263" w:rsidRDefault="00895781" w:rsidP="007F6263">
            <w:pPr>
              <w:spacing w:line="276" w:lineRule="auto"/>
              <w:rPr>
                <w:b/>
              </w:rPr>
            </w:pPr>
          </w:p>
        </w:tc>
        <w:tc>
          <w:tcPr>
            <w:tcW w:w="7083" w:type="dxa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Всего</w:t>
            </w:r>
          </w:p>
        </w:tc>
        <w:tc>
          <w:tcPr>
            <w:tcW w:w="1700" w:type="dxa"/>
          </w:tcPr>
          <w:p w:rsidR="00895781" w:rsidRPr="007F6263" w:rsidRDefault="00895781" w:rsidP="007F6263">
            <w:pPr>
              <w:spacing w:line="276" w:lineRule="auto"/>
              <w:jc w:val="center"/>
              <w:rPr>
                <w:b/>
              </w:rPr>
            </w:pPr>
            <w:r w:rsidRPr="007F6263">
              <w:rPr>
                <w:b/>
              </w:rPr>
              <w:t>34</w:t>
            </w:r>
          </w:p>
        </w:tc>
      </w:tr>
    </w:tbl>
    <w:p w:rsidR="00895781" w:rsidRPr="007B61DB" w:rsidRDefault="00895781" w:rsidP="007B61DB">
      <w:pPr>
        <w:rPr>
          <w:b/>
          <w:sz w:val="28"/>
          <w:szCs w:val="28"/>
        </w:rPr>
      </w:pPr>
    </w:p>
    <w:p w:rsidR="00895781" w:rsidRPr="008E50D4" w:rsidRDefault="00895781" w:rsidP="00370286">
      <w:pPr>
        <w:jc w:val="center"/>
        <w:rPr>
          <w:b/>
        </w:rPr>
      </w:pPr>
      <w:r w:rsidRPr="008E50D4">
        <w:rPr>
          <w:b/>
        </w:rPr>
        <w:t>3 класс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4"/>
        <w:gridCol w:w="7043"/>
        <w:gridCol w:w="1774"/>
      </w:tblGrid>
      <w:tr w:rsidR="00895781" w:rsidRPr="001A1D18" w:rsidTr="008A2FFC">
        <w:trPr>
          <w:trHeight w:val="604"/>
          <w:jc w:val="center"/>
        </w:trPr>
        <w:tc>
          <w:tcPr>
            <w:tcW w:w="1164" w:type="dxa"/>
          </w:tcPr>
          <w:p w:rsidR="00895781" w:rsidRPr="001A1D18" w:rsidRDefault="00895781" w:rsidP="007B61DB">
            <w:pPr>
              <w:jc w:val="center"/>
            </w:pPr>
            <w:r w:rsidRPr="001A1D18">
              <w:t>№ урока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jc w:val="center"/>
            </w:pPr>
            <w:r w:rsidRPr="001A1D18">
              <w:t>Тема занятия</w:t>
            </w:r>
          </w:p>
        </w:tc>
        <w:tc>
          <w:tcPr>
            <w:tcW w:w="1774" w:type="dxa"/>
          </w:tcPr>
          <w:p w:rsidR="00895781" w:rsidRPr="001A1D18" w:rsidRDefault="00895781" w:rsidP="007B61DB">
            <w:pPr>
              <w:jc w:val="center"/>
            </w:pPr>
            <w:r w:rsidRPr="001A1D18">
              <w:t>Кол-во</w:t>
            </w:r>
          </w:p>
          <w:p w:rsidR="00895781" w:rsidRPr="001A1D18" w:rsidRDefault="00895781" w:rsidP="007B61DB">
            <w:pPr>
              <w:jc w:val="center"/>
            </w:pPr>
            <w:r w:rsidRPr="001A1D18">
              <w:t>часов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7B61DB"/>
        </w:tc>
        <w:tc>
          <w:tcPr>
            <w:tcW w:w="8817" w:type="dxa"/>
            <w:gridSpan w:val="2"/>
          </w:tcPr>
          <w:p w:rsidR="00895781" w:rsidRPr="001A1D18" w:rsidRDefault="00895781" w:rsidP="00814878">
            <w:pPr>
              <w:jc w:val="center"/>
              <w:rPr>
                <w:b/>
                <w:spacing w:val="-6"/>
              </w:rPr>
            </w:pPr>
            <w:r w:rsidRPr="001A1D18">
              <w:rPr>
                <w:b/>
                <w:spacing w:val="-6"/>
              </w:rPr>
              <w:t>Раздел 1. «Все мы родом из детства» (4 ч.)</w:t>
            </w:r>
          </w:p>
        </w:tc>
      </w:tr>
      <w:tr w:rsidR="00895781" w:rsidRPr="001A1D18" w:rsidTr="008A2FFC">
        <w:trPr>
          <w:trHeight w:val="421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</w:pPr>
            <w:r w:rsidRPr="001A1D18">
              <w:t>1</w:t>
            </w:r>
          </w:p>
        </w:tc>
        <w:tc>
          <w:tcPr>
            <w:tcW w:w="7043" w:type="dxa"/>
          </w:tcPr>
          <w:p w:rsidR="00895781" w:rsidRPr="001A1D18" w:rsidRDefault="00895781" w:rsidP="007B61DB">
            <w:r w:rsidRPr="001A1D18">
              <w:t>Вводное занятие</w:t>
            </w:r>
          </w:p>
          <w:p w:rsidR="00895781" w:rsidRPr="001A1D18" w:rsidRDefault="00895781" w:rsidP="007B61DB">
            <w:pPr>
              <w:rPr>
                <w:spacing w:val="-4"/>
              </w:rPr>
            </w:pP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color w:val="333333"/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4"/>
              </w:rPr>
            </w:pPr>
            <w:r w:rsidRPr="001A1D18">
              <w:rPr>
                <w:spacing w:val="-4"/>
              </w:rPr>
              <w:t>2</w:t>
            </w:r>
          </w:p>
        </w:tc>
        <w:tc>
          <w:tcPr>
            <w:tcW w:w="7043" w:type="dxa"/>
          </w:tcPr>
          <w:p w:rsidR="00895781" w:rsidRPr="001A1D18" w:rsidRDefault="00895781" w:rsidP="007B61DB">
            <w:r w:rsidRPr="001A1D18">
              <w:rPr>
                <w:spacing w:val="-4"/>
              </w:rPr>
              <w:t xml:space="preserve">Странички дневника нашего детства. </w:t>
            </w:r>
            <w:r w:rsidRPr="001A1D18">
              <w:rPr>
                <w:bCs/>
                <w:iCs/>
                <w:spacing w:val="-6"/>
              </w:rPr>
              <w:t>И.М. Пивоварова</w:t>
            </w:r>
            <w:r w:rsidRPr="001A1D18">
              <w:rPr>
                <w:spacing w:val="-6"/>
              </w:rPr>
              <w:t xml:space="preserve"> «Секретики», «Как меня учили музыке» из сборника  «Рассказы  Люси Синицыной, ученицы 3 класса»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58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4"/>
              </w:rPr>
            </w:pPr>
            <w:r w:rsidRPr="001A1D18">
              <w:rPr>
                <w:spacing w:val="-4"/>
              </w:rPr>
              <w:t>3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4"/>
              </w:rPr>
            </w:pPr>
            <w:r w:rsidRPr="001A1D18">
              <w:rPr>
                <w:spacing w:val="-4"/>
              </w:rPr>
              <w:t xml:space="preserve">Наши самые близкие люди. </w:t>
            </w:r>
          </w:p>
          <w:p w:rsidR="00895781" w:rsidRPr="001A1D18" w:rsidRDefault="00895781" w:rsidP="007B61DB">
            <w:pPr>
              <w:snapToGrid w:val="0"/>
              <w:rPr>
                <w:spacing w:val="-4"/>
              </w:rPr>
            </w:pPr>
            <w:r w:rsidRPr="001A1D18">
              <w:rPr>
                <w:bCs/>
                <w:iCs/>
                <w:spacing w:val="-6"/>
              </w:rPr>
              <w:t>С.Г.  Георгиев</w:t>
            </w:r>
            <w:r w:rsidRPr="001A1D18">
              <w:rPr>
                <w:spacing w:val="-6"/>
              </w:rPr>
              <w:t xml:space="preserve"> «Ошейник», «Дедушка»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4"/>
              </w:rPr>
            </w:pPr>
            <w:r w:rsidRPr="001A1D18">
              <w:rPr>
                <w:spacing w:val="-4"/>
              </w:rPr>
              <w:t>4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rPr>
                <w:spacing w:val="-4"/>
              </w:rPr>
            </w:pPr>
            <w:r w:rsidRPr="001A1D18">
              <w:rPr>
                <w:spacing w:val="-4"/>
              </w:rPr>
              <w:t>Что такое счастье?</w:t>
            </w:r>
          </w:p>
          <w:p w:rsidR="00895781" w:rsidRPr="001A1D18" w:rsidRDefault="00895781" w:rsidP="007B61DB">
            <w:r w:rsidRPr="001A1D18">
              <w:rPr>
                <w:spacing w:val="-4"/>
              </w:rPr>
              <w:t xml:space="preserve"> </w:t>
            </w:r>
            <w:r w:rsidRPr="001A1D18">
              <w:rPr>
                <w:bCs/>
                <w:iCs/>
                <w:spacing w:val="-6"/>
              </w:rPr>
              <w:t>А.Г. Алексин</w:t>
            </w:r>
            <w:r w:rsidRPr="001A1D18">
              <w:rPr>
                <w:spacing w:val="-6"/>
              </w:rPr>
              <w:t xml:space="preserve"> «Самый счастливый день».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B15216">
        <w:trPr>
          <w:trHeight w:val="155"/>
          <w:jc w:val="center"/>
        </w:trPr>
        <w:tc>
          <w:tcPr>
            <w:tcW w:w="9981" w:type="dxa"/>
            <w:gridSpan w:val="3"/>
          </w:tcPr>
          <w:p w:rsidR="00895781" w:rsidRPr="001A1D18" w:rsidRDefault="00895781" w:rsidP="00100ABD">
            <w:pPr>
              <w:jc w:val="center"/>
              <w:rPr>
                <w:color w:val="000000"/>
                <w:shd w:val="clear" w:color="auto" w:fill="FFFFFF"/>
              </w:rPr>
            </w:pPr>
            <w:r w:rsidRPr="001A1D18">
              <w:rPr>
                <w:b/>
                <w:spacing w:val="-4"/>
              </w:rPr>
              <w:t xml:space="preserve">Раздел 2. </w:t>
            </w:r>
            <w:r w:rsidRPr="001A1D18">
              <w:rPr>
                <w:b/>
              </w:rPr>
              <w:t>«Думают ли звери?» (4ч)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5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Думают ли звери? A. Барто, И. Токмакова,  Н. Рубцов, С. Чёрный  </w:t>
            </w:r>
            <w:r w:rsidRPr="001A1D18">
              <w:rPr>
                <w:iCs/>
                <w:spacing w:val="-6"/>
              </w:rPr>
              <w:t>Стихи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color w:val="000000"/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203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6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>Мы хозяева нашей земли.</w:t>
            </w:r>
          </w:p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bCs/>
                <w:iCs/>
                <w:spacing w:val="-6"/>
              </w:rPr>
              <w:t>B.П. Астафьев</w:t>
            </w:r>
            <w:r w:rsidRPr="001A1D18">
              <w:rPr>
                <w:spacing w:val="-6"/>
              </w:rPr>
              <w:t xml:space="preserve"> «Белогрудка».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203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7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rPr>
                <w:spacing w:val="-6"/>
              </w:rPr>
            </w:pPr>
            <w:r w:rsidRPr="001A1D18">
              <w:rPr>
                <w:spacing w:val="-6"/>
              </w:rPr>
              <w:t>Друзья моего детства.</w:t>
            </w:r>
          </w:p>
          <w:p w:rsidR="00895781" w:rsidRPr="001A1D18" w:rsidRDefault="00895781" w:rsidP="007B61DB">
            <w:r w:rsidRPr="001A1D18">
              <w:rPr>
                <w:spacing w:val="-6"/>
              </w:rPr>
              <w:t xml:space="preserve"> </w:t>
            </w:r>
            <w:r w:rsidRPr="001A1D18">
              <w:rPr>
                <w:bCs/>
                <w:iCs/>
                <w:spacing w:val="-6"/>
              </w:rPr>
              <w:t xml:space="preserve">Г.А. Скребицкий </w:t>
            </w:r>
            <w:r w:rsidRPr="001A1D18">
              <w:rPr>
                <w:spacing w:val="-6"/>
              </w:rPr>
              <w:t>«Кот Иваныч»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8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Наши соседи по планете. </w:t>
            </w:r>
          </w:p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bCs/>
                <w:iCs/>
                <w:spacing w:val="-6"/>
              </w:rPr>
              <w:t>Ю.Д.  Дмитриев</w:t>
            </w:r>
            <w:r w:rsidRPr="001A1D18">
              <w:rPr>
                <w:spacing w:val="-6"/>
              </w:rPr>
              <w:t xml:space="preserve"> «Соседи по планете». </w:t>
            </w:r>
            <w:r w:rsidRPr="001A1D18">
              <w:rPr>
                <w:iCs/>
                <w:spacing w:val="-6"/>
              </w:rPr>
              <w:t>Энциклопедия.</w:t>
            </w:r>
            <w:r w:rsidRPr="001A1D18">
              <w:rPr>
                <w:iCs/>
                <w:spacing w:val="-6"/>
              </w:rPr>
              <w:br/>
            </w:r>
            <w:r w:rsidRPr="001A1D18">
              <w:rPr>
                <w:spacing w:val="-6"/>
              </w:rPr>
              <w:t>«Таинственный  ночной гость»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snapToGrid w:val="0"/>
              <w:ind w:firstLine="6"/>
              <w:jc w:val="center"/>
              <w:rPr>
                <w:spacing w:val="-6"/>
              </w:rPr>
            </w:pPr>
            <w:r w:rsidRPr="001A1D18">
              <w:rPr>
                <w:color w:val="333333"/>
                <w:shd w:val="clear" w:color="auto" w:fill="FFFFFF"/>
              </w:rPr>
              <w:t>1</w:t>
            </w:r>
          </w:p>
        </w:tc>
      </w:tr>
      <w:tr w:rsidR="00895781" w:rsidRPr="001A1D18" w:rsidTr="00B15216">
        <w:trPr>
          <w:trHeight w:val="155"/>
          <w:jc w:val="center"/>
        </w:trPr>
        <w:tc>
          <w:tcPr>
            <w:tcW w:w="9981" w:type="dxa"/>
            <w:gridSpan w:val="3"/>
          </w:tcPr>
          <w:p w:rsidR="00895781" w:rsidRPr="001A1D18" w:rsidRDefault="00895781" w:rsidP="00100ABD">
            <w:pPr>
              <w:snapToGrid w:val="0"/>
              <w:ind w:firstLine="6"/>
              <w:jc w:val="center"/>
              <w:rPr>
                <w:shd w:val="clear" w:color="auto" w:fill="FFFFFF"/>
              </w:rPr>
            </w:pPr>
            <w:r w:rsidRPr="001A1D18">
              <w:rPr>
                <w:b/>
                <w:spacing w:val="-4"/>
              </w:rPr>
              <w:t xml:space="preserve">Раздел 3. </w:t>
            </w:r>
            <w:r w:rsidRPr="001A1D18">
              <w:rPr>
                <w:b/>
              </w:rPr>
              <w:t>«Вверх ногами»  (6ч.)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9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Все наоборот. </w:t>
            </w:r>
            <w:r w:rsidRPr="001A1D18">
              <w:rPr>
                <w:bCs/>
                <w:iCs/>
                <w:spacing w:val="-6"/>
              </w:rPr>
              <w:t xml:space="preserve">Тим Собакин </w:t>
            </w:r>
            <w:r w:rsidRPr="001A1D18">
              <w:rPr>
                <w:iCs/>
                <w:spacing w:val="-6"/>
              </w:rPr>
              <w:t>Стихи</w:t>
            </w:r>
            <w:r w:rsidRPr="001A1D18">
              <w:rPr>
                <w:spacing w:val="-6"/>
              </w:rPr>
              <w:t>.</w:t>
            </w:r>
          </w:p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bCs/>
                <w:iCs/>
              </w:rPr>
              <w:t>Савва Букин</w:t>
            </w:r>
            <w:r w:rsidRPr="001A1D18">
              <w:t xml:space="preserve">. «Буква «Е». 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snapToGrid w:val="0"/>
              <w:ind w:firstLine="6"/>
              <w:jc w:val="center"/>
              <w:rPr>
                <w:spacing w:val="-6"/>
              </w:rPr>
            </w:pPr>
            <w:r w:rsidRPr="001A1D18">
              <w:rPr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10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Веселые игры со словами. Н. Матвеева, </w:t>
            </w:r>
            <w:r w:rsidRPr="001A1D18">
              <w:rPr>
                <w:spacing w:val="-6"/>
              </w:rPr>
              <w:br/>
              <w:t>Б. Заходер, В. Хотомская Стихи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11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Веселые игры со словами. </w:t>
            </w:r>
            <w:r w:rsidRPr="001A1D18">
              <w:t>О. Григорьев,</w:t>
            </w:r>
            <w:r w:rsidRPr="001A1D18">
              <w:br/>
              <w:t>И. Иртеньев, И. Токмакова</w:t>
            </w:r>
            <w:r w:rsidRPr="001A1D18">
              <w:rPr>
                <w:spacing w:val="-6"/>
              </w:rPr>
              <w:t xml:space="preserve"> Стихи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15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12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Кто такие «пуськи бятые»? </w:t>
            </w:r>
          </w:p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bCs/>
                <w:iCs/>
                <w:spacing w:val="-6"/>
              </w:rPr>
              <w:t>Л. Петрушевская</w:t>
            </w:r>
            <w:r w:rsidRPr="001A1D18">
              <w:rPr>
                <w:spacing w:val="-6"/>
              </w:rPr>
              <w:t xml:space="preserve"> «Пуськи бятые» </w:t>
            </w:r>
            <w:r w:rsidRPr="001A1D18">
              <w:rPr>
                <w:spacing w:val="-6"/>
              </w:rPr>
              <w:br/>
            </w:r>
            <w:r w:rsidRPr="001A1D18">
              <w:rPr>
                <w:iCs/>
                <w:spacing w:val="-6"/>
              </w:rPr>
              <w:t>Лингвистическая сказка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57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13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rPr>
                <w:spacing w:val="-6"/>
              </w:rPr>
            </w:pPr>
            <w:r w:rsidRPr="001A1D18">
              <w:rPr>
                <w:spacing w:val="-6"/>
              </w:rPr>
              <w:t>Хохотальная путаница.</w:t>
            </w:r>
          </w:p>
          <w:p w:rsidR="00895781" w:rsidRPr="001A1D18" w:rsidRDefault="00895781" w:rsidP="007B61DB">
            <w:r w:rsidRPr="001A1D18">
              <w:rPr>
                <w:spacing w:val="-6"/>
              </w:rPr>
              <w:t xml:space="preserve"> </w:t>
            </w:r>
            <w:r w:rsidRPr="001A1D18">
              <w:rPr>
                <w:bCs/>
                <w:spacing w:val="-6"/>
              </w:rPr>
              <w:t>Ю.П. Мориц</w:t>
            </w:r>
            <w:r w:rsidRPr="001A1D18">
              <w:rPr>
                <w:spacing w:val="-6"/>
              </w:rPr>
              <w:t xml:space="preserve"> Стихи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89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14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bCs/>
                <w:iCs/>
                <w:spacing w:val="-6"/>
              </w:rPr>
            </w:pPr>
            <w:r w:rsidRPr="001A1D18">
              <w:rPr>
                <w:spacing w:val="-6"/>
              </w:rPr>
              <w:t xml:space="preserve">Странные сказки о вещах. </w:t>
            </w:r>
            <w:r w:rsidRPr="001A1D18">
              <w:rPr>
                <w:bCs/>
                <w:iCs/>
                <w:spacing w:val="-6"/>
              </w:rPr>
              <w:t>М. Мацоурек</w:t>
            </w:r>
          </w:p>
          <w:p w:rsidR="00895781" w:rsidRPr="001A1D18" w:rsidRDefault="00895781" w:rsidP="007B61DB">
            <w:r w:rsidRPr="001A1D18">
              <w:t xml:space="preserve">«Сюзанна и буковки», «О </w:t>
            </w:r>
            <w:r w:rsidRPr="001A1D18">
              <w:rPr>
                <w:spacing w:val="-4"/>
              </w:rPr>
              <w:t>Катержинке</w:t>
            </w:r>
            <w:r w:rsidRPr="001A1D18">
              <w:t xml:space="preserve"> и толстом красном свит</w:t>
            </w:r>
            <w:r w:rsidRPr="001A1D18">
              <w:t>е</w:t>
            </w:r>
            <w:r w:rsidRPr="001A1D18">
              <w:t xml:space="preserve">ре». </w:t>
            </w:r>
            <w:r w:rsidRPr="001A1D18">
              <w:rPr>
                <w:iCs/>
              </w:rPr>
              <w:t>Сказки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snapToGrid w:val="0"/>
              <w:ind w:firstLine="6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100ABD">
        <w:trPr>
          <w:trHeight w:val="244"/>
          <w:jc w:val="center"/>
        </w:trPr>
        <w:tc>
          <w:tcPr>
            <w:tcW w:w="9981" w:type="dxa"/>
            <w:gridSpan w:val="3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b/>
              </w:rPr>
              <w:t>Раздел 4. «Школьные годы чудесные» (6ч.)</w:t>
            </w:r>
          </w:p>
        </w:tc>
      </w:tr>
      <w:tr w:rsidR="00895781" w:rsidRPr="001A1D18" w:rsidTr="008A2FFC">
        <w:trPr>
          <w:trHeight w:val="57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15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rPr>
                <w:spacing w:val="-6"/>
              </w:rPr>
            </w:pPr>
            <w:r w:rsidRPr="001A1D18">
              <w:rPr>
                <w:spacing w:val="-6"/>
              </w:rPr>
              <w:t>Трудно ли учиться в школе?</w:t>
            </w:r>
          </w:p>
          <w:p w:rsidR="00895781" w:rsidRPr="001A1D18" w:rsidRDefault="00895781" w:rsidP="007B61DB">
            <w:r w:rsidRPr="001A1D18">
              <w:rPr>
                <w:spacing w:val="-6"/>
              </w:rPr>
              <w:t xml:space="preserve"> </w:t>
            </w:r>
            <w:r w:rsidRPr="001A1D18">
              <w:rPr>
                <w:bCs/>
                <w:iCs/>
                <w:spacing w:val="-6"/>
              </w:rPr>
              <w:t xml:space="preserve">Л.И. Давыдычев. </w:t>
            </w:r>
            <w:r w:rsidRPr="001A1D18">
              <w:rPr>
                <w:spacing w:val="-6"/>
              </w:rPr>
              <w:t>«Жизнь Ивана Семенова»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2</w:t>
            </w:r>
          </w:p>
        </w:tc>
      </w:tr>
      <w:tr w:rsidR="00895781" w:rsidRPr="001A1D18" w:rsidTr="008A2FFC">
        <w:trPr>
          <w:trHeight w:val="57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16</w:t>
            </w:r>
          </w:p>
        </w:tc>
        <w:tc>
          <w:tcPr>
            <w:tcW w:w="7043" w:type="dxa"/>
          </w:tcPr>
          <w:p w:rsidR="00895781" w:rsidRPr="001A1D18" w:rsidRDefault="00895781" w:rsidP="00814878">
            <w:pPr>
              <w:rPr>
                <w:spacing w:val="-6"/>
              </w:rPr>
            </w:pPr>
            <w:r w:rsidRPr="001A1D18">
              <w:rPr>
                <w:spacing w:val="-6"/>
              </w:rPr>
              <w:t>Школьные рыцари.</w:t>
            </w:r>
          </w:p>
          <w:p w:rsidR="00895781" w:rsidRPr="001A1D18" w:rsidRDefault="00895781" w:rsidP="00814878">
            <w:pPr>
              <w:rPr>
                <w:spacing w:val="-6"/>
              </w:rPr>
            </w:pPr>
            <w:r w:rsidRPr="001A1D18">
              <w:rPr>
                <w:bCs/>
                <w:iCs/>
                <w:spacing w:val="-6"/>
              </w:rPr>
              <w:t xml:space="preserve"> В.К. Железников.</w:t>
            </w:r>
            <w:r w:rsidRPr="001A1D18">
              <w:rPr>
                <w:spacing w:val="-6"/>
              </w:rPr>
              <w:t xml:space="preserve"> «История с азбукой»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596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17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rPr>
                <w:spacing w:val="-6"/>
              </w:rPr>
            </w:pPr>
            <w:r w:rsidRPr="001A1D18">
              <w:rPr>
                <w:spacing w:val="-6"/>
              </w:rPr>
              <w:t xml:space="preserve">Учитель-волшебник. </w:t>
            </w:r>
            <w:r w:rsidRPr="001A1D18">
              <w:rPr>
                <w:bCs/>
                <w:iCs/>
                <w:spacing w:val="-6"/>
              </w:rPr>
              <w:t>О. Пройслер.</w:t>
            </w:r>
            <w:r w:rsidRPr="001A1D18">
              <w:rPr>
                <w:spacing w:val="-6"/>
              </w:rPr>
              <w:br/>
              <w:t>«Маленькая Баба-Яга»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4"/>
              </w:rPr>
            </w:pPr>
            <w:r w:rsidRPr="001A1D18">
              <w:rPr>
                <w:spacing w:val="-4"/>
              </w:rPr>
              <w:t>1</w:t>
            </w:r>
          </w:p>
        </w:tc>
      </w:tr>
      <w:tr w:rsidR="00895781" w:rsidRPr="001A1D18" w:rsidTr="008A2FFC">
        <w:trPr>
          <w:trHeight w:val="279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18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Поиграем в школу. </w:t>
            </w:r>
            <w:r w:rsidRPr="001A1D18">
              <w:rPr>
                <w:bCs/>
                <w:iCs/>
                <w:spacing w:val="-6"/>
              </w:rPr>
              <w:t>Э.Н. Успенский.</w:t>
            </w:r>
            <w:r w:rsidRPr="001A1D18">
              <w:rPr>
                <w:spacing w:val="-6"/>
              </w:rPr>
              <w:t xml:space="preserve"> «Меховой интернат»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2</w:t>
            </w:r>
          </w:p>
        </w:tc>
      </w:tr>
      <w:tr w:rsidR="00895781" w:rsidRPr="001A1D18" w:rsidTr="00100ABD">
        <w:trPr>
          <w:trHeight w:val="404"/>
          <w:jc w:val="center"/>
        </w:trPr>
        <w:tc>
          <w:tcPr>
            <w:tcW w:w="9981" w:type="dxa"/>
            <w:gridSpan w:val="3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b/>
              </w:rPr>
              <w:t>Раздел 5. «Преданья старины глубокой» (3ч.)</w:t>
            </w:r>
          </w:p>
        </w:tc>
      </w:tr>
      <w:tr w:rsidR="00895781" w:rsidRPr="001A1D18" w:rsidTr="008A2FFC">
        <w:trPr>
          <w:trHeight w:val="566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19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>Откуда мы родом? Мы – славяне.</w:t>
            </w:r>
            <w:r w:rsidRPr="001A1D18">
              <w:rPr>
                <w:bCs/>
                <w:iCs/>
                <w:spacing w:val="-6"/>
              </w:rPr>
              <w:t xml:space="preserve">А.О. Ишимова. </w:t>
            </w:r>
            <w:r w:rsidRPr="001A1D18">
              <w:rPr>
                <w:spacing w:val="-6"/>
              </w:rPr>
              <w:t xml:space="preserve">«История России </w:t>
            </w:r>
            <w:r w:rsidRPr="001A1D18">
              <w:rPr>
                <w:spacing w:val="-6"/>
              </w:rPr>
              <w:br/>
              <w:t>в рассказах для детей»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57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20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spacing w:val="-6"/>
              </w:rPr>
            </w:pPr>
            <w:r w:rsidRPr="001A1D18">
              <w:rPr>
                <w:spacing w:val="-6"/>
              </w:rPr>
              <w:t xml:space="preserve">Кто наши предки? Великие русские князья. </w:t>
            </w:r>
            <w:r w:rsidRPr="001A1D18">
              <w:rPr>
                <w:bCs/>
                <w:iCs/>
                <w:spacing w:val="-6"/>
              </w:rPr>
              <w:t>«Сказание о князе Олеге»</w:t>
            </w:r>
            <w:r w:rsidRPr="001A1D18">
              <w:rPr>
                <w:spacing w:val="-6"/>
              </w:rPr>
              <w:t xml:space="preserve"> из «Повести временных лет»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color w:val="333333"/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57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jc w:val="center"/>
              <w:rPr>
                <w:spacing w:val="-6"/>
              </w:rPr>
            </w:pPr>
            <w:r w:rsidRPr="001A1D18">
              <w:rPr>
                <w:spacing w:val="-6"/>
              </w:rPr>
              <w:t>21</w:t>
            </w:r>
          </w:p>
        </w:tc>
        <w:tc>
          <w:tcPr>
            <w:tcW w:w="7043" w:type="dxa"/>
          </w:tcPr>
          <w:p w:rsidR="00895781" w:rsidRPr="001A1D18" w:rsidRDefault="00895781" w:rsidP="007B61DB">
            <w:r w:rsidRPr="001A1D18">
              <w:rPr>
                <w:spacing w:val="-6"/>
              </w:rPr>
              <w:t xml:space="preserve">Героические страницы нашей истории. </w:t>
            </w:r>
            <w:r w:rsidRPr="001A1D18">
              <w:rPr>
                <w:bCs/>
                <w:iCs/>
                <w:spacing w:val="-6"/>
              </w:rPr>
              <w:t>«Сказание о Мамаевом п</w:t>
            </w:r>
            <w:r w:rsidRPr="001A1D18">
              <w:rPr>
                <w:bCs/>
                <w:iCs/>
                <w:spacing w:val="-6"/>
              </w:rPr>
              <w:t>о</w:t>
            </w:r>
            <w:r w:rsidRPr="001A1D18">
              <w:rPr>
                <w:bCs/>
                <w:iCs/>
                <w:spacing w:val="-6"/>
              </w:rPr>
              <w:t>боище»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jc w:val="center"/>
              <w:rPr>
                <w:spacing w:val="-6"/>
              </w:rPr>
            </w:pPr>
            <w:r w:rsidRPr="001A1D18">
              <w:rPr>
                <w:color w:val="000000"/>
                <w:shd w:val="clear" w:color="auto" w:fill="FFFFFF"/>
              </w:rPr>
              <w:t>1</w:t>
            </w:r>
          </w:p>
        </w:tc>
      </w:tr>
      <w:tr w:rsidR="00895781" w:rsidRPr="001A1D18" w:rsidTr="00100ABD">
        <w:trPr>
          <w:trHeight w:val="231"/>
          <w:jc w:val="center"/>
        </w:trPr>
        <w:tc>
          <w:tcPr>
            <w:tcW w:w="9981" w:type="dxa"/>
            <w:gridSpan w:val="3"/>
          </w:tcPr>
          <w:p w:rsidR="00895781" w:rsidRPr="001A1D18" w:rsidRDefault="00895781" w:rsidP="00100ABD">
            <w:pPr>
              <w:keepNext/>
              <w:jc w:val="center"/>
              <w:outlineLvl w:val="0"/>
              <w:rPr>
                <w:color w:val="000000"/>
                <w:shd w:val="clear" w:color="auto" w:fill="FFFFFF"/>
              </w:rPr>
            </w:pPr>
            <w:r w:rsidRPr="001A1D18">
              <w:rPr>
                <w:b/>
                <w:bCs/>
                <w:iCs/>
                <w:spacing w:val="-6"/>
              </w:rPr>
              <w:t xml:space="preserve">Раздел 6. </w:t>
            </w:r>
            <w:r w:rsidRPr="001A1D18">
              <w:rPr>
                <w:b/>
              </w:rPr>
              <w:t>«Обыкновенное чудо» (11ч.),</w:t>
            </w:r>
          </w:p>
        </w:tc>
      </w:tr>
      <w:tr w:rsidR="00895781" w:rsidRPr="001A1D18" w:rsidTr="008A2FFC">
        <w:trPr>
          <w:trHeight w:val="895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snapToGrid w:val="0"/>
              <w:jc w:val="center"/>
              <w:rPr>
                <w:bCs/>
                <w:iCs/>
                <w:spacing w:val="-6"/>
              </w:rPr>
            </w:pPr>
            <w:r w:rsidRPr="001A1D18">
              <w:rPr>
                <w:bCs/>
                <w:iCs/>
                <w:spacing w:val="-6"/>
              </w:rPr>
              <w:t>22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snapToGrid w:val="0"/>
              <w:rPr>
                <w:bCs/>
                <w:iCs/>
                <w:spacing w:val="-6"/>
              </w:rPr>
            </w:pPr>
            <w:r w:rsidRPr="001A1D18">
              <w:rPr>
                <w:bCs/>
                <w:iCs/>
                <w:spacing w:val="-6"/>
              </w:rPr>
              <w:t>Сказки для добрых сердец</w:t>
            </w:r>
          </w:p>
          <w:p w:rsidR="00895781" w:rsidRPr="001A1D18" w:rsidRDefault="00895781" w:rsidP="007B61DB">
            <w:pPr>
              <w:snapToGrid w:val="0"/>
              <w:rPr>
                <w:iCs/>
                <w:spacing w:val="-6"/>
              </w:rPr>
            </w:pPr>
            <w:r w:rsidRPr="001A1D18">
              <w:rPr>
                <w:bCs/>
                <w:iCs/>
                <w:spacing w:val="-6"/>
              </w:rPr>
              <w:t xml:space="preserve">Н.К. Абрамцева </w:t>
            </w:r>
            <w:r w:rsidRPr="001A1D18">
              <w:rPr>
                <w:iCs/>
                <w:spacing w:val="-6"/>
              </w:rPr>
              <w:t>«Голубая сказка»,</w:t>
            </w:r>
            <w:r w:rsidRPr="001A1D18">
              <w:rPr>
                <w:bCs/>
                <w:iCs/>
                <w:spacing w:val="-6"/>
              </w:rPr>
              <w:t xml:space="preserve"> </w:t>
            </w:r>
            <w:r w:rsidRPr="001A1D18">
              <w:rPr>
                <w:spacing w:val="-6"/>
              </w:rPr>
              <w:t>«Чудеса, да и только», «Что такое зима»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color w:val="000000"/>
                <w:shd w:val="clear" w:color="auto" w:fill="FFFFFF"/>
              </w:rPr>
              <w:t>1</w:t>
            </w:r>
          </w:p>
        </w:tc>
      </w:tr>
      <w:tr w:rsidR="00895781" w:rsidRPr="001A1D18" w:rsidTr="008A2FFC">
        <w:trPr>
          <w:trHeight w:val="279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23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keepNext/>
              <w:jc w:val="both"/>
              <w:outlineLvl w:val="0"/>
            </w:pPr>
            <w:r w:rsidRPr="001A1D18">
              <w:rPr>
                <w:spacing w:val="-6"/>
              </w:rPr>
              <w:t xml:space="preserve">О чудесах дружбы. </w:t>
            </w:r>
            <w:r w:rsidRPr="001A1D18">
              <w:rPr>
                <w:bCs/>
                <w:iCs/>
                <w:spacing w:val="-6"/>
              </w:rPr>
              <w:t>А. Линдгрен.</w:t>
            </w:r>
            <w:r w:rsidRPr="001A1D18">
              <w:rPr>
                <w:spacing w:val="-6"/>
              </w:rPr>
              <w:t xml:space="preserve"> «Карлсон, который живет на кр</w:t>
            </w:r>
            <w:r w:rsidRPr="001A1D18">
              <w:rPr>
                <w:spacing w:val="-6"/>
              </w:rPr>
              <w:t>ы</w:t>
            </w:r>
            <w:r w:rsidRPr="001A1D18">
              <w:rPr>
                <w:spacing w:val="-6"/>
              </w:rPr>
              <w:t>ше»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3</w:t>
            </w:r>
          </w:p>
        </w:tc>
      </w:tr>
      <w:tr w:rsidR="00895781" w:rsidRPr="001A1D18" w:rsidTr="008A2FFC">
        <w:trPr>
          <w:trHeight w:val="299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24</w:t>
            </w:r>
          </w:p>
        </w:tc>
        <w:tc>
          <w:tcPr>
            <w:tcW w:w="7043" w:type="dxa"/>
          </w:tcPr>
          <w:p w:rsidR="00895781" w:rsidRPr="001A1D18" w:rsidRDefault="00895781" w:rsidP="00F10312">
            <w:pPr>
              <w:keepNext/>
              <w:jc w:val="both"/>
              <w:outlineLvl w:val="0"/>
            </w:pPr>
            <w:r w:rsidRPr="001A1D18">
              <w:rPr>
                <w:spacing w:val="-6"/>
              </w:rPr>
              <w:t xml:space="preserve">Детская фантастика. </w:t>
            </w:r>
            <w:r w:rsidRPr="001A1D18">
              <w:rPr>
                <w:bCs/>
                <w:iCs/>
                <w:spacing w:val="-6"/>
              </w:rPr>
              <w:t xml:space="preserve">Кир Булычев. </w:t>
            </w:r>
            <w:r w:rsidRPr="001A1D18">
              <w:rPr>
                <w:spacing w:val="-6"/>
              </w:rPr>
              <w:t>«Путешествие Алисы»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3</w:t>
            </w:r>
          </w:p>
        </w:tc>
      </w:tr>
      <w:tr w:rsidR="00895781" w:rsidRPr="001A1D18" w:rsidTr="008A2FFC">
        <w:trPr>
          <w:trHeight w:val="578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25</w:t>
            </w:r>
          </w:p>
        </w:tc>
        <w:tc>
          <w:tcPr>
            <w:tcW w:w="7043" w:type="dxa"/>
          </w:tcPr>
          <w:p w:rsidR="00895781" w:rsidRPr="001A1D18" w:rsidRDefault="00895781" w:rsidP="00814878">
            <w:pPr>
              <w:keepNext/>
              <w:jc w:val="both"/>
              <w:outlineLvl w:val="0"/>
              <w:rPr>
                <w:spacing w:val="-6"/>
              </w:rPr>
            </w:pPr>
            <w:r w:rsidRPr="001A1D18">
              <w:t>Делу – время, а потехе час. Е.Шварц «Сказка о потерянном вр</w:t>
            </w:r>
            <w:r w:rsidRPr="001A1D18">
              <w:t>е</w:t>
            </w:r>
            <w:r w:rsidRPr="001A1D18">
              <w:t>мени»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2</w:t>
            </w:r>
          </w:p>
        </w:tc>
      </w:tr>
      <w:tr w:rsidR="00895781" w:rsidRPr="001A1D18" w:rsidTr="008A2FFC">
        <w:trPr>
          <w:trHeight w:val="299"/>
          <w:jc w:val="center"/>
        </w:trPr>
        <w:tc>
          <w:tcPr>
            <w:tcW w:w="1164" w:type="dxa"/>
          </w:tcPr>
          <w:p w:rsidR="00895781" w:rsidRPr="001A1D18" w:rsidRDefault="00895781" w:rsidP="00100ABD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26</w:t>
            </w:r>
          </w:p>
        </w:tc>
        <w:tc>
          <w:tcPr>
            <w:tcW w:w="7043" w:type="dxa"/>
          </w:tcPr>
          <w:p w:rsidR="00895781" w:rsidRPr="001A1D18" w:rsidRDefault="00895781" w:rsidP="007B61DB">
            <w:pPr>
              <w:keepNext/>
              <w:jc w:val="both"/>
              <w:outlineLvl w:val="0"/>
            </w:pPr>
            <w:r w:rsidRPr="001A1D18">
              <w:t>Сказки-несказки  В.Бианки о природе «Тайна ночного леса»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spacing w:val="-6"/>
              </w:rPr>
            </w:pPr>
            <w:r w:rsidRPr="001A1D18">
              <w:rPr>
                <w:spacing w:val="-6"/>
              </w:rPr>
              <w:t>1</w:t>
            </w:r>
          </w:p>
        </w:tc>
      </w:tr>
      <w:tr w:rsidR="00895781" w:rsidRPr="001A1D18" w:rsidTr="008A2FFC">
        <w:trPr>
          <w:trHeight w:val="301"/>
          <w:jc w:val="center"/>
        </w:trPr>
        <w:tc>
          <w:tcPr>
            <w:tcW w:w="1164" w:type="dxa"/>
          </w:tcPr>
          <w:p w:rsidR="00895781" w:rsidRPr="001A1D18" w:rsidRDefault="00895781" w:rsidP="007B61DB">
            <w:pPr>
              <w:keepNext/>
              <w:jc w:val="both"/>
              <w:outlineLvl w:val="0"/>
              <w:rPr>
                <w:b/>
                <w:spacing w:val="-6"/>
              </w:rPr>
            </w:pPr>
          </w:p>
        </w:tc>
        <w:tc>
          <w:tcPr>
            <w:tcW w:w="7043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b/>
              </w:rPr>
            </w:pPr>
            <w:r w:rsidRPr="001A1D18">
              <w:rPr>
                <w:b/>
              </w:rPr>
              <w:t>Всего</w:t>
            </w:r>
          </w:p>
        </w:tc>
        <w:tc>
          <w:tcPr>
            <w:tcW w:w="1774" w:type="dxa"/>
          </w:tcPr>
          <w:p w:rsidR="00895781" w:rsidRPr="001A1D18" w:rsidRDefault="00895781" w:rsidP="00814878">
            <w:pPr>
              <w:keepNext/>
              <w:jc w:val="center"/>
              <w:outlineLvl w:val="0"/>
              <w:rPr>
                <w:b/>
                <w:spacing w:val="-6"/>
              </w:rPr>
            </w:pPr>
            <w:r w:rsidRPr="001A1D18">
              <w:rPr>
                <w:b/>
                <w:spacing w:val="-6"/>
              </w:rPr>
              <w:t>34</w:t>
            </w:r>
          </w:p>
        </w:tc>
      </w:tr>
    </w:tbl>
    <w:p w:rsidR="00895781" w:rsidRPr="007B61DB" w:rsidRDefault="00895781" w:rsidP="007B61D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895781" w:rsidRPr="008E50D4" w:rsidRDefault="00895781" w:rsidP="00100ABD">
      <w:pPr>
        <w:autoSpaceDE w:val="0"/>
        <w:autoSpaceDN w:val="0"/>
        <w:adjustRightInd w:val="0"/>
        <w:jc w:val="center"/>
        <w:rPr>
          <w:b/>
        </w:rPr>
      </w:pPr>
      <w:r w:rsidRPr="008E50D4">
        <w:rPr>
          <w:b/>
        </w:rPr>
        <w:t>4 класс</w:t>
      </w:r>
    </w:p>
    <w:tbl>
      <w:tblPr>
        <w:tblW w:w="10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80"/>
        <w:gridCol w:w="7032"/>
        <w:gridCol w:w="1801"/>
      </w:tblGrid>
      <w:tr w:rsidR="00895781" w:rsidRPr="00731642" w:rsidTr="007F6263">
        <w:trPr>
          <w:trHeight w:val="562"/>
          <w:jc w:val="center"/>
        </w:trPr>
        <w:tc>
          <w:tcPr>
            <w:tcW w:w="1180" w:type="dxa"/>
          </w:tcPr>
          <w:p w:rsidR="00895781" w:rsidRPr="00731642" w:rsidRDefault="00895781" w:rsidP="007F6263">
            <w:pPr>
              <w:jc w:val="center"/>
            </w:pPr>
            <w:r w:rsidRPr="00731642">
              <w:t>№ урока</w:t>
            </w:r>
          </w:p>
        </w:tc>
        <w:tc>
          <w:tcPr>
            <w:tcW w:w="7032" w:type="dxa"/>
          </w:tcPr>
          <w:p w:rsidR="00895781" w:rsidRPr="00731642" w:rsidRDefault="00895781" w:rsidP="007F6263">
            <w:pPr>
              <w:jc w:val="center"/>
            </w:pPr>
            <w:r w:rsidRPr="00731642">
              <w:t>Тема занятия</w:t>
            </w:r>
          </w:p>
        </w:tc>
        <w:tc>
          <w:tcPr>
            <w:tcW w:w="1801" w:type="dxa"/>
          </w:tcPr>
          <w:p w:rsidR="00895781" w:rsidRPr="00731642" w:rsidRDefault="00895781" w:rsidP="007F6263">
            <w:pPr>
              <w:jc w:val="center"/>
            </w:pPr>
            <w:r w:rsidRPr="00731642">
              <w:t>Кол-во</w:t>
            </w:r>
          </w:p>
          <w:p w:rsidR="00895781" w:rsidRPr="00731642" w:rsidRDefault="00895781" w:rsidP="007F6263">
            <w:pPr>
              <w:jc w:val="center"/>
            </w:pPr>
            <w:r w:rsidRPr="00731642">
              <w:t>часов</w:t>
            </w:r>
          </w:p>
        </w:tc>
      </w:tr>
      <w:tr w:rsidR="00895781" w:rsidRPr="00731642" w:rsidTr="007F6263">
        <w:trPr>
          <w:jc w:val="center"/>
        </w:trPr>
        <w:tc>
          <w:tcPr>
            <w:tcW w:w="10013" w:type="dxa"/>
            <w:gridSpan w:val="3"/>
          </w:tcPr>
          <w:p w:rsidR="00895781" w:rsidRPr="007F6263" w:rsidRDefault="00895781" w:rsidP="007F6263">
            <w:pPr>
              <w:jc w:val="center"/>
              <w:rPr>
                <w:color w:val="333333"/>
                <w:shd w:val="clear" w:color="auto" w:fill="FFFFFF"/>
              </w:rPr>
            </w:pPr>
            <w:r w:rsidRPr="007F6263">
              <w:rPr>
                <w:b/>
              </w:rPr>
              <w:t>Раздел 1. «Все мы родом из детства» (10 ч.)</w:t>
            </w:r>
          </w:p>
        </w:tc>
      </w:tr>
      <w:tr w:rsidR="00895781" w:rsidRPr="00731642" w:rsidTr="007F6263">
        <w:trPr>
          <w:trHeight w:val="384"/>
          <w:jc w:val="center"/>
        </w:trPr>
        <w:tc>
          <w:tcPr>
            <w:tcW w:w="1180" w:type="dxa"/>
          </w:tcPr>
          <w:p w:rsidR="00895781" w:rsidRPr="00731642" w:rsidRDefault="00895781" w:rsidP="007F6263">
            <w:pPr>
              <w:jc w:val="center"/>
            </w:pPr>
            <w:r w:rsidRPr="00731642">
              <w:t>1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>Вводное занятие</w:t>
            </w:r>
          </w:p>
          <w:p w:rsidR="00895781" w:rsidRPr="007F6263" w:rsidRDefault="00895781" w:rsidP="007B61DB">
            <w:pPr>
              <w:rPr>
                <w:spacing w:val="-4"/>
              </w:rPr>
            </w:pP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color w:val="333333"/>
                <w:shd w:val="clear" w:color="auto" w:fill="FFFFFF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4"/>
              </w:rPr>
            </w:pPr>
            <w:r w:rsidRPr="007F6263">
              <w:rPr>
                <w:spacing w:val="-4"/>
              </w:rPr>
              <w:t>2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>Подвиги моего детства. Н. Гарин-Михайловский «Детство Т</w:t>
            </w:r>
            <w:r w:rsidRPr="00731642">
              <w:t>е</w:t>
            </w:r>
            <w:r w:rsidRPr="00731642">
              <w:t>мы». Глава «Старый колодезь»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</w:t>
            </w:r>
          </w:p>
        </w:tc>
      </w:tr>
      <w:tr w:rsidR="00895781" w:rsidRPr="00731642" w:rsidTr="007F6263">
        <w:trPr>
          <w:trHeight w:val="547"/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4"/>
              </w:rPr>
            </w:pPr>
            <w:r w:rsidRPr="007F6263">
              <w:rPr>
                <w:spacing w:val="-4"/>
              </w:rPr>
              <w:t>3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>Мечты моего детства. А. де Сент-Экзюпери  «Маленький принц»</w:t>
            </w:r>
          </w:p>
          <w:p w:rsidR="00895781" w:rsidRPr="007F6263" w:rsidRDefault="00895781" w:rsidP="007B61DB">
            <w:pPr>
              <w:rPr>
                <w:spacing w:val="-4"/>
              </w:rPr>
            </w:pP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4"/>
              </w:rPr>
            </w:pPr>
            <w:r w:rsidRPr="007F6263">
              <w:rPr>
                <w:spacing w:val="-4"/>
              </w:rPr>
              <w:t>4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 xml:space="preserve">Приключения моего детства. М. Твен. </w:t>
            </w:r>
          </w:p>
          <w:p w:rsidR="00895781" w:rsidRPr="00731642" w:rsidRDefault="00895781" w:rsidP="00285A87">
            <w:r w:rsidRPr="00731642">
              <w:t>«Приключения Тома Сойера»</w:t>
            </w:r>
          </w:p>
          <w:p w:rsidR="00895781" w:rsidRPr="00731642" w:rsidRDefault="00895781" w:rsidP="00285A87"/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3</w:t>
            </w:r>
          </w:p>
        </w:tc>
      </w:tr>
      <w:tr w:rsidR="00895781" w:rsidRPr="00731642" w:rsidTr="007F6263">
        <w:trPr>
          <w:trHeight w:val="567"/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4"/>
              </w:rPr>
            </w:pPr>
            <w:r w:rsidRPr="007F6263">
              <w:rPr>
                <w:spacing w:val="-4"/>
              </w:rPr>
              <w:t>5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>Сказки моего детства.</w:t>
            </w:r>
          </w:p>
          <w:p w:rsidR="00895781" w:rsidRPr="00731642" w:rsidRDefault="00895781" w:rsidP="00285A87">
            <w:r w:rsidRPr="00731642">
              <w:t xml:space="preserve"> Д. Барри. «Питер Пэн»</w:t>
            </w:r>
          </w:p>
          <w:p w:rsidR="00895781" w:rsidRPr="00731642" w:rsidRDefault="00895781" w:rsidP="00285A87"/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</w:t>
            </w:r>
          </w:p>
        </w:tc>
      </w:tr>
      <w:tr w:rsidR="00895781" w:rsidRPr="00731642" w:rsidTr="007F6263">
        <w:trPr>
          <w:jc w:val="center"/>
        </w:trPr>
        <w:tc>
          <w:tcPr>
            <w:tcW w:w="10013" w:type="dxa"/>
            <w:gridSpan w:val="3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b/>
              </w:rPr>
              <w:t>Раздел 2. Раздел «Моя малая Родина» (6 ч.)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6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>Мой Урал. Л. Татьяничева «Урал»</w:t>
            </w:r>
          </w:p>
          <w:p w:rsidR="00895781" w:rsidRPr="00731642" w:rsidRDefault="00895781" w:rsidP="007B61DB"/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7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 xml:space="preserve">Мифы, легенды, предания об Урале. </w:t>
            </w:r>
          </w:p>
          <w:p w:rsidR="00895781" w:rsidRPr="00731642" w:rsidRDefault="00895781" w:rsidP="007B61DB">
            <w:r w:rsidRPr="00731642">
              <w:t>О. Коряков «Чудесная кладовая»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trHeight w:val="189"/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8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 xml:space="preserve">Суровая  природа Урала. Д. Мамин-Сибиряк «Емеля-охотник», </w:t>
            </w:r>
          </w:p>
          <w:p w:rsidR="00895781" w:rsidRPr="00731642" w:rsidRDefault="00895781" w:rsidP="007B61DB">
            <w:r w:rsidRPr="00731642">
              <w:t>«Зимовье на Студёной»,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trHeight w:val="189"/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9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>Суровая  природа Урала. Д. Мамин-Сибиряк «Приёмыш», «Богач и Ерёмка»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10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 xml:space="preserve">Уральские мастера. П. Бажов. </w:t>
            </w:r>
          </w:p>
          <w:p w:rsidR="00895781" w:rsidRPr="00731642" w:rsidRDefault="00895781" w:rsidP="007B61DB">
            <w:r w:rsidRPr="007F6263">
              <w:rPr>
                <w:iCs/>
              </w:rPr>
              <w:t>Сказы о Хозяйке Медной горы</w:t>
            </w:r>
            <w:r w:rsidRPr="00731642">
              <w:t xml:space="preserve"> </w:t>
            </w:r>
          </w:p>
          <w:p w:rsidR="00895781" w:rsidRPr="007F6263" w:rsidRDefault="00895781" w:rsidP="007F6263">
            <w:pPr>
              <w:snapToGrid w:val="0"/>
              <w:rPr>
                <w:spacing w:val="-6"/>
              </w:rPr>
            </w:pPr>
          </w:p>
        </w:tc>
        <w:tc>
          <w:tcPr>
            <w:tcW w:w="1801" w:type="dxa"/>
          </w:tcPr>
          <w:p w:rsidR="00895781" w:rsidRPr="007F6263" w:rsidRDefault="00895781" w:rsidP="007F6263">
            <w:pPr>
              <w:snapToGrid w:val="0"/>
              <w:ind w:firstLine="6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11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 xml:space="preserve">Уральские мастера. П. Бажов. </w:t>
            </w:r>
          </w:p>
          <w:p w:rsidR="00895781" w:rsidRPr="007F6263" w:rsidRDefault="00895781" w:rsidP="007F6263">
            <w:pPr>
              <w:snapToGrid w:val="0"/>
              <w:rPr>
                <w:spacing w:val="-6"/>
              </w:rPr>
            </w:pPr>
            <w:r w:rsidRPr="007F6263">
              <w:rPr>
                <w:iCs/>
              </w:rPr>
              <w:t>Сказы о Хозяйке Медной горы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0013" w:type="dxa"/>
            <w:gridSpan w:val="3"/>
          </w:tcPr>
          <w:p w:rsidR="00895781" w:rsidRPr="007F6263" w:rsidRDefault="00895781" w:rsidP="007F6263">
            <w:pPr>
              <w:snapToGrid w:val="0"/>
              <w:ind w:firstLine="6"/>
              <w:jc w:val="center"/>
              <w:rPr>
                <w:spacing w:val="-6"/>
              </w:rPr>
            </w:pPr>
            <w:r w:rsidRPr="007F6263">
              <w:rPr>
                <w:b/>
                <w:iCs/>
              </w:rPr>
              <w:t xml:space="preserve">Раздел 3. </w:t>
            </w:r>
            <w:r w:rsidRPr="007F6263">
              <w:rPr>
                <w:b/>
              </w:rPr>
              <w:t>«Мир удивительных путешествий и приключений» (11ч.)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12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 xml:space="preserve">Сказочное путешествие по Швеции. </w:t>
            </w:r>
          </w:p>
          <w:p w:rsidR="00895781" w:rsidRPr="00731642" w:rsidRDefault="00895781" w:rsidP="007B61DB">
            <w:r w:rsidRPr="00731642">
              <w:t xml:space="preserve">С. Лагерлеф. «Чудесное путешествие Нильса с гусями». </w:t>
            </w:r>
          </w:p>
          <w:p w:rsidR="00895781" w:rsidRPr="007F6263" w:rsidRDefault="00895781" w:rsidP="007F6263">
            <w:pPr>
              <w:snapToGrid w:val="0"/>
              <w:rPr>
                <w:spacing w:val="-6"/>
              </w:rPr>
            </w:pPr>
          </w:p>
        </w:tc>
        <w:tc>
          <w:tcPr>
            <w:tcW w:w="1801" w:type="dxa"/>
          </w:tcPr>
          <w:p w:rsidR="00895781" w:rsidRPr="007F6263" w:rsidRDefault="00895781" w:rsidP="007F6263">
            <w:pPr>
              <w:snapToGrid w:val="0"/>
              <w:ind w:firstLine="6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13</w:t>
            </w:r>
          </w:p>
        </w:tc>
        <w:tc>
          <w:tcPr>
            <w:tcW w:w="7032" w:type="dxa"/>
          </w:tcPr>
          <w:p w:rsidR="00895781" w:rsidRPr="007F6263" w:rsidRDefault="00895781" w:rsidP="00285A87">
            <w:pPr>
              <w:rPr>
                <w:spacing w:val="-6"/>
              </w:rPr>
            </w:pPr>
            <w:r w:rsidRPr="00731642">
              <w:t>Удивительный мир растений и насекомых. Я. Ларри «Приключ</w:t>
            </w:r>
            <w:r w:rsidRPr="00731642">
              <w:t>е</w:t>
            </w:r>
            <w:r w:rsidRPr="00731642">
              <w:t>ния Карика и Вали»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14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 xml:space="preserve">Приключение длиною в жизнь. Д. Дефо. </w:t>
            </w:r>
          </w:p>
          <w:p w:rsidR="00895781" w:rsidRPr="00731642" w:rsidRDefault="00895781" w:rsidP="00285A87">
            <w:r w:rsidRPr="00731642">
              <w:t>«Приключения  Робинзона Крузо»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4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15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>Отважные капитаны. Ж. Верн</w:t>
            </w:r>
          </w:p>
          <w:p w:rsidR="00895781" w:rsidRPr="007F6263" w:rsidRDefault="00895781" w:rsidP="007F6263">
            <w:pPr>
              <w:snapToGrid w:val="0"/>
              <w:rPr>
                <w:spacing w:val="-6"/>
              </w:rPr>
            </w:pPr>
            <w:r w:rsidRPr="00731642">
              <w:t>«Дети капитана Гранта»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3</w:t>
            </w:r>
          </w:p>
        </w:tc>
      </w:tr>
      <w:tr w:rsidR="00895781" w:rsidRPr="00731642" w:rsidTr="007F6263">
        <w:trPr>
          <w:jc w:val="center"/>
        </w:trPr>
        <w:tc>
          <w:tcPr>
            <w:tcW w:w="10013" w:type="dxa"/>
            <w:gridSpan w:val="3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b/>
              </w:rPr>
              <w:t>Раздел 4. «Страна Фантазия» (7 ч.)</w:t>
            </w:r>
          </w:p>
        </w:tc>
      </w:tr>
      <w:tr w:rsidR="00895781" w:rsidRPr="00731642" w:rsidTr="007F6263">
        <w:trPr>
          <w:trHeight w:val="882"/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16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>«Музыканты и вовсе не музыканты…»</w:t>
            </w:r>
          </w:p>
          <w:p w:rsidR="00895781" w:rsidRPr="00731642" w:rsidRDefault="00895781" w:rsidP="007B61DB">
            <w:r w:rsidRPr="00731642">
              <w:t>Самая романтическая сказка.</w:t>
            </w:r>
          </w:p>
          <w:p w:rsidR="00895781" w:rsidRPr="00731642" w:rsidRDefault="00895781" w:rsidP="007B61DB">
            <w:r w:rsidRPr="00731642">
              <w:t xml:space="preserve"> Э. Гофман «Щелкунчик   и мышиный король»</w:t>
            </w:r>
          </w:p>
          <w:p w:rsidR="00895781" w:rsidRPr="00731642" w:rsidRDefault="00895781" w:rsidP="007B61DB"/>
          <w:p w:rsidR="00895781" w:rsidRPr="00731642" w:rsidRDefault="00895781" w:rsidP="007B61DB"/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17</w:t>
            </w:r>
          </w:p>
        </w:tc>
        <w:tc>
          <w:tcPr>
            <w:tcW w:w="7032" w:type="dxa"/>
          </w:tcPr>
          <w:p w:rsidR="00895781" w:rsidRPr="00731642" w:rsidRDefault="00895781" w:rsidP="007B61DB">
            <w:r w:rsidRPr="00731642">
              <w:t>Самая  необычная сказка. Л. Кэрролл</w:t>
            </w:r>
          </w:p>
          <w:p w:rsidR="00895781" w:rsidRPr="007F6263" w:rsidRDefault="00895781" w:rsidP="007B61DB">
            <w:pPr>
              <w:rPr>
                <w:iCs/>
              </w:rPr>
            </w:pPr>
            <w:r w:rsidRPr="00731642">
              <w:t>«Приключения Алисы в Стране Чудес»</w:t>
            </w:r>
          </w:p>
          <w:p w:rsidR="00895781" w:rsidRPr="00731642" w:rsidRDefault="00895781" w:rsidP="007B61DB"/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18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 xml:space="preserve">Неведомое Средиземье…Самая героическая сказка. Д. Толкиен. </w:t>
            </w:r>
          </w:p>
          <w:p w:rsidR="00895781" w:rsidRPr="00731642" w:rsidRDefault="00895781" w:rsidP="00285A87">
            <w:r w:rsidRPr="00731642">
              <w:t>«Хоббит, или  Туда и обратно».</w:t>
            </w:r>
          </w:p>
          <w:p w:rsidR="00895781" w:rsidRPr="007F6263" w:rsidRDefault="00895781" w:rsidP="00285A87">
            <w:pPr>
              <w:rPr>
                <w:spacing w:val="-6"/>
              </w:rPr>
            </w:pP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4"/>
              </w:rPr>
            </w:pPr>
            <w:r w:rsidRPr="007F6263">
              <w:rPr>
                <w:spacing w:val="-4"/>
              </w:rPr>
              <w:t>2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snapToGrid w:val="0"/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19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31642">
              <w:t xml:space="preserve">Сказка о дружбе и верности. В. Крапивин </w:t>
            </w:r>
          </w:p>
          <w:p w:rsidR="00895781" w:rsidRPr="00731642" w:rsidRDefault="00895781" w:rsidP="00285A87">
            <w:r w:rsidRPr="00731642">
              <w:t>«Дети синего фламинго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20</w:t>
            </w:r>
          </w:p>
        </w:tc>
        <w:tc>
          <w:tcPr>
            <w:tcW w:w="7032" w:type="dxa"/>
          </w:tcPr>
          <w:p w:rsidR="00895781" w:rsidRPr="00731642" w:rsidRDefault="00895781" w:rsidP="00285A87">
            <w:r w:rsidRPr="007F6263">
              <w:rPr>
                <w:spacing w:val="-6"/>
              </w:rPr>
              <w:t>Заключительное занятие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spacing w:val="-6"/>
              </w:rPr>
            </w:pPr>
            <w:r w:rsidRPr="007F6263">
              <w:rPr>
                <w:spacing w:val="-6"/>
              </w:rPr>
              <w:t>1</w:t>
            </w:r>
          </w:p>
        </w:tc>
      </w:tr>
      <w:tr w:rsidR="00895781" w:rsidRPr="00731642" w:rsidTr="007F6263">
        <w:trPr>
          <w:jc w:val="center"/>
        </w:trPr>
        <w:tc>
          <w:tcPr>
            <w:tcW w:w="1180" w:type="dxa"/>
          </w:tcPr>
          <w:p w:rsidR="00895781" w:rsidRPr="00731642" w:rsidRDefault="00895781" w:rsidP="00D23894"/>
        </w:tc>
        <w:tc>
          <w:tcPr>
            <w:tcW w:w="7032" w:type="dxa"/>
          </w:tcPr>
          <w:p w:rsidR="00895781" w:rsidRPr="007F6263" w:rsidRDefault="00895781" w:rsidP="007F6263">
            <w:pPr>
              <w:jc w:val="center"/>
              <w:rPr>
                <w:b/>
              </w:rPr>
            </w:pPr>
            <w:r w:rsidRPr="007F6263">
              <w:rPr>
                <w:b/>
              </w:rPr>
              <w:t>Всего</w:t>
            </w:r>
          </w:p>
        </w:tc>
        <w:tc>
          <w:tcPr>
            <w:tcW w:w="1801" w:type="dxa"/>
          </w:tcPr>
          <w:p w:rsidR="00895781" w:rsidRPr="007F6263" w:rsidRDefault="00895781" w:rsidP="007F6263">
            <w:pPr>
              <w:jc w:val="center"/>
              <w:rPr>
                <w:b/>
              </w:rPr>
            </w:pPr>
            <w:r w:rsidRPr="007F6263">
              <w:rPr>
                <w:b/>
              </w:rPr>
              <w:t>34 часа</w:t>
            </w:r>
          </w:p>
        </w:tc>
      </w:tr>
    </w:tbl>
    <w:p w:rsidR="00895781" w:rsidRPr="000A1E09" w:rsidRDefault="00895781" w:rsidP="00D23894">
      <w:pPr>
        <w:rPr>
          <w:sz w:val="32"/>
        </w:rPr>
      </w:pPr>
    </w:p>
    <w:sectPr w:rsidR="00895781" w:rsidRPr="000A1E09" w:rsidSect="00C15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781" w:rsidRDefault="00895781" w:rsidP="00F10312">
      <w:r>
        <w:separator/>
      </w:r>
    </w:p>
  </w:endnote>
  <w:endnote w:type="continuationSeparator" w:id="0">
    <w:p w:rsidR="00895781" w:rsidRDefault="00895781" w:rsidP="00F10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781" w:rsidRDefault="00895781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895781" w:rsidRDefault="008957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781" w:rsidRDefault="00895781" w:rsidP="00F10312">
      <w:r>
        <w:separator/>
      </w:r>
    </w:p>
  </w:footnote>
  <w:footnote w:type="continuationSeparator" w:id="0">
    <w:p w:rsidR="00895781" w:rsidRDefault="00895781" w:rsidP="00F103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6D8E81B4"/>
    <w:name w:val="WW8Num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26A6"/>
    <w:multiLevelType w:val="hybridMultilevel"/>
    <w:tmpl w:val="C3AC42B6"/>
    <w:lvl w:ilvl="0" w:tplc="D3BA2278">
      <w:start w:val="1"/>
      <w:numFmt w:val="bullet"/>
      <w:lvlText w:val="и"/>
      <w:lvlJc w:val="left"/>
    </w:lvl>
    <w:lvl w:ilvl="1" w:tplc="A938675E">
      <w:start w:val="1"/>
      <w:numFmt w:val="bullet"/>
      <w:lvlText w:val="\endash "/>
      <w:lvlJc w:val="left"/>
    </w:lvl>
    <w:lvl w:ilvl="2" w:tplc="031A5FF2">
      <w:numFmt w:val="decimal"/>
      <w:lvlText w:val=""/>
      <w:lvlJc w:val="left"/>
      <w:rPr>
        <w:rFonts w:cs="Times New Roman"/>
      </w:rPr>
    </w:lvl>
    <w:lvl w:ilvl="3" w:tplc="424A8D9C">
      <w:numFmt w:val="decimal"/>
      <w:lvlText w:val=""/>
      <w:lvlJc w:val="left"/>
      <w:rPr>
        <w:rFonts w:cs="Times New Roman"/>
      </w:rPr>
    </w:lvl>
    <w:lvl w:ilvl="4" w:tplc="3C980AE4">
      <w:numFmt w:val="decimal"/>
      <w:lvlText w:val=""/>
      <w:lvlJc w:val="left"/>
      <w:rPr>
        <w:rFonts w:cs="Times New Roman"/>
      </w:rPr>
    </w:lvl>
    <w:lvl w:ilvl="5" w:tplc="1AD813B4">
      <w:numFmt w:val="decimal"/>
      <w:lvlText w:val=""/>
      <w:lvlJc w:val="left"/>
      <w:rPr>
        <w:rFonts w:cs="Times New Roman"/>
      </w:rPr>
    </w:lvl>
    <w:lvl w:ilvl="6" w:tplc="405C5E0C">
      <w:numFmt w:val="decimal"/>
      <w:lvlText w:val=""/>
      <w:lvlJc w:val="left"/>
      <w:rPr>
        <w:rFonts w:cs="Times New Roman"/>
      </w:rPr>
    </w:lvl>
    <w:lvl w:ilvl="7" w:tplc="53FA241A">
      <w:numFmt w:val="decimal"/>
      <w:lvlText w:val=""/>
      <w:lvlJc w:val="left"/>
      <w:rPr>
        <w:rFonts w:cs="Times New Roman"/>
      </w:rPr>
    </w:lvl>
    <w:lvl w:ilvl="8" w:tplc="7D6E48C6">
      <w:numFmt w:val="decimal"/>
      <w:lvlText w:val=""/>
      <w:lvlJc w:val="left"/>
      <w:rPr>
        <w:rFonts w:cs="Times New Roman"/>
      </w:rPr>
    </w:lvl>
  </w:abstractNum>
  <w:abstractNum w:abstractNumId="2">
    <w:nsid w:val="0709254B"/>
    <w:multiLevelType w:val="hybridMultilevel"/>
    <w:tmpl w:val="D0109B80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06051"/>
    <w:multiLevelType w:val="hybridMultilevel"/>
    <w:tmpl w:val="2CD2E4CC"/>
    <w:lvl w:ilvl="0" w:tplc="1D84D02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12A2574"/>
    <w:multiLevelType w:val="hybridMultilevel"/>
    <w:tmpl w:val="31502300"/>
    <w:lvl w:ilvl="0" w:tplc="1D84D022">
      <w:start w:val="1"/>
      <w:numFmt w:val="bullet"/>
      <w:lvlText w:val="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5">
    <w:nsid w:val="125F05F6"/>
    <w:multiLevelType w:val="hybridMultilevel"/>
    <w:tmpl w:val="A5C0423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766DF"/>
    <w:multiLevelType w:val="hybridMultilevel"/>
    <w:tmpl w:val="78FA8790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E7454"/>
    <w:multiLevelType w:val="hybridMultilevel"/>
    <w:tmpl w:val="21EA5BE2"/>
    <w:lvl w:ilvl="0" w:tplc="1D84D02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152F697F"/>
    <w:multiLevelType w:val="hybridMultilevel"/>
    <w:tmpl w:val="322623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642253A"/>
    <w:multiLevelType w:val="hybridMultilevel"/>
    <w:tmpl w:val="C7E0875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138E7"/>
    <w:multiLevelType w:val="hybridMultilevel"/>
    <w:tmpl w:val="78F00E2A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6B65DB"/>
    <w:multiLevelType w:val="hybridMultilevel"/>
    <w:tmpl w:val="5C8852C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A13DF7"/>
    <w:multiLevelType w:val="hybridMultilevel"/>
    <w:tmpl w:val="CEFAD94C"/>
    <w:lvl w:ilvl="0" w:tplc="1D84D02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1C2A3D53"/>
    <w:multiLevelType w:val="hybridMultilevel"/>
    <w:tmpl w:val="91D2C676"/>
    <w:lvl w:ilvl="0" w:tplc="1D84D02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1DC72468"/>
    <w:multiLevelType w:val="hybridMultilevel"/>
    <w:tmpl w:val="CFB4DD44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5071CF"/>
    <w:multiLevelType w:val="hybridMultilevel"/>
    <w:tmpl w:val="E05EFA74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BC53B6"/>
    <w:multiLevelType w:val="multilevel"/>
    <w:tmpl w:val="6DEA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D44D9F"/>
    <w:multiLevelType w:val="hybridMultilevel"/>
    <w:tmpl w:val="6950802E"/>
    <w:lvl w:ilvl="0" w:tplc="E83860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CD23FCE"/>
    <w:multiLevelType w:val="multilevel"/>
    <w:tmpl w:val="EBEA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D94304"/>
    <w:multiLevelType w:val="hybridMultilevel"/>
    <w:tmpl w:val="0CB4A1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5BE687E"/>
    <w:multiLevelType w:val="hybridMultilevel"/>
    <w:tmpl w:val="E09AF588"/>
    <w:lvl w:ilvl="0" w:tplc="1D84D022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>
    <w:nsid w:val="362B45F5"/>
    <w:multiLevelType w:val="hybridMultilevel"/>
    <w:tmpl w:val="F9BC2DA4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323EC8"/>
    <w:multiLevelType w:val="hybridMultilevel"/>
    <w:tmpl w:val="098EF832"/>
    <w:lvl w:ilvl="0" w:tplc="1D84D02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42795824"/>
    <w:multiLevelType w:val="hybridMultilevel"/>
    <w:tmpl w:val="2C228D7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953AC4"/>
    <w:multiLevelType w:val="hybridMultilevel"/>
    <w:tmpl w:val="75386F42"/>
    <w:lvl w:ilvl="0" w:tplc="041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5">
    <w:nsid w:val="47CF25A3"/>
    <w:multiLevelType w:val="hybridMultilevel"/>
    <w:tmpl w:val="2AB2699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C2334"/>
    <w:multiLevelType w:val="hybridMultilevel"/>
    <w:tmpl w:val="45C4DB7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BC66A9"/>
    <w:multiLevelType w:val="hybridMultilevel"/>
    <w:tmpl w:val="527240C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3B1D9D"/>
    <w:multiLevelType w:val="hybridMultilevel"/>
    <w:tmpl w:val="7CF06D7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D3588D"/>
    <w:multiLevelType w:val="multilevel"/>
    <w:tmpl w:val="E542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1E15CC"/>
    <w:multiLevelType w:val="hybridMultilevel"/>
    <w:tmpl w:val="FEAA5A9A"/>
    <w:lvl w:ilvl="0" w:tplc="1A00CF3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77A0AAE"/>
    <w:multiLevelType w:val="hybridMultilevel"/>
    <w:tmpl w:val="C0784830"/>
    <w:lvl w:ilvl="0" w:tplc="1D84D0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C887AD2"/>
    <w:multiLevelType w:val="hybridMultilevel"/>
    <w:tmpl w:val="14F20B5A"/>
    <w:lvl w:ilvl="0" w:tplc="041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3">
    <w:nsid w:val="6EED5903"/>
    <w:multiLevelType w:val="hybridMultilevel"/>
    <w:tmpl w:val="37D41BE6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D00BAB"/>
    <w:multiLevelType w:val="hybridMultilevel"/>
    <w:tmpl w:val="96D86D02"/>
    <w:lvl w:ilvl="0" w:tplc="1D84D022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5">
    <w:nsid w:val="78C867B1"/>
    <w:multiLevelType w:val="hybridMultilevel"/>
    <w:tmpl w:val="89C2722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07224"/>
    <w:multiLevelType w:val="hybridMultilevel"/>
    <w:tmpl w:val="C628A642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5946FB"/>
    <w:multiLevelType w:val="hybridMultilevel"/>
    <w:tmpl w:val="806AD256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4"/>
  </w:num>
  <w:num w:numId="3">
    <w:abstractNumId w:val="32"/>
  </w:num>
  <w:num w:numId="4">
    <w:abstractNumId w:val="1"/>
  </w:num>
  <w:num w:numId="5">
    <w:abstractNumId w:val="25"/>
  </w:num>
  <w:num w:numId="6">
    <w:abstractNumId w:val="28"/>
  </w:num>
  <w:num w:numId="7">
    <w:abstractNumId w:val="13"/>
  </w:num>
  <w:num w:numId="8">
    <w:abstractNumId w:val="10"/>
  </w:num>
  <w:num w:numId="9">
    <w:abstractNumId w:val="4"/>
  </w:num>
  <w:num w:numId="10">
    <w:abstractNumId w:val="12"/>
  </w:num>
  <w:num w:numId="11">
    <w:abstractNumId w:val="34"/>
  </w:num>
  <w:num w:numId="12">
    <w:abstractNumId w:val="6"/>
  </w:num>
  <w:num w:numId="13">
    <w:abstractNumId w:val="37"/>
  </w:num>
  <w:num w:numId="14">
    <w:abstractNumId w:val="7"/>
  </w:num>
  <w:num w:numId="15">
    <w:abstractNumId w:val="27"/>
  </w:num>
  <w:num w:numId="16">
    <w:abstractNumId w:val="26"/>
  </w:num>
  <w:num w:numId="17">
    <w:abstractNumId w:val="20"/>
  </w:num>
  <w:num w:numId="18">
    <w:abstractNumId w:val="9"/>
  </w:num>
  <w:num w:numId="19">
    <w:abstractNumId w:val="35"/>
  </w:num>
  <w:num w:numId="20">
    <w:abstractNumId w:val="14"/>
  </w:num>
  <w:num w:numId="21">
    <w:abstractNumId w:val="21"/>
  </w:num>
  <w:num w:numId="22">
    <w:abstractNumId w:val="2"/>
  </w:num>
  <w:num w:numId="23">
    <w:abstractNumId w:val="11"/>
  </w:num>
  <w:num w:numId="24">
    <w:abstractNumId w:val="5"/>
  </w:num>
  <w:num w:numId="25">
    <w:abstractNumId w:val="36"/>
  </w:num>
  <w:num w:numId="26">
    <w:abstractNumId w:val="33"/>
  </w:num>
  <w:num w:numId="27">
    <w:abstractNumId w:val="16"/>
  </w:num>
  <w:num w:numId="28">
    <w:abstractNumId w:val="18"/>
  </w:num>
  <w:num w:numId="29">
    <w:abstractNumId w:val="29"/>
  </w:num>
  <w:num w:numId="30">
    <w:abstractNumId w:val="19"/>
  </w:num>
  <w:num w:numId="31">
    <w:abstractNumId w:val="17"/>
  </w:num>
  <w:num w:numId="32">
    <w:abstractNumId w:val="8"/>
  </w:num>
  <w:num w:numId="33">
    <w:abstractNumId w:val="31"/>
  </w:num>
  <w:num w:numId="34">
    <w:abstractNumId w:val="15"/>
  </w:num>
  <w:num w:numId="35">
    <w:abstractNumId w:val="3"/>
  </w:num>
  <w:num w:numId="36">
    <w:abstractNumId w:val="23"/>
  </w:num>
  <w:num w:numId="37">
    <w:abstractNumId w:val="2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5E9"/>
    <w:rsid w:val="000119E0"/>
    <w:rsid w:val="00041382"/>
    <w:rsid w:val="00042689"/>
    <w:rsid w:val="00051DCE"/>
    <w:rsid w:val="0006772B"/>
    <w:rsid w:val="000737B5"/>
    <w:rsid w:val="000A089C"/>
    <w:rsid w:val="000A1E09"/>
    <w:rsid w:val="000B471D"/>
    <w:rsid w:val="000C5E14"/>
    <w:rsid w:val="000F14BB"/>
    <w:rsid w:val="00100ABD"/>
    <w:rsid w:val="00152D2B"/>
    <w:rsid w:val="0016257E"/>
    <w:rsid w:val="00170002"/>
    <w:rsid w:val="00183EA5"/>
    <w:rsid w:val="001A1D18"/>
    <w:rsid w:val="001B3C9B"/>
    <w:rsid w:val="001C45F9"/>
    <w:rsid w:val="001D65E0"/>
    <w:rsid w:val="001E1735"/>
    <w:rsid w:val="00215EDC"/>
    <w:rsid w:val="002164F2"/>
    <w:rsid w:val="002332D5"/>
    <w:rsid w:val="0027775E"/>
    <w:rsid w:val="00285A87"/>
    <w:rsid w:val="002C3A03"/>
    <w:rsid w:val="002D595B"/>
    <w:rsid w:val="003266A1"/>
    <w:rsid w:val="00370286"/>
    <w:rsid w:val="0037042B"/>
    <w:rsid w:val="003744C9"/>
    <w:rsid w:val="003E25F5"/>
    <w:rsid w:val="003F2117"/>
    <w:rsid w:val="004200A7"/>
    <w:rsid w:val="004555E9"/>
    <w:rsid w:val="00484CEC"/>
    <w:rsid w:val="0049074B"/>
    <w:rsid w:val="004A096D"/>
    <w:rsid w:val="004A51AF"/>
    <w:rsid w:val="004E09DF"/>
    <w:rsid w:val="00510311"/>
    <w:rsid w:val="00517032"/>
    <w:rsid w:val="0055008A"/>
    <w:rsid w:val="0056490F"/>
    <w:rsid w:val="00580D1B"/>
    <w:rsid w:val="005901E0"/>
    <w:rsid w:val="005A4FFC"/>
    <w:rsid w:val="005B11C4"/>
    <w:rsid w:val="005C2F6A"/>
    <w:rsid w:val="00657F76"/>
    <w:rsid w:val="00672604"/>
    <w:rsid w:val="006C29B0"/>
    <w:rsid w:val="006E5550"/>
    <w:rsid w:val="006F0656"/>
    <w:rsid w:val="006F483D"/>
    <w:rsid w:val="00731642"/>
    <w:rsid w:val="00732743"/>
    <w:rsid w:val="00732A58"/>
    <w:rsid w:val="007332D3"/>
    <w:rsid w:val="00734EDC"/>
    <w:rsid w:val="00740ABA"/>
    <w:rsid w:val="007B61DB"/>
    <w:rsid w:val="007E277C"/>
    <w:rsid w:val="007F6263"/>
    <w:rsid w:val="00814878"/>
    <w:rsid w:val="00830816"/>
    <w:rsid w:val="0085280F"/>
    <w:rsid w:val="00862853"/>
    <w:rsid w:val="008637D7"/>
    <w:rsid w:val="00895781"/>
    <w:rsid w:val="008A2FFC"/>
    <w:rsid w:val="008B6CFD"/>
    <w:rsid w:val="008E50D4"/>
    <w:rsid w:val="0096007C"/>
    <w:rsid w:val="00965735"/>
    <w:rsid w:val="009A5B3D"/>
    <w:rsid w:val="009A5CB8"/>
    <w:rsid w:val="009C48D2"/>
    <w:rsid w:val="00A14079"/>
    <w:rsid w:val="00A35D73"/>
    <w:rsid w:val="00A40150"/>
    <w:rsid w:val="00A97A23"/>
    <w:rsid w:val="00AA1EF0"/>
    <w:rsid w:val="00AC4E31"/>
    <w:rsid w:val="00AD6BF5"/>
    <w:rsid w:val="00AE3A6B"/>
    <w:rsid w:val="00AF515E"/>
    <w:rsid w:val="00B15216"/>
    <w:rsid w:val="00B44B35"/>
    <w:rsid w:val="00BC2132"/>
    <w:rsid w:val="00BD186B"/>
    <w:rsid w:val="00BF4B84"/>
    <w:rsid w:val="00C12784"/>
    <w:rsid w:val="00C15F11"/>
    <w:rsid w:val="00C4364E"/>
    <w:rsid w:val="00C734A7"/>
    <w:rsid w:val="00CB0AC8"/>
    <w:rsid w:val="00D23894"/>
    <w:rsid w:val="00D507AF"/>
    <w:rsid w:val="00D600FF"/>
    <w:rsid w:val="00DB7630"/>
    <w:rsid w:val="00DC5EE0"/>
    <w:rsid w:val="00DD19F1"/>
    <w:rsid w:val="00DE1555"/>
    <w:rsid w:val="00DE1F87"/>
    <w:rsid w:val="00E04618"/>
    <w:rsid w:val="00E37B3B"/>
    <w:rsid w:val="00E54598"/>
    <w:rsid w:val="00E657D1"/>
    <w:rsid w:val="00E755D8"/>
    <w:rsid w:val="00E872C3"/>
    <w:rsid w:val="00E95992"/>
    <w:rsid w:val="00EA4C08"/>
    <w:rsid w:val="00EC5AAE"/>
    <w:rsid w:val="00EE274A"/>
    <w:rsid w:val="00EF3E3B"/>
    <w:rsid w:val="00F10312"/>
    <w:rsid w:val="00F256CE"/>
    <w:rsid w:val="00F30149"/>
    <w:rsid w:val="00F5523A"/>
    <w:rsid w:val="00F600D1"/>
    <w:rsid w:val="00F755AA"/>
    <w:rsid w:val="00F81950"/>
    <w:rsid w:val="00F86AF9"/>
    <w:rsid w:val="00FA61AC"/>
    <w:rsid w:val="00FE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31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389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213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555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389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213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555E9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4555E9"/>
    <w:pPr>
      <w:suppressAutoHyphens/>
      <w:ind w:right="30" w:firstLine="720"/>
      <w:jc w:val="both"/>
    </w:pPr>
    <w:rPr>
      <w:rFonts w:cs="Calibri"/>
      <w:lang w:eastAsia="ar-SA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555E9"/>
    <w:rPr>
      <w:rFonts w:ascii="Calibri" w:eastAsia="Times New Roman" w:hAnsi="Calibri" w:cs="Calibri"/>
      <w:sz w:val="22"/>
      <w:szCs w:val="22"/>
      <w:lang w:val="ru-RU" w:eastAsia="ar-SA" w:bidi="ar-SA"/>
    </w:rPr>
  </w:style>
  <w:style w:type="table" w:styleId="TableGrid">
    <w:name w:val="Table Grid"/>
    <w:basedOn w:val="TableNormal"/>
    <w:uiPriority w:val="99"/>
    <w:rsid w:val="00D600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F483D"/>
    <w:pPr>
      <w:suppressAutoHyphens/>
      <w:spacing w:line="322" w:lineRule="exact"/>
      <w:ind w:left="720" w:right="30" w:firstLine="720"/>
      <w:contextualSpacing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uiPriority w:val="99"/>
    <w:rsid w:val="00EF3E3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tyle4">
    <w:name w:val="Style4"/>
    <w:basedOn w:val="Normal"/>
    <w:uiPriority w:val="99"/>
    <w:rsid w:val="007B61DB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styleId="Footer">
    <w:name w:val="footer"/>
    <w:basedOn w:val="Normal"/>
    <w:link w:val="FooterChar"/>
    <w:uiPriority w:val="99"/>
    <w:rsid w:val="007B61D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61DB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7B61D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B61D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61DB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7B61DB"/>
    <w:pPr>
      <w:spacing w:line="360" w:lineRule="auto"/>
      <w:ind w:firstLine="709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B61DB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7B61DB"/>
    <w:pPr>
      <w:spacing w:after="120"/>
      <w:ind w:firstLine="397"/>
      <w:jc w:val="both"/>
    </w:pPr>
    <w:rPr>
      <w:sz w:val="21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B61D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Normal"/>
    <w:uiPriority w:val="99"/>
    <w:rsid w:val="007B61DB"/>
    <w:pPr>
      <w:ind w:firstLine="397"/>
      <w:jc w:val="both"/>
    </w:pPr>
    <w:rPr>
      <w:sz w:val="21"/>
      <w:lang w:eastAsia="ar-SA"/>
    </w:rPr>
  </w:style>
  <w:style w:type="paragraph" w:customStyle="1" w:styleId="210">
    <w:name w:val="Основной текст 21"/>
    <w:basedOn w:val="Normal"/>
    <w:uiPriority w:val="99"/>
    <w:rsid w:val="007B61DB"/>
    <w:pPr>
      <w:widowControl w:val="0"/>
      <w:jc w:val="right"/>
    </w:pPr>
    <w:rPr>
      <w:rFonts w:ascii="Monotype Corsiva" w:hAnsi="Monotype Corsiva"/>
      <w:bCs/>
      <w:sz w:val="40"/>
      <w:szCs w:val="38"/>
      <w:lang w:eastAsia="ar-SA"/>
    </w:rPr>
  </w:style>
  <w:style w:type="paragraph" w:customStyle="1" w:styleId="c7">
    <w:name w:val="c7"/>
    <w:basedOn w:val="Normal"/>
    <w:uiPriority w:val="99"/>
    <w:rsid w:val="007B61DB"/>
    <w:pPr>
      <w:spacing w:before="100" w:beforeAutospacing="1" w:after="100" w:afterAutospacing="1"/>
    </w:pPr>
  </w:style>
  <w:style w:type="character" w:customStyle="1" w:styleId="c0">
    <w:name w:val="c0"/>
    <w:basedOn w:val="DefaultParagraphFont"/>
    <w:uiPriority w:val="99"/>
    <w:rsid w:val="007B61DB"/>
    <w:rPr>
      <w:rFonts w:cs="Times New Roman"/>
    </w:rPr>
  </w:style>
  <w:style w:type="paragraph" w:customStyle="1" w:styleId="c13">
    <w:name w:val="c13"/>
    <w:basedOn w:val="Normal"/>
    <w:uiPriority w:val="99"/>
    <w:rsid w:val="007B61DB"/>
    <w:pPr>
      <w:spacing w:before="100" w:beforeAutospacing="1" w:after="100" w:afterAutospacing="1"/>
    </w:pPr>
  </w:style>
  <w:style w:type="paragraph" w:customStyle="1" w:styleId="c5">
    <w:name w:val="c5"/>
    <w:basedOn w:val="Normal"/>
    <w:uiPriority w:val="99"/>
    <w:rsid w:val="007B61DB"/>
    <w:pPr>
      <w:spacing w:before="100" w:beforeAutospacing="1" w:after="100" w:afterAutospacing="1"/>
    </w:pPr>
  </w:style>
  <w:style w:type="paragraph" w:customStyle="1" w:styleId="c4">
    <w:name w:val="c4"/>
    <w:basedOn w:val="Normal"/>
    <w:uiPriority w:val="99"/>
    <w:rsid w:val="007B61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7B61DB"/>
    <w:pPr>
      <w:spacing w:before="100" w:beforeAutospacing="1" w:after="100" w:afterAutospacing="1"/>
    </w:pPr>
  </w:style>
  <w:style w:type="table" w:customStyle="1" w:styleId="1">
    <w:name w:val="Сетка таблицы1"/>
    <w:uiPriority w:val="99"/>
    <w:rsid w:val="00DC5EE0"/>
    <w:pPr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70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880</TotalTime>
  <Pages>16</Pages>
  <Words>4516</Words>
  <Characters>25744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Vrag GOSDEPA</dc:creator>
  <cp:keywords/>
  <dc:description/>
  <cp:lastModifiedBy>UserXP</cp:lastModifiedBy>
  <cp:revision>25</cp:revision>
  <dcterms:created xsi:type="dcterms:W3CDTF">2018-01-13T12:50:00Z</dcterms:created>
  <dcterms:modified xsi:type="dcterms:W3CDTF">2018-05-11T07:14:00Z</dcterms:modified>
</cp:coreProperties>
</file>