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0F8" w:rsidRDefault="008B30F8" w:rsidP="0030373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D195B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</w:p>
    <w:p w:rsidR="008B30F8" w:rsidRDefault="008B30F8" w:rsidP="0030373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Default="008B30F8" w:rsidP="0030373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Default="008B30F8" w:rsidP="0030373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Default="008B30F8" w:rsidP="0030373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Default="008B30F8" w:rsidP="0030373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30373B" w:rsidRDefault="008B30F8" w:rsidP="0030373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E74E3A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74E3A">
        <w:rPr>
          <w:rFonts w:ascii="Times New Roman" w:hAnsi="Times New Roman"/>
          <w:sz w:val="24"/>
          <w:szCs w:val="24"/>
          <w:lang w:eastAsia="ru-RU"/>
        </w:rPr>
        <w:t>Министерство образования и науки РФ</w:t>
      </w:r>
    </w:p>
    <w:p w:rsidR="008B30F8" w:rsidRPr="00E74E3A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74E3A">
        <w:rPr>
          <w:rFonts w:ascii="Times New Roman" w:hAnsi="Times New Roman"/>
          <w:sz w:val="24"/>
          <w:szCs w:val="24"/>
          <w:lang w:eastAsia="ru-RU"/>
        </w:rPr>
        <w:t xml:space="preserve">Муниципальное казённое общеобразовательное учреждение </w:t>
      </w:r>
    </w:p>
    <w:p w:rsidR="008B30F8" w:rsidRPr="00E74E3A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74E3A">
        <w:rPr>
          <w:rFonts w:ascii="Times New Roman" w:hAnsi="Times New Roman"/>
          <w:sz w:val="24"/>
          <w:szCs w:val="24"/>
          <w:lang w:eastAsia="ru-RU"/>
        </w:rPr>
        <w:t>«Вихоревская средняя общеобразовательная школа №2»</w:t>
      </w:r>
    </w:p>
    <w:p w:rsidR="008B30F8" w:rsidRPr="00E74E3A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74E3A">
        <w:rPr>
          <w:rFonts w:ascii="Times New Roman" w:hAnsi="Times New Roman"/>
          <w:sz w:val="24"/>
          <w:szCs w:val="24"/>
          <w:lang w:eastAsia="ru-RU"/>
        </w:rPr>
        <w:t>Братского района Иркутской  области</w:t>
      </w:r>
    </w:p>
    <w:p w:rsidR="008B30F8" w:rsidRPr="00E74E3A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E74E3A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0A0"/>
      </w:tblPr>
      <w:tblGrid>
        <w:gridCol w:w="2821"/>
        <w:gridCol w:w="3838"/>
        <w:gridCol w:w="2912"/>
      </w:tblGrid>
      <w:tr w:rsidR="008B30F8" w:rsidRPr="00846184" w:rsidTr="004F0218">
        <w:tc>
          <w:tcPr>
            <w:tcW w:w="0" w:type="auto"/>
          </w:tcPr>
          <w:p w:rsidR="008B30F8" w:rsidRPr="00E74E3A" w:rsidRDefault="008B30F8" w:rsidP="004F0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заседании ШМО    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МКОУ «Вихоревская СОШ №2»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1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от «</w:t>
            </w:r>
            <w:r w:rsidRPr="00E74E3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31» августа</w:t>
            </w: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</w:t>
            </w:r>
          </w:p>
        </w:tc>
        <w:tc>
          <w:tcPr>
            <w:tcW w:w="0" w:type="auto"/>
          </w:tcPr>
          <w:p w:rsidR="008B30F8" w:rsidRPr="00E74E3A" w:rsidRDefault="008B30F8" w:rsidP="004F0218">
            <w:pPr>
              <w:spacing w:after="0" w:line="240" w:lineRule="auto"/>
              <w:ind w:left="-819" w:firstLine="8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Согласовано: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УР  МКОУ «Вихоревская СОШ №2</w:t>
            </w:r>
          </w:p>
          <w:p w:rsidR="008B30F8" w:rsidRPr="00E74E3A" w:rsidRDefault="008B30F8" w:rsidP="004F0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________/ _____________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Pr="00E74E3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«31» августа</w:t>
            </w: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 </w:t>
            </w:r>
          </w:p>
        </w:tc>
        <w:tc>
          <w:tcPr>
            <w:tcW w:w="0" w:type="auto"/>
          </w:tcPr>
          <w:p w:rsidR="008B30F8" w:rsidRPr="00E74E3A" w:rsidRDefault="008B30F8" w:rsidP="004F0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:rsidR="008B30F8" w:rsidRPr="00E74E3A" w:rsidRDefault="008B30F8" w:rsidP="004F0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МКОУ «Вих</w:t>
            </w: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ревская СОШ №2»</w:t>
            </w:r>
          </w:p>
          <w:p w:rsidR="008B30F8" w:rsidRPr="00E74E3A" w:rsidRDefault="008B30F8" w:rsidP="004F0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_______ /Т.А. Жеребцова/</w:t>
            </w:r>
          </w:p>
          <w:p w:rsidR="008B30F8" w:rsidRPr="00E74E3A" w:rsidRDefault="008B30F8" w:rsidP="004F0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Приказ №_</w:t>
            </w:r>
            <w:r w:rsidRPr="00E74E3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96-а__</w:t>
            </w:r>
          </w:p>
          <w:p w:rsidR="008B30F8" w:rsidRPr="00E74E3A" w:rsidRDefault="008B30F8" w:rsidP="004F0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>от «</w:t>
            </w:r>
            <w:r w:rsidRPr="00E74E3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31» августа</w:t>
            </w:r>
            <w:r w:rsidRPr="00E74E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 </w:t>
            </w:r>
          </w:p>
        </w:tc>
      </w:tr>
    </w:tbl>
    <w:p w:rsidR="008B30F8" w:rsidRPr="00E74E3A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E74E3A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A305B">
        <w:rPr>
          <w:rFonts w:ascii="Times New Roman" w:hAnsi="Times New Roman"/>
          <w:sz w:val="28"/>
          <w:szCs w:val="28"/>
          <w:lang w:eastAsia="ru-RU"/>
        </w:rPr>
        <w:t xml:space="preserve">Рабочая программа </w:t>
      </w: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A305B">
        <w:rPr>
          <w:rFonts w:ascii="Times New Roman" w:hAnsi="Times New Roman"/>
          <w:sz w:val="28"/>
          <w:szCs w:val="28"/>
          <w:lang w:eastAsia="ru-RU"/>
        </w:rPr>
        <w:t>курса внеурочной деятельности</w:t>
      </w: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A305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037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«Юный эколог</w:t>
      </w:r>
      <w:r w:rsidRPr="0030373B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A305B">
        <w:rPr>
          <w:rFonts w:ascii="Times New Roman" w:hAnsi="Times New Roman"/>
          <w:sz w:val="28"/>
          <w:szCs w:val="28"/>
          <w:lang w:eastAsia="ru-RU"/>
        </w:rPr>
        <w:t>для учащихся 1-4 классов</w:t>
      </w:r>
    </w:p>
    <w:p w:rsidR="008B30F8" w:rsidRPr="00202A1E" w:rsidRDefault="008B30F8" w:rsidP="00202A1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02A1E">
        <w:rPr>
          <w:rFonts w:ascii="Times New Roman" w:hAnsi="Times New Roman"/>
          <w:b/>
          <w:i/>
          <w:sz w:val="24"/>
          <w:szCs w:val="24"/>
          <w:lang w:eastAsia="ru-RU"/>
        </w:rPr>
        <w:t>(с внесёнными дополнениями от 20.04.2018 г.)</w:t>
      </w:r>
      <w:bookmarkStart w:id="0" w:name="_GoBack"/>
      <w:bookmarkEnd w:id="0"/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30F8" w:rsidRPr="00DA305B" w:rsidRDefault="008B30F8" w:rsidP="00D627D9">
      <w:pPr>
        <w:rPr>
          <w:sz w:val="28"/>
          <w:szCs w:val="28"/>
        </w:rPr>
      </w:pPr>
      <w:r w:rsidRPr="00DA305B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Направление внеурочной деятельности: </w:t>
      </w:r>
      <w:r w:rsidRPr="00DA305B">
        <w:rPr>
          <w:rFonts w:ascii="Times New Roman" w:hAnsi="Times New Roman"/>
          <w:bCs/>
          <w:iCs/>
          <w:sz w:val="28"/>
          <w:szCs w:val="28"/>
        </w:rPr>
        <w:t>«</w:t>
      </w:r>
      <w:r>
        <w:rPr>
          <w:rFonts w:ascii="Times New Roman" w:hAnsi="Times New Roman"/>
          <w:bCs/>
          <w:iCs/>
          <w:sz w:val="28"/>
          <w:szCs w:val="28"/>
        </w:rPr>
        <w:t>Социальное</w:t>
      </w:r>
      <w:r w:rsidRPr="00DA305B">
        <w:rPr>
          <w:sz w:val="28"/>
          <w:szCs w:val="28"/>
        </w:rPr>
        <w:t>»</w:t>
      </w:r>
      <w:r w:rsidRPr="00DA305B">
        <w:rPr>
          <w:rFonts w:ascii="Times New Roman" w:hAnsi="Times New Roman"/>
          <w:iCs/>
          <w:sz w:val="28"/>
          <w:szCs w:val="28"/>
        </w:rPr>
        <w:t xml:space="preserve"> </w:t>
      </w:r>
      <w:r w:rsidRPr="00DA305B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DA305B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8B30F8" w:rsidRPr="00DA305B" w:rsidRDefault="008B30F8" w:rsidP="00D627D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305B">
        <w:rPr>
          <w:rFonts w:ascii="Times New Roman" w:hAnsi="Times New Roman"/>
          <w:sz w:val="28"/>
          <w:szCs w:val="28"/>
          <w:lang w:eastAsia="ru-RU"/>
        </w:rPr>
        <w:t xml:space="preserve">Срок  реализации - 4 года  </w:t>
      </w: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305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Разработала:</w:t>
      </w: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DA305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М.Н.Фролова</w:t>
      </w:r>
      <w:r w:rsidRPr="00DA305B">
        <w:rPr>
          <w:rFonts w:ascii="Times New Roman" w:hAnsi="Times New Roman"/>
          <w:sz w:val="24"/>
          <w:szCs w:val="24"/>
          <w:lang w:eastAsia="ru-RU"/>
        </w:rPr>
        <w:t>,</w:t>
      </w: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305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учитель начальных классов</w:t>
      </w:r>
    </w:p>
    <w:p w:rsidR="008B30F8" w:rsidRPr="00DA305B" w:rsidRDefault="008B30F8" w:rsidP="00D627D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A305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8B30F8" w:rsidRPr="00DA305B" w:rsidRDefault="008B30F8" w:rsidP="00D627D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DA305B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Default="008B30F8" w:rsidP="00D627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B30F8" w:rsidRPr="0083524F" w:rsidRDefault="008B30F8" w:rsidP="0083524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305B">
        <w:rPr>
          <w:rFonts w:ascii="Times New Roman" w:hAnsi="Times New Roman"/>
          <w:sz w:val="24"/>
          <w:szCs w:val="24"/>
          <w:lang w:eastAsia="ru-RU"/>
        </w:rPr>
        <w:t>Вихоревка</w:t>
      </w:r>
    </w:p>
    <w:p w:rsidR="008B30F8" w:rsidRPr="00372743" w:rsidRDefault="008B30F8" w:rsidP="00372743">
      <w:pPr>
        <w:spacing w:after="0"/>
        <w:ind w:right="-139"/>
        <w:jc w:val="center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b/>
          <w:bCs/>
          <w:sz w:val="24"/>
          <w:szCs w:val="24"/>
        </w:rPr>
        <w:t>РЕЗУЛЬТАТЫ ОСВОЕНИЯ КУРСА ВНЕУРОЧНОЙ ДЕЯТЕЛЬНОСТИ</w:t>
      </w:r>
    </w:p>
    <w:p w:rsidR="008B30F8" w:rsidRDefault="008B30F8" w:rsidP="00372743">
      <w:pPr>
        <w:spacing w:after="0"/>
        <w:ind w:right="-27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B30F8" w:rsidRPr="00372743" w:rsidRDefault="008B30F8" w:rsidP="00372743">
      <w:pPr>
        <w:spacing w:after="0"/>
        <w:ind w:right="-279"/>
        <w:jc w:val="center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</w:p>
    <w:p w:rsidR="008B30F8" w:rsidRPr="00372743" w:rsidRDefault="008B30F8" w:rsidP="00372743">
      <w:pPr>
        <w:tabs>
          <w:tab w:val="left" w:pos="96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372743">
        <w:rPr>
          <w:rFonts w:ascii="Times New Roman" w:hAnsi="Times New Roman"/>
          <w:b/>
          <w:bCs/>
          <w:sz w:val="24"/>
          <w:szCs w:val="24"/>
        </w:rPr>
        <w:t>У выпускника будут сформированы: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right="120" w:firstLine="360"/>
        <w:jc w:val="both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sz w:val="24"/>
          <w:szCs w:val="24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</w:t>
      </w:r>
      <w:r w:rsidRPr="00372743">
        <w:rPr>
          <w:rFonts w:ascii="Times New Roman" w:hAnsi="Times New Roman"/>
          <w:sz w:val="24"/>
          <w:szCs w:val="24"/>
        </w:rPr>
        <w:t>з</w:t>
      </w:r>
      <w:r w:rsidRPr="00372743">
        <w:rPr>
          <w:rFonts w:ascii="Times New Roman" w:hAnsi="Times New Roman"/>
          <w:sz w:val="24"/>
          <w:szCs w:val="24"/>
        </w:rPr>
        <w:t>ца «хорошего ученика»;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right="12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372743">
        <w:rPr>
          <w:rFonts w:ascii="Times New Roman" w:hAnsi="Times New Roman"/>
          <w:sz w:val="24"/>
          <w:szCs w:val="24"/>
        </w:rPr>
        <w:t>широкая мотивационная основа учебной деятельности, включающая социальные, учебно­познавательные и внешние мотивы;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right="12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372743">
        <w:rPr>
          <w:rFonts w:ascii="Times New Roman" w:hAnsi="Times New Roman"/>
          <w:sz w:val="24"/>
          <w:szCs w:val="24"/>
        </w:rPr>
        <w:t>учебно­познавательный интерес к новому учебному материалу и способам реш</w:t>
      </w:r>
      <w:r w:rsidRPr="00372743">
        <w:rPr>
          <w:rFonts w:ascii="Times New Roman" w:hAnsi="Times New Roman"/>
          <w:sz w:val="24"/>
          <w:szCs w:val="24"/>
        </w:rPr>
        <w:t>е</w:t>
      </w:r>
      <w:r w:rsidRPr="00372743">
        <w:rPr>
          <w:rFonts w:ascii="Times New Roman" w:hAnsi="Times New Roman"/>
          <w:sz w:val="24"/>
          <w:szCs w:val="24"/>
        </w:rPr>
        <w:t>ния новой задачи;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right="12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372743">
        <w:rPr>
          <w:rFonts w:ascii="Times New Roman" w:hAnsi="Times New Roman"/>
          <w:sz w:val="24"/>
          <w:szCs w:val="24"/>
        </w:rP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</w:t>
      </w:r>
      <w:r w:rsidRPr="00372743">
        <w:rPr>
          <w:rFonts w:ascii="Times New Roman" w:hAnsi="Times New Roman"/>
          <w:sz w:val="24"/>
          <w:szCs w:val="24"/>
        </w:rPr>
        <w:t>ю</w:t>
      </w:r>
      <w:r w:rsidRPr="00372743">
        <w:rPr>
          <w:rFonts w:ascii="Times New Roman" w:hAnsi="Times New Roman"/>
          <w:sz w:val="24"/>
          <w:szCs w:val="24"/>
        </w:rPr>
        <w:t>дей;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right="12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372743">
        <w:rPr>
          <w:rFonts w:ascii="Times New Roman" w:hAnsi="Times New Roman"/>
          <w:sz w:val="24"/>
          <w:szCs w:val="24"/>
        </w:rPr>
        <w:t>способность к оценке своей учебной деятельности;</w:t>
      </w:r>
    </w:p>
    <w:p w:rsidR="008B30F8" w:rsidRPr="00372743" w:rsidRDefault="008B30F8" w:rsidP="0037274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72743">
        <w:rPr>
          <w:rFonts w:ascii="Times New Roman" w:hAnsi="Times New Roman"/>
          <w:b/>
          <w:bCs/>
          <w:sz w:val="24"/>
          <w:szCs w:val="24"/>
        </w:rPr>
        <w:t>Выпускник получит возможность для формирования: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iCs/>
          <w:sz w:val="24"/>
          <w:szCs w:val="24"/>
        </w:rPr>
        <w:t>внутренней позиции обучающегося на уровне положительного отношения к</w:t>
      </w:r>
      <w:r w:rsidRPr="00372743">
        <w:rPr>
          <w:rFonts w:ascii="Times New Roman" w:hAnsi="Times New Roman"/>
          <w:sz w:val="24"/>
          <w:szCs w:val="24"/>
        </w:rPr>
        <w:t xml:space="preserve"> </w:t>
      </w:r>
      <w:r w:rsidRPr="00372743">
        <w:rPr>
          <w:rFonts w:ascii="Times New Roman" w:hAnsi="Times New Roman"/>
          <w:iCs/>
          <w:sz w:val="24"/>
          <w:szCs w:val="24"/>
        </w:rPr>
        <w:t>обр</w:t>
      </w:r>
      <w:r w:rsidRPr="00372743">
        <w:rPr>
          <w:rFonts w:ascii="Times New Roman" w:hAnsi="Times New Roman"/>
          <w:iCs/>
          <w:sz w:val="24"/>
          <w:szCs w:val="24"/>
        </w:rPr>
        <w:t>а</w:t>
      </w:r>
      <w:r w:rsidRPr="00372743">
        <w:rPr>
          <w:rFonts w:ascii="Times New Roman" w:hAnsi="Times New Roman"/>
          <w:iCs/>
          <w:sz w:val="24"/>
          <w:szCs w:val="24"/>
        </w:rPr>
        <w:t>зовательной организации, понимания необходимости учения, выраженного в преоблад</w:t>
      </w:r>
      <w:r w:rsidRPr="00372743">
        <w:rPr>
          <w:rFonts w:ascii="Times New Roman" w:hAnsi="Times New Roman"/>
          <w:iCs/>
          <w:sz w:val="24"/>
          <w:szCs w:val="24"/>
        </w:rPr>
        <w:t>а</w:t>
      </w:r>
      <w:r w:rsidRPr="00372743">
        <w:rPr>
          <w:rFonts w:ascii="Times New Roman" w:hAnsi="Times New Roman"/>
          <w:iCs/>
          <w:sz w:val="24"/>
          <w:szCs w:val="24"/>
        </w:rPr>
        <w:t>нии учебно­познавательных мотивов и предпочтении социального способа оценки знаний;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iCs/>
          <w:sz w:val="24"/>
          <w:szCs w:val="24"/>
        </w:rPr>
        <w:t>выраженной устойчивой учебно­познавательной мотивации учения;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iCs/>
          <w:sz w:val="24"/>
          <w:szCs w:val="24"/>
        </w:rPr>
        <w:t>устойчивого учебно­познавательного интереса к новым общим способам решения</w:t>
      </w:r>
      <w:r w:rsidRPr="00372743">
        <w:rPr>
          <w:rFonts w:ascii="Times New Roman" w:hAnsi="Times New Roman"/>
          <w:sz w:val="24"/>
          <w:szCs w:val="24"/>
        </w:rPr>
        <w:t xml:space="preserve"> </w:t>
      </w:r>
      <w:r w:rsidRPr="00372743">
        <w:rPr>
          <w:rFonts w:ascii="Times New Roman" w:hAnsi="Times New Roman"/>
          <w:iCs/>
          <w:sz w:val="24"/>
          <w:szCs w:val="24"/>
        </w:rPr>
        <w:t>задач;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iCs/>
          <w:sz w:val="24"/>
          <w:szCs w:val="24"/>
        </w:rPr>
        <w:t>адекватного понимания причин успешности/неуспешности учебной деятельности;</w:t>
      </w:r>
    </w:p>
    <w:p w:rsidR="008B30F8" w:rsidRPr="00372743" w:rsidRDefault="008B30F8" w:rsidP="00372743">
      <w:pPr>
        <w:pStyle w:val="ListParagraph"/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72743">
        <w:rPr>
          <w:rFonts w:ascii="Times New Roman" w:hAnsi="Times New Roman"/>
          <w:iCs/>
          <w:sz w:val="24"/>
          <w:szCs w:val="24"/>
        </w:rPr>
        <w:t>положительной адекватной дифференцированной самооценки на основе критерия</w:t>
      </w:r>
      <w:r w:rsidRPr="00372743">
        <w:rPr>
          <w:rFonts w:ascii="Times New Roman" w:hAnsi="Times New Roman"/>
          <w:sz w:val="24"/>
          <w:szCs w:val="24"/>
        </w:rPr>
        <w:t xml:space="preserve"> </w:t>
      </w:r>
      <w:r w:rsidRPr="00372743">
        <w:rPr>
          <w:rFonts w:ascii="Times New Roman" w:hAnsi="Times New Roman"/>
          <w:iCs/>
          <w:sz w:val="24"/>
          <w:szCs w:val="24"/>
        </w:rPr>
        <w:t>успешности реализации социальной роли «хорошего ученика».</w:t>
      </w:r>
    </w:p>
    <w:p w:rsidR="008B30F8" w:rsidRPr="00372743" w:rsidRDefault="008B30F8" w:rsidP="00372743">
      <w:pPr>
        <w:pStyle w:val="ListParagraph"/>
        <w:spacing w:after="0"/>
        <w:ind w:left="360"/>
        <w:jc w:val="both"/>
        <w:rPr>
          <w:rFonts w:ascii="Times New Roman" w:hAnsi="Times New Roman"/>
          <w:iCs/>
          <w:sz w:val="24"/>
          <w:szCs w:val="24"/>
        </w:rPr>
      </w:pPr>
    </w:p>
    <w:p w:rsidR="008B30F8" w:rsidRPr="00372743" w:rsidRDefault="008B30F8" w:rsidP="003727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2743">
        <w:rPr>
          <w:rFonts w:ascii="Times New Roman" w:hAnsi="Times New Roman"/>
          <w:b/>
          <w:sz w:val="24"/>
          <w:szCs w:val="24"/>
        </w:rPr>
        <w:t>МЕТАПРЕДМЕТНЫЕ РЕЗУЛЬТАТЫ</w:t>
      </w:r>
    </w:p>
    <w:p w:rsidR="008B30F8" w:rsidRDefault="008B30F8" w:rsidP="00CF3D6E">
      <w:pPr>
        <w:pStyle w:val="NoSpacing"/>
        <w:ind w:left="-142" w:firstLine="709"/>
        <w:jc w:val="both"/>
        <w:rPr>
          <w:rStyle w:val="FontStyle13"/>
          <w:rFonts w:ascii="Times New Roman" w:hAnsi="Times New Roman"/>
          <w:sz w:val="24"/>
        </w:rPr>
      </w:pPr>
      <w:r w:rsidRPr="00237C7C">
        <w:rPr>
          <w:rStyle w:val="FontStyle14"/>
          <w:rFonts w:ascii="Times New Roman" w:hAnsi="Times New Roman"/>
          <w:bCs/>
          <w:sz w:val="24"/>
        </w:rPr>
        <w:t xml:space="preserve">Метапредметные результаты </w:t>
      </w:r>
      <w:r w:rsidRPr="00237C7C">
        <w:rPr>
          <w:rStyle w:val="FontStyle13"/>
          <w:rFonts w:ascii="Times New Roman" w:hAnsi="Times New Roman"/>
          <w:sz w:val="24"/>
        </w:rPr>
        <w:t>включают освоение обучающи</w:t>
      </w:r>
      <w:r w:rsidRPr="00237C7C">
        <w:rPr>
          <w:rStyle w:val="FontStyle13"/>
          <w:rFonts w:ascii="Times New Roman" w:hAnsi="Times New Roman"/>
          <w:sz w:val="24"/>
        </w:rPr>
        <w:softHyphen/>
        <w:t>мися универсальных учебных действий, обеспечивающих овладе</w:t>
      </w:r>
      <w:r w:rsidRPr="00237C7C">
        <w:rPr>
          <w:rStyle w:val="FontStyle13"/>
          <w:rFonts w:ascii="Times New Roman" w:hAnsi="Times New Roman"/>
          <w:sz w:val="24"/>
        </w:rPr>
        <w:softHyphen/>
        <w:t>ние ключевыми компетенциями, составляющ</w:t>
      </w:r>
      <w:r w:rsidRPr="00237C7C">
        <w:rPr>
          <w:rStyle w:val="FontStyle13"/>
          <w:rFonts w:ascii="Times New Roman" w:hAnsi="Times New Roman"/>
          <w:sz w:val="24"/>
        </w:rPr>
        <w:t>и</w:t>
      </w:r>
      <w:r w:rsidRPr="00237C7C">
        <w:rPr>
          <w:rStyle w:val="FontStyle13"/>
          <w:rFonts w:ascii="Times New Roman" w:hAnsi="Times New Roman"/>
          <w:sz w:val="24"/>
        </w:rPr>
        <w:t>ми основу умения учиться.</w:t>
      </w:r>
    </w:p>
    <w:p w:rsidR="008B30F8" w:rsidRPr="00CF3D6E" w:rsidRDefault="008B30F8" w:rsidP="00CF3D6E">
      <w:pPr>
        <w:pStyle w:val="NoSpacing"/>
        <w:ind w:left="-142" w:firstLine="709"/>
        <w:jc w:val="both"/>
      </w:pPr>
    </w:p>
    <w:p w:rsidR="008B30F8" w:rsidRPr="00237C7C" w:rsidRDefault="008B30F8" w:rsidP="00237C7C">
      <w:pPr>
        <w:spacing w:line="240" w:lineRule="auto"/>
        <w:ind w:right="-142" w:firstLine="426"/>
        <w:jc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rPr>
          <w:b/>
        </w:rPr>
        <w:t xml:space="preserve"> </w:t>
      </w:r>
      <w:r w:rsidRPr="00237C7C">
        <w:rPr>
          <w:b/>
          <w:bCs/>
        </w:rPr>
        <w:t xml:space="preserve">Выпускник научится: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 xml:space="preserve">–принимать учебную задачу;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 xml:space="preserve">–планировать свои действия в соответствии с поставленной задачей;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 xml:space="preserve">– охранять учебную задачу;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 xml:space="preserve">– учитывать выделенные учителем ориентиры в сотрудничестве с учителем;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 xml:space="preserve">– учитывать установленные правила в планировании и контроле способа решения; </w:t>
      </w:r>
    </w:p>
    <w:p w:rsidR="008B30F8" w:rsidRPr="00237C7C" w:rsidRDefault="008B30F8" w:rsidP="00CF3D6E">
      <w:pPr>
        <w:pStyle w:val="Default"/>
        <w:ind w:right="-142" w:firstLine="426"/>
        <w:jc w:val="both"/>
      </w:pPr>
      <w:r w:rsidRPr="00237C7C">
        <w:t xml:space="preserve">– адекватно воспринимать предложения и оценку учителей, товарищей, родителей и других людей.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rPr>
          <w:b/>
          <w:bCs/>
        </w:rPr>
        <w:t xml:space="preserve">Выпускник получит возможность научиться: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 xml:space="preserve">– </w:t>
      </w:r>
      <w:r w:rsidRPr="00237C7C">
        <w:rPr>
          <w:iCs/>
        </w:rPr>
        <w:t xml:space="preserve">осуществлять итоговый и пошаговый контроль по результату;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>–</w:t>
      </w:r>
      <w:r w:rsidRPr="00237C7C">
        <w:rPr>
          <w:iCs/>
        </w:rPr>
        <w:t xml:space="preserve">оценивать правильность выполнения действия на уровне адекватной ретроспективной оценки соответствия результатов требованиям данной задачи; </w:t>
      </w:r>
    </w:p>
    <w:p w:rsidR="008B30F8" w:rsidRPr="00237C7C" w:rsidRDefault="008B30F8" w:rsidP="00237C7C">
      <w:pPr>
        <w:pStyle w:val="Default"/>
        <w:ind w:right="-142" w:firstLine="426"/>
        <w:jc w:val="both"/>
      </w:pPr>
      <w:r w:rsidRPr="00237C7C">
        <w:t>–</w:t>
      </w:r>
      <w:r w:rsidRPr="00237C7C">
        <w:rPr>
          <w:iCs/>
        </w:rPr>
        <w:t xml:space="preserve">в сотрудничестве с учителем ставить новые учебные задачи; </w:t>
      </w:r>
    </w:p>
    <w:p w:rsidR="008B30F8" w:rsidRDefault="008B30F8" w:rsidP="00237C7C">
      <w:pPr>
        <w:pStyle w:val="Default"/>
        <w:ind w:right="-142" w:firstLine="426"/>
        <w:jc w:val="both"/>
        <w:rPr>
          <w:iCs/>
        </w:rPr>
      </w:pPr>
      <w:r w:rsidRPr="00237C7C">
        <w:t>–</w:t>
      </w:r>
      <w:r w:rsidRPr="00237C7C">
        <w:rPr>
          <w:iCs/>
        </w:rPr>
        <w:t xml:space="preserve">осуществлять констатирующий и предвосхищающий контроль по результату и по способу действия. </w:t>
      </w:r>
    </w:p>
    <w:p w:rsidR="008B30F8" w:rsidRPr="00237C7C" w:rsidRDefault="008B30F8" w:rsidP="00237C7C">
      <w:pPr>
        <w:pStyle w:val="Default"/>
        <w:ind w:right="-142" w:firstLine="426"/>
        <w:jc w:val="both"/>
      </w:pPr>
    </w:p>
    <w:p w:rsidR="008B30F8" w:rsidRPr="00237C7C" w:rsidRDefault="008B30F8" w:rsidP="00237C7C">
      <w:pPr>
        <w:spacing w:line="240" w:lineRule="auto"/>
        <w:ind w:right="-142" w:firstLine="426"/>
        <w:jc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8B30F8" w:rsidRPr="00237C7C" w:rsidRDefault="008B30F8" w:rsidP="00237C7C">
      <w:pPr>
        <w:pStyle w:val="ListParagraph"/>
        <w:numPr>
          <w:ilvl w:val="0"/>
          <w:numId w:val="37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справочников; </w:t>
      </w:r>
    </w:p>
    <w:p w:rsidR="008B30F8" w:rsidRPr="00237C7C" w:rsidRDefault="008B30F8" w:rsidP="00237C7C">
      <w:pPr>
        <w:pStyle w:val="ListParagraph"/>
        <w:numPr>
          <w:ilvl w:val="0"/>
          <w:numId w:val="37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использовать знаково-символические средства; </w:t>
      </w:r>
    </w:p>
    <w:p w:rsidR="008B30F8" w:rsidRPr="00237C7C" w:rsidRDefault="008B30F8" w:rsidP="00237C7C">
      <w:pPr>
        <w:pStyle w:val="ListParagraph"/>
        <w:numPr>
          <w:ilvl w:val="0"/>
          <w:numId w:val="37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проявлять познавательную инициативу в учебном сотрудничестве;</w:t>
      </w:r>
    </w:p>
    <w:p w:rsidR="008B30F8" w:rsidRPr="00237C7C" w:rsidRDefault="008B30F8" w:rsidP="00237C7C">
      <w:pPr>
        <w:pStyle w:val="ListParagraph"/>
        <w:numPr>
          <w:ilvl w:val="0"/>
          <w:numId w:val="37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строить сообщения в устной и письменной форме; </w:t>
      </w:r>
    </w:p>
    <w:p w:rsidR="008B30F8" w:rsidRPr="00237C7C" w:rsidRDefault="008B30F8" w:rsidP="00237C7C">
      <w:pPr>
        <w:pStyle w:val="ListParagraph"/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– основам смыслового восприятия художественных и познавательных текстов, выд</w:t>
      </w:r>
      <w:r w:rsidRPr="00237C7C">
        <w:rPr>
          <w:rFonts w:ascii="Times New Roman" w:hAnsi="Times New Roman"/>
          <w:sz w:val="24"/>
          <w:szCs w:val="24"/>
        </w:rPr>
        <w:t>е</w:t>
      </w:r>
      <w:r w:rsidRPr="00237C7C">
        <w:rPr>
          <w:rFonts w:ascii="Times New Roman" w:hAnsi="Times New Roman"/>
          <w:sz w:val="24"/>
          <w:szCs w:val="24"/>
        </w:rPr>
        <w:t xml:space="preserve">лять существенную информацию из сообщений разных видов; </w:t>
      </w:r>
    </w:p>
    <w:p w:rsidR="008B30F8" w:rsidRPr="00237C7C" w:rsidRDefault="008B30F8" w:rsidP="00237C7C">
      <w:pPr>
        <w:pStyle w:val="ListParagraph"/>
        <w:numPr>
          <w:ilvl w:val="0"/>
          <w:numId w:val="37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осуществлять анализ объектов с выделением существенных и несущественных пр</w:t>
      </w:r>
      <w:r w:rsidRPr="00237C7C">
        <w:rPr>
          <w:rFonts w:ascii="Times New Roman" w:hAnsi="Times New Roman"/>
          <w:sz w:val="24"/>
          <w:szCs w:val="24"/>
        </w:rPr>
        <w:t>и</w:t>
      </w:r>
      <w:r w:rsidRPr="00237C7C">
        <w:rPr>
          <w:rFonts w:ascii="Times New Roman" w:hAnsi="Times New Roman"/>
          <w:sz w:val="24"/>
          <w:szCs w:val="24"/>
        </w:rPr>
        <w:t>знаков;</w:t>
      </w:r>
    </w:p>
    <w:p w:rsidR="008B30F8" w:rsidRPr="00237C7C" w:rsidRDefault="008B30F8" w:rsidP="00237C7C">
      <w:pPr>
        <w:pStyle w:val="ListParagraph"/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-строить рассуждения в форме связи простых суждений об объекте, его строении; </w:t>
      </w:r>
    </w:p>
    <w:p w:rsidR="008B30F8" w:rsidRPr="00237C7C" w:rsidRDefault="008B30F8" w:rsidP="00237C7C">
      <w:pPr>
        <w:pStyle w:val="ListParagraph"/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-устанавливать аналогии; </w:t>
      </w:r>
    </w:p>
    <w:p w:rsidR="008B30F8" w:rsidRPr="00237C7C" w:rsidRDefault="008B30F8" w:rsidP="00237C7C">
      <w:pPr>
        <w:pStyle w:val="ListParagraph"/>
        <w:numPr>
          <w:ilvl w:val="0"/>
          <w:numId w:val="17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владеть рядом общих приёмов решения творческих  задач. 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237C7C">
        <w:rPr>
          <w:rFonts w:ascii="Times New Roman" w:hAnsi="Times New Roman"/>
          <w:sz w:val="24"/>
          <w:szCs w:val="24"/>
        </w:rPr>
        <w:t xml:space="preserve"> </w:t>
      </w:r>
    </w:p>
    <w:p w:rsidR="008B30F8" w:rsidRPr="00237C7C" w:rsidRDefault="008B30F8" w:rsidP="00237C7C">
      <w:pPr>
        <w:pStyle w:val="ListParagraph"/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-осознанно и произвольно строить сообщения в устной форме; </w:t>
      </w:r>
    </w:p>
    <w:p w:rsidR="008B30F8" w:rsidRPr="00237C7C" w:rsidRDefault="008B30F8" w:rsidP="00237C7C">
      <w:pPr>
        <w:pStyle w:val="ListParagraph"/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-осуществлять выбор наиболее эффективных способов решения задач в зависимости от конкретных условий;  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-строить логическое рассуждение.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 xml:space="preserve"> Выпускник научится: </w:t>
      </w:r>
      <w:r w:rsidRPr="00237C7C">
        <w:rPr>
          <w:rFonts w:ascii="Times New Roman" w:hAnsi="Times New Roman"/>
          <w:sz w:val="24"/>
          <w:szCs w:val="24"/>
        </w:rPr>
        <w:t xml:space="preserve"> </w:t>
      </w:r>
    </w:p>
    <w:p w:rsidR="008B30F8" w:rsidRPr="00237C7C" w:rsidRDefault="008B30F8" w:rsidP="00237C7C">
      <w:pPr>
        <w:pStyle w:val="ListParagraph"/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-допускать возможность существования у людей различных точек зрения, в том числе не совпадающих с его собственной  и ориентироваться на позицию партнёра в общении и взаимодействии;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учитывать разные мнения и стремиться к координации различных позиций в сотру</w:t>
      </w:r>
      <w:r w:rsidRPr="00237C7C">
        <w:rPr>
          <w:rFonts w:ascii="Times New Roman" w:hAnsi="Times New Roman"/>
          <w:sz w:val="24"/>
          <w:szCs w:val="24"/>
        </w:rPr>
        <w:t>д</w:t>
      </w:r>
      <w:r w:rsidRPr="00237C7C">
        <w:rPr>
          <w:rFonts w:ascii="Times New Roman" w:hAnsi="Times New Roman"/>
          <w:sz w:val="24"/>
          <w:szCs w:val="24"/>
        </w:rPr>
        <w:t xml:space="preserve">ничестве; 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строить понятные для партнёра высказывания, учитывающие, что партнёр знает и видит, а что нет; 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задавать вопросы;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контролировать действия партнёра;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использовать речь для регуляции своего действия;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:rsidR="008B30F8" w:rsidRPr="00237C7C" w:rsidRDefault="008B30F8" w:rsidP="00237C7C">
      <w:pPr>
        <w:pStyle w:val="ListParagraph"/>
        <w:spacing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237C7C">
        <w:rPr>
          <w:rFonts w:ascii="Times New Roman" w:hAnsi="Times New Roman"/>
          <w:sz w:val="24"/>
          <w:szCs w:val="24"/>
        </w:rPr>
        <w:t xml:space="preserve"> 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учитывать и координировать в сотрудничестве позиции других людей, отличные от собственной; 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учитывать разные мнения и интересы и обосновывать собственную позицию;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аргументировать свою позицию и координировать ее с позициями партнёров в с</w:t>
      </w:r>
      <w:r w:rsidRPr="00237C7C">
        <w:rPr>
          <w:rFonts w:ascii="Times New Roman" w:hAnsi="Times New Roman"/>
          <w:sz w:val="24"/>
          <w:szCs w:val="24"/>
        </w:rPr>
        <w:t>о</w:t>
      </w:r>
      <w:r w:rsidRPr="00237C7C">
        <w:rPr>
          <w:rFonts w:ascii="Times New Roman" w:hAnsi="Times New Roman"/>
          <w:sz w:val="24"/>
          <w:szCs w:val="24"/>
        </w:rPr>
        <w:t xml:space="preserve">трудничестве при выработке общего решения в совместной деятельности; </w:t>
      </w:r>
    </w:p>
    <w:p w:rsidR="008B30F8" w:rsidRPr="00237C7C" w:rsidRDefault="008B30F8" w:rsidP="00237C7C">
      <w:pPr>
        <w:pStyle w:val="ListParagraph"/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8B30F8" w:rsidRPr="00237C7C" w:rsidRDefault="008B30F8" w:rsidP="00237C7C">
      <w:pPr>
        <w:pStyle w:val="ListParagraph"/>
        <w:numPr>
          <w:ilvl w:val="0"/>
          <w:numId w:val="38"/>
        </w:numPr>
        <w:spacing w:after="0" w:line="240" w:lineRule="auto"/>
        <w:ind w:left="0"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задавать вопросы, необходимые для организации собственной деятельности и с</w:t>
      </w:r>
      <w:r w:rsidRPr="00237C7C">
        <w:rPr>
          <w:rFonts w:ascii="Times New Roman" w:hAnsi="Times New Roman"/>
          <w:sz w:val="24"/>
          <w:szCs w:val="24"/>
        </w:rPr>
        <w:t>о</w:t>
      </w:r>
      <w:r w:rsidRPr="00237C7C">
        <w:rPr>
          <w:rFonts w:ascii="Times New Roman" w:hAnsi="Times New Roman"/>
          <w:sz w:val="24"/>
          <w:szCs w:val="24"/>
        </w:rPr>
        <w:t>трудничества с партнёром;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осуществлять взаимный контроль и оказывать в сотрудничестве необходимую взаим</w:t>
      </w:r>
      <w:r w:rsidRPr="00237C7C">
        <w:rPr>
          <w:rFonts w:ascii="Times New Roman" w:hAnsi="Times New Roman"/>
          <w:sz w:val="24"/>
          <w:szCs w:val="24"/>
        </w:rPr>
        <w:t>о</w:t>
      </w:r>
      <w:r w:rsidRPr="00237C7C">
        <w:rPr>
          <w:rFonts w:ascii="Times New Roman" w:hAnsi="Times New Roman"/>
          <w:sz w:val="24"/>
          <w:szCs w:val="24"/>
        </w:rPr>
        <w:t>помощь.</w:t>
      </w:r>
    </w:p>
    <w:p w:rsidR="008B30F8" w:rsidRPr="00237C7C" w:rsidRDefault="008B30F8" w:rsidP="00237C7C">
      <w:pPr>
        <w:spacing w:line="240" w:lineRule="auto"/>
        <w:ind w:right="-142" w:firstLine="426"/>
        <w:jc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ЧТЕНИЕ. РАБОТА С ТЕКСТОМ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РАБОТА С ТЕКСТОМ: ПОИСК ИНФОРМАЦИИ И ПОНИМАНИЕ ПРОЧ</w:t>
      </w:r>
      <w:r w:rsidRPr="00237C7C">
        <w:rPr>
          <w:rFonts w:ascii="Times New Roman" w:hAnsi="Times New Roman"/>
          <w:b/>
          <w:sz w:val="24"/>
          <w:szCs w:val="24"/>
        </w:rPr>
        <w:t>И</w:t>
      </w:r>
      <w:r w:rsidRPr="00237C7C">
        <w:rPr>
          <w:rFonts w:ascii="Times New Roman" w:hAnsi="Times New Roman"/>
          <w:b/>
          <w:sz w:val="24"/>
          <w:szCs w:val="24"/>
        </w:rPr>
        <w:t>ТАННОГО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</w:t>
      </w:r>
      <w:r w:rsidRPr="00237C7C">
        <w:rPr>
          <w:rFonts w:ascii="Times New Roman" w:hAnsi="Times New Roman"/>
          <w:sz w:val="24"/>
          <w:szCs w:val="24"/>
        </w:rPr>
        <w:tab/>
        <w:t>находить в тексте конкретные сведения, факты, заданные в явном виде;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</w:t>
      </w:r>
      <w:r w:rsidRPr="00237C7C">
        <w:rPr>
          <w:rFonts w:ascii="Times New Roman" w:hAnsi="Times New Roman"/>
          <w:sz w:val="24"/>
          <w:szCs w:val="24"/>
        </w:rPr>
        <w:tab/>
        <w:t>вычленять содержащиеся в тексте основные события и устанавливать их последов</w:t>
      </w:r>
      <w:r w:rsidRPr="00237C7C">
        <w:rPr>
          <w:rFonts w:ascii="Times New Roman" w:hAnsi="Times New Roman"/>
          <w:sz w:val="24"/>
          <w:szCs w:val="24"/>
        </w:rPr>
        <w:t>а</w:t>
      </w:r>
      <w:r w:rsidRPr="00237C7C">
        <w:rPr>
          <w:rFonts w:ascii="Times New Roman" w:hAnsi="Times New Roman"/>
          <w:sz w:val="24"/>
          <w:szCs w:val="24"/>
        </w:rPr>
        <w:t>тельность;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</w:t>
      </w:r>
      <w:r w:rsidRPr="00237C7C">
        <w:rPr>
          <w:rFonts w:ascii="Times New Roman" w:hAnsi="Times New Roman"/>
          <w:sz w:val="24"/>
          <w:szCs w:val="24"/>
        </w:rPr>
        <w:tab/>
        <w:t>упорядочивать информацию по заданному основанию;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</w:t>
      </w:r>
      <w:r w:rsidRPr="00237C7C">
        <w:rPr>
          <w:rFonts w:ascii="Times New Roman" w:hAnsi="Times New Roman"/>
          <w:sz w:val="24"/>
          <w:szCs w:val="24"/>
        </w:rPr>
        <w:tab/>
        <w:t>сравнивать между собой объекты, описанные в тексте, выделяя два-три существе</w:t>
      </w:r>
      <w:r w:rsidRPr="00237C7C">
        <w:rPr>
          <w:rFonts w:ascii="Times New Roman" w:hAnsi="Times New Roman"/>
          <w:sz w:val="24"/>
          <w:szCs w:val="24"/>
        </w:rPr>
        <w:t>н</w:t>
      </w:r>
      <w:r w:rsidRPr="00237C7C">
        <w:rPr>
          <w:rFonts w:ascii="Times New Roman" w:hAnsi="Times New Roman"/>
          <w:sz w:val="24"/>
          <w:szCs w:val="24"/>
        </w:rPr>
        <w:t>ных признака;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</w:t>
      </w:r>
      <w:r w:rsidRPr="00237C7C">
        <w:rPr>
          <w:rFonts w:ascii="Times New Roman" w:hAnsi="Times New Roman"/>
          <w:sz w:val="24"/>
          <w:szCs w:val="24"/>
        </w:rPr>
        <w:tab/>
        <w:t>понимать текст, опираясь не только на содержащуюся в нём информацию, но и на жанр, структуру, выразительные средства текста;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</w:t>
      </w:r>
      <w:r w:rsidRPr="00237C7C">
        <w:rPr>
          <w:rFonts w:ascii="Times New Roman" w:hAnsi="Times New Roman"/>
          <w:sz w:val="24"/>
          <w:szCs w:val="24"/>
        </w:rPr>
        <w:tab/>
        <w:t>использовать</w:t>
      </w:r>
      <w:r w:rsidRPr="00237C7C">
        <w:rPr>
          <w:rFonts w:ascii="Times New Roman" w:hAnsi="Times New Roman"/>
          <w:sz w:val="24"/>
          <w:szCs w:val="24"/>
        </w:rPr>
        <w:tab/>
        <w:t xml:space="preserve"> различные виды чтения: ознакомительное, изучающее, поисковое, в</w:t>
      </w:r>
      <w:r w:rsidRPr="00237C7C">
        <w:rPr>
          <w:rFonts w:ascii="Times New Roman" w:hAnsi="Times New Roman"/>
          <w:sz w:val="24"/>
          <w:szCs w:val="24"/>
        </w:rPr>
        <w:t>ы</w:t>
      </w:r>
      <w:r w:rsidRPr="00237C7C">
        <w:rPr>
          <w:rFonts w:ascii="Times New Roman" w:hAnsi="Times New Roman"/>
          <w:sz w:val="24"/>
          <w:szCs w:val="24"/>
        </w:rPr>
        <w:t>бирать нужный вид чтения в соответствии с целью чтения.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 xml:space="preserve">  Выпускник получит возможность научиться:</w:t>
      </w:r>
      <w:r w:rsidRPr="00237C7C">
        <w:rPr>
          <w:rFonts w:ascii="Times New Roman" w:hAnsi="Times New Roman"/>
          <w:sz w:val="24"/>
          <w:szCs w:val="24"/>
        </w:rPr>
        <w:t xml:space="preserve">  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 -работать с несколькими источниками информации; </w:t>
      </w:r>
    </w:p>
    <w:p w:rsidR="008B30F8" w:rsidRPr="00237C7C" w:rsidRDefault="008B30F8" w:rsidP="00237C7C">
      <w:pPr>
        <w:spacing w:line="240" w:lineRule="auto"/>
        <w:ind w:right="-142" w:firstLine="426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-сопоставлять информацию, полученную из нескольких источников.</w:t>
      </w:r>
    </w:p>
    <w:p w:rsidR="008B30F8" w:rsidRPr="00237C7C" w:rsidRDefault="008B30F8" w:rsidP="00237C7C">
      <w:pPr>
        <w:ind w:right="-142" w:firstLine="567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РАБОТА С ТЕКСТОМ: ПРЕОБРАЗОВАНИЕ И ИНТЕРПРЕТАЦИЯ ИНФО</w:t>
      </w:r>
      <w:r w:rsidRPr="00237C7C">
        <w:rPr>
          <w:rFonts w:ascii="Times New Roman" w:hAnsi="Times New Roman"/>
          <w:b/>
          <w:sz w:val="24"/>
          <w:szCs w:val="24"/>
        </w:rPr>
        <w:t>Р</w:t>
      </w:r>
      <w:r w:rsidRPr="00237C7C">
        <w:rPr>
          <w:rFonts w:ascii="Times New Roman" w:hAnsi="Times New Roman"/>
          <w:b/>
          <w:sz w:val="24"/>
          <w:szCs w:val="24"/>
        </w:rPr>
        <w:t>МАЦИИ</w:t>
      </w:r>
    </w:p>
    <w:p w:rsidR="008B30F8" w:rsidRPr="00237C7C" w:rsidRDefault="008B30F8" w:rsidP="00237C7C">
      <w:pPr>
        <w:autoSpaceDE w:val="0"/>
        <w:autoSpaceDN w:val="0"/>
        <w:adjustRightInd w:val="0"/>
        <w:ind w:right="-142" w:firstLine="567"/>
        <w:jc w:val="both"/>
        <w:textAlignment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8B30F8" w:rsidRPr="00237C7C" w:rsidRDefault="008B30F8" w:rsidP="00237C7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right="-142" w:firstLine="567"/>
        <w:jc w:val="both"/>
        <w:textAlignment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формулировать несложные выводы, основываясь на тексте;</w:t>
      </w:r>
    </w:p>
    <w:p w:rsidR="008B30F8" w:rsidRPr="00237C7C" w:rsidRDefault="008B30F8" w:rsidP="00237C7C">
      <w:pPr>
        <w:autoSpaceDE w:val="0"/>
        <w:autoSpaceDN w:val="0"/>
        <w:adjustRightInd w:val="0"/>
        <w:ind w:right="-142" w:firstLine="567"/>
        <w:jc w:val="both"/>
        <w:textAlignment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 -сопоставлять и обобщать содержащуюся в разных частях текста информацию;</w:t>
      </w:r>
    </w:p>
    <w:p w:rsidR="008B30F8" w:rsidRPr="00237C7C" w:rsidRDefault="008B30F8" w:rsidP="00237C7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right="-142" w:firstLine="567"/>
        <w:jc w:val="both"/>
        <w:textAlignment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составлять на основании текста небольшое монологическое высказывание, отвечая на поставленный вопрос.</w:t>
      </w:r>
    </w:p>
    <w:p w:rsidR="008B30F8" w:rsidRPr="00237C7C" w:rsidRDefault="008B30F8" w:rsidP="00237C7C">
      <w:pPr>
        <w:autoSpaceDE w:val="0"/>
        <w:autoSpaceDN w:val="0"/>
        <w:adjustRightInd w:val="0"/>
        <w:ind w:right="-142" w:firstLine="567"/>
        <w:jc w:val="both"/>
        <w:textAlignment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научиться:</w:t>
      </w:r>
    </w:p>
    <w:p w:rsidR="008B30F8" w:rsidRPr="00237C7C" w:rsidRDefault="008B30F8" w:rsidP="00237C7C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-142" w:firstLine="567"/>
        <w:jc w:val="both"/>
        <w:textAlignment w:val="center"/>
        <w:rPr>
          <w:rFonts w:ascii="Times New Roman" w:hAnsi="Times New Roman"/>
          <w:iCs/>
          <w:sz w:val="24"/>
          <w:szCs w:val="24"/>
        </w:rPr>
      </w:pPr>
      <w:r w:rsidRPr="00237C7C">
        <w:rPr>
          <w:rFonts w:ascii="Times New Roman" w:hAnsi="Times New Roman"/>
          <w:iCs/>
          <w:sz w:val="24"/>
          <w:szCs w:val="24"/>
        </w:rPr>
        <w:t>составлять   отзывы о прочитанном</w:t>
      </w:r>
      <w:r w:rsidRPr="00237C7C">
        <w:rPr>
          <w:rFonts w:ascii="Times New Roman" w:hAnsi="Times New Roman"/>
          <w:sz w:val="24"/>
          <w:szCs w:val="24"/>
        </w:rPr>
        <w:t>.</w:t>
      </w:r>
    </w:p>
    <w:p w:rsidR="008B30F8" w:rsidRPr="00237C7C" w:rsidRDefault="008B30F8" w:rsidP="00237C7C">
      <w:pPr>
        <w:ind w:right="-142" w:firstLine="567"/>
        <w:jc w:val="both"/>
        <w:rPr>
          <w:rFonts w:ascii="Times New Roman" w:hAnsi="Times New Roman"/>
          <w:sz w:val="24"/>
          <w:szCs w:val="24"/>
        </w:rPr>
      </w:pPr>
    </w:p>
    <w:p w:rsidR="008B30F8" w:rsidRPr="00237C7C" w:rsidRDefault="008B30F8" w:rsidP="00CF3D6E">
      <w:pPr>
        <w:ind w:right="-142" w:firstLine="567"/>
        <w:jc w:val="center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РАБОТА С ТЕКСТОМ: ОЦЕНКА ИНФОРМАЦИИ</w:t>
      </w:r>
    </w:p>
    <w:p w:rsidR="008B30F8" w:rsidRPr="00237C7C" w:rsidRDefault="008B30F8" w:rsidP="00237C7C">
      <w:pPr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237C7C">
        <w:rPr>
          <w:rFonts w:ascii="Times New Roman" w:hAnsi="Times New Roman"/>
          <w:sz w:val="24"/>
          <w:szCs w:val="24"/>
        </w:rPr>
        <w:t xml:space="preserve">  </w:t>
      </w:r>
    </w:p>
    <w:p w:rsidR="008B30F8" w:rsidRPr="00237C7C" w:rsidRDefault="008B30F8" w:rsidP="00237C7C">
      <w:pPr>
        <w:pStyle w:val="ListParagraph"/>
        <w:numPr>
          <w:ilvl w:val="0"/>
          <w:numId w:val="39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высказывать оценочные суждения и свою точку зрения о прочитанном тексте; </w:t>
      </w:r>
    </w:p>
    <w:p w:rsidR="008B30F8" w:rsidRPr="00237C7C" w:rsidRDefault="008B30F8" w:rsidP="00237C7C">
      <w:pPr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- определять место и роль иллюстративного ряда в тексте; </w:t>
      </w:r>
    </w:p>
    <w:p w:rsidR="008B30F8" w:rsidRPr="00237C7C" w:rsidRDefault="008B30F8" w:rsidP="00237C7C">
      <w:pPr>
        <w:pStyle w:val="ListParagraph"/>
        <w:numPr>
          <w:ilvl w:val="0"/>
          <w:numId w:val="39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участвовать в учебном диалоге при обсуждении прочитанного или прослушанного текста. </w:t>
      </w:r>
    </w:p>
    <w:p w:rsidR="008B30F8" w:rsidRPr="00237C7C" w:rsidRDefault="008B30F8" w:rsidP="00237C7C">
      <w:pPr>
        <w:pStyle w:val="ListParagraph"/>
        <w:ind w:left="0" w:right="-142" w:firstLine="567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8B30F8" w:rsidRPr="00237C7C" w:rsidRDefault="008B30F8" w:rsidP="00237C7C">
      <w:pPr>
        <w:pStyle w:val="ListParagraph"/>
        <w:numPr>
          <w:ilvl w:val="0"/>
          <w:numId w:val="39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сопоставлять различные точки зрения;</w:t>
      </w:r>
    </w:p>
    <w:p w:rsidR="008B30F8" w:rsidRPr="00237C7C" w:rsidRDefault="008B30F8" w:rsidP="00237C7C">
      <w:pPr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 в процессе работы с одним или несколькими источниками выявлять достоверную (противоречивую) информацию.</w:t>
      </w:r>
    </w:p>
    <w:p w:rsidR="008B30F8" w:rsidRPr="00237C7C" w:rsidRDefault="008B30F8" w:rsidP="00237C7C">
      <w:pPr>
        <w:ind w:right="-139" w:firstLine="567"/>
        <w:jc w:val="center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bCs/>
          <w:sz w:val="24"/>
          <w:szCs w:val="24"/>
        </w:rPr>
        <w:t>ФОРМИРОВАНИЕ ИКТ- КОМПЕТЕНТНОСТИ ОБУЧАЮЩИХСЯ</w:t>
      </w:r>
    </w:p>
    <w:p w:rsidR="008B30F8" w:rsidRPr="00237C7C" w:rsidRDefault="008B30F8" w:rsidP="00237C7C">
      <w:pPr>
        <w:ind w:firstLine="567"/>
        <w:rPr>
          <w:rFonts w:ascii="Times New Roman" w:hAnsi="Times New Roman"/>
          <w:b/>
          <w:bCs/>
          <w:sz w:val="24"/>
          <w:szCs w:val="24"/>
        </w:rPr>
      </w:pPr>
      <w:r w:rsidRPr="00237C7C">
        <w:rPr>
          <w:rFonts w:ascii="Times New Roman" w:hAnsi="Times New Roman"/>
          <w:b/>
          <w:bCs/>
          <w:sz w:val="24"/>
          <w:szCs w:val="24"/>
        </w:rPr>
        <w:t>ЗНАКОМСТВО СО СРЕДСТВАМИ ИКТ, ГИГИЕНА РАБОТЫ С КОМПЬ</w:t>
      </w:r>
      <w:r w:rsidRPr="00237C7C">
        <w:rPr>
          <w:rFonts w:ascii="Times New Roman" w:hAnsi="Times New Roman"/>
          <w:b/>
          <w:bCs/>
          <w:sz w:val="24"/>
          <w:szCs w:val="24"/>
        </w:rPr>
        <w:t>Ю</w:t>
      </w:r>
      <w:r w:rsidRPr="00237C7C">
        <w:rPr>
          <w:rFonts w:ascii="Times New Roman" w:hAnsi="Times New Roman"/>
          <w:b/>
          <w:bCs/>
          <w:sz w:val="24"/>
          <w:szCs w:val="24"/>
        </w:rPr>
        <w:t>ТЕРОМ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237C7C">
        <w:rPr>
          <w:rFonts w:ascii="Times New Roman" w:hAnsi="Times New Roman"/>
          <w:sz w:val="24"/>
          <w:szCs w:val="24"/>
        </w:rPr>
        <w:t xml:space="preserve"> 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-использовать безопасные для органов зрения, нервной системы, опорно-двигательного аппарата, эргономичные приёмы работы с компьютером и другими средс</w:t>
      </w:r>
      <w:r w:rsidRPr="00237C7C">
        <w:rPr>
          <w:rFonts w:ascii="Times New Roman" w:hAnsi="Times New Roman"/>
          <w:sz w:val="24"/>
          <w:szCs w:val="24"/>
        </w:rPr>
        <w:t>т</w:t>
      </w:r>
      <w:r w:rsidRPr="00237C7C">
        <w:rPr>
          <w:rFonts w:ascii="Times New Roman" w:hAnsi="Times New Roman"/>
          <w:sz w:val="24"/>
          <w:szCs w:val="24"/>
        </w:rPr>
        <w:t xml:space="preserve">вами ИКТ;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-выполнять компенсирующие физические упражнения (мини-зарядку);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-организовывать систему папок для хранения собственной информации в компьют</w:t>
      </w:r>
      <w:r w:rsidRPr="00237C7C">
        <w:rPr>
          <w:rFonts w:ascii="Times New Roman" w:hAnsi="Times New Roman"/>
          <w:sz w:val="24"/>
          <w:szCs w:val="24"/>
        </w:rPr>
        <w:t>е</w:t>
      </w:r>
      <w:r w:rsidRPr="00237C7C">
        <w:rPr>
          <w:rFonts w:ascii="Times New Roman" w:hAnsi="Times New Roman"/>
          <w:sz w:val="24"/>
          <w:szCs w:val="24"/>
        </w:rPr>
        <w:t>ре.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bCs/>
          <w:sz w:val="24"/>
          <w:szCs w:val="24"/>
        </w:rPr>
        <w:t>Выпускник</w:t>
      </w:r>
      <w:r w:rsidRPr="00237C7C">
        <w:rPr>
          <w:rFonts w:ascii="Times New Roman" w:hAnsi="Times New Roman"/>
          <w:b/>
          <w:sz w:val="24"/>
          <w:szCs w:val="24"/>
        </w:rPr>
        <w:t xml:space="preserve">  получит возможность научиться:</w:t>
      </w:r>
      <w:r w:rsidRPr="00237C7C">
        <w:rPr>
          <w:rFonts w:ascii="Times New Roman" w:hAnsi="Times New Roman"/>
          <w:sz w:val="24"/>
          <w:szCs w:val="24"/>
        </w:rPr>
        <w:t xml:space="preserve">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 -организовывать систему папок для хранения собственной информации в компь</w:t>
      </w:r>
      <w:r w:rsidRPr="00237C7C">
        <w:rPr>
          <w:rFonts w:ascii="Times New Roman" w:hAnsi="Times New Roman"/>
          <w:sz w:val="24"/>
          <w:szCs w:val="24"/>
        </w:rPr>
        <w:t>ю</w:t>
      </w:r>
      <w:r w:rsidRPr="00237C7C">
        <w:rPr>
          <w:rFonts w:ascii="Times New Roman" w:hAnsi="Times New Roman"/>
          <w:sz w:val="24"/>
          <w:szCs w:val="24"/>
        </w:rPr>
        <w:t>тере</w:t>
      </w:r>
    </w:p>
    <w:p w:rsidR="008B30F8" w:rsidRPr="00237C7C" w:rsidRDefault="008B30F8" w:rsidP="00237C7C">
      <w:pPr>
        <w:spacing w:line="232" w:lineRule="auto"/>
        <w:ind w:right="-119" w:firstLine="567"/>
        <w:jc w:val="both"/>
        <w:rPr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bCs/>
          <w:sz w:val="24"/>
          <w:szCs w:val="24"/>
        </w:rPr>
        <w:t>ТЕХНОЛОГИЯ ВВОДА ИНФОРМАЦИИ В КОМПЬЮТЕР: ВВОД ТЕКСТА, ЗАПИСЬ ЗВУКА, ИЗОБРАЖЕНИЯ, ЦИФРОВЫХ ДАННЫХ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237C7C">
        <w:rPr>
          <w:rFonts w:ascii="Times New Roman" w:hAnsi="Times New Roman"/>
          <w:sz w:val="24"/>
          <w:szCs w:val="24"/>
        </w:rPr>
        <w:t xml:space="preserve"> 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-владеть компьютерным письмом на русском языке;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sym w:font="Symbol" w:char="F02D"/>
      </w:r>
      <w:r w:rsidRPr="00237C7C">
        <w:rPr>
          <w:rFonts w:ascii="Times New Roman" w:hAnsi="Times New Roman"/>
          <w:sz w:val="24"/>
          <w:szCs w:val="24"/>
        </w:rPr>
        <w:t xml:space="preserve"> набирать текст на родном языке;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 сканировать рисунки и тексты.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sym w:font="Symbol" w:char="F02D"/>
      </w:r>
      <w:r w:rsidRPr="00237C7C">
        <w:rPr>
          <w:rFonts w:ascii="Times New Roman" w:hAnsi="Times New Roman"/>
          <w:sz w:val="24"/>
          <w:szCs w:val="24"/>
        </w:rPr>
        <w:t xml:space="preserve"> </w:t>
      </w:r>
      <w:r w:rsidRPr="00237C7C">
        <w:rPr>
          <w:rFonts w:ascii="Times New Roman" w:hAnsi="Times New Roman"/>
          <w:b/>
          <w:sz w:val="24"/>
          <w:szCs w:val="24"/>
        </w:rPr>
        <w:t>Выпускник получит возможность научиться</w:t>
      </w:r>
      <w:r w:rsidRPr="00237C7C">
        <w:rPr>
          <w:rFonts w:ascii="Times New Roman" w:hAnsi="Times New Roman"/>
          <w:sz w:val="24"/>
          <w:szCs w:val="24"/>
        </w:rPr>
        <w:t xml:space="preserve">:  </w:t>
      </w:r>
    </w:p>
    <w:p w:rsidR="008B30F8" w:rsidRPr="00237C7C" w:rsidRDefault="008B30F8" w:rsidP="00237C7C">
      <w:pPr>
        <w:ind w:right="-139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-использовать программу распознавания сканированного текста на русском языке.</w:t>
      </w:r>
    </w:p>
    <w:p w:rsidR="008B30F8" w:rsidRPr="00237C7C" w:rsidRDefault="008B30F8" w:rsidP="00237C7C">
      <w:pPr>
        <w:ind w:right="-139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37C7C">
        <w:rPr>
          <w:rFonts w:ascii="Times New Roman" w:hAnsi="Times New Roman"/>
          <w:b/>
          <w:bCs/>
          <w:sz w:val="24"/>
          <w:szCs w:val="24"/>
        </w:rPr>
        <w:t>ОБРАБОТКА И ПОИСК ИНФОРМАЦИИ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 xml:space="preserve"> Выпускник научится:</w:t>
      </w:r>
      <w:r w:rsidRPr="00237C7C">
        <w:rPr>
          <w:rFonts w:ascii="Times New Roman" w:hAnsi="Times New Roman"/>
          <w:sz w:val="24"/>
          <w:szCs w:val="24"/>
        </w:rPr>
        <w:t xml:space="preserve"> 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 использовать сменные носители (флэш - карты);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-описывать по определённому алгоритму объект</w:t>
      </w:r>
      <w:r w:rsidRPr="00237C7C">
        <w:rPr>
          <w:rFonts w:ascii="Times New Roman" w:hAnsi="Times New Roman"/>
          <w:sz w:val="24"/>
          <w:szCs w:val="24"/>
        </w:rPr>
        <w:sym w:font="Symbol" w:char="F02D"/>
      </w:r>
      <w:r w:rsidRPr="00237C7C">
        <w:rPr>
          <w:rFonts w:ascii="Times New Roman" w:hAnsi="Times New Roman"/>
          <w:sz w:val="24"/>
          <w:szCs w:val="24"/>
        </w:rPr>
        <w:t xml:space="preserve"> или процесс наблюдения, запис</w:t>
      </w:r>
      <w:r w:rsidRPr="00237C7C">
        <w:rPr>
          <w:rFonts w:ascii="Times New Roman" w:hAnsi="Times New Roman"/>
          <w:sz w:val="24"/>
          <w:szCs w:val="24"/>
        </w:rPr>
        <w:t>ы</w:t>
      </w:r>
      <w:r w:rsidRPr="00237C7C">
        <w:rPr>
          <w:rFonts w:ascii="Times New Roman" w:hAnsi="Times New Roman"/>
          <w:sz w:val="24"/>
          <w:szCs w:val="24"/>
        </w:rPr>
        <w:t xml:space="preserve">вать аудиовизуальную и числовую информацию о нём, используя инструменты ИКТ;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-искать информацию в соответствующих возрасту</w:t>
      </w:r>
      <w:r w:rsidRPr="00237C7C">
        <w:rPr>
          <w:rFonts w:ascii="Times New Roman" w:hAnsi="Times New Roman"/>
          <w:sz w:val="24"/>
          <w:szCs w:val="24"/>
        </w:rPr>
        <w:sym w:font="Symbol" w:char="F02D"/>
      </w:r>
      <w:r w:rsidRPr="00237C7C">
        <w:rPr>
          <w:rFonts w:ascii="Times New Roman" w:hAnsi="Times New Roman"/>
          <w:sz w:val="24"/>
          <w:szCs w:val="24"/>
        </w:rPr>
        <w:t xml:space="preserve"> цифровых словарях и справо</w:t>
      </w:r>
      <w:r w:rsidRPr="00237C7C">
        <w:rPr>
          <w:rFonts w:ascii="Times New Roman" w:hAnsi="Times New Roman"/>
          <w:sz w:val="24"/>
          <w:szCs w:val="24"/>
        </w:rPr>
        <w:t>ч</w:t>
      </w:r>
      <w:r w:rsidRPr="00237C7C">
        <w:rPr>
          <w:rFonts w:ascii="Times New Roman" w:hAnsi="Times New Roman"/>
          <w:sz w:val="24"/>
          <w:szCs w:val="24"/>
        </w:rPr>
        <w:t>никах, базах данных, контролируемом Интернете, системе поиска внутри компьютера; с</w:t>
      </w:r>
      <w:r w:rsidRPr="00237C7C">
        <w:rPr>
          <w:rFonts w:ascii="Times New Roman" w:hAnsi="Times New Roman"/>
          <w:sz w:val="24"/>
          <w:szCs w:val="24"/>
        </w:rPr>
        <w:t>о</w:t>
      </w:r>
      <w:r w:rsidRPr="00237C7C">
        <w:rPr>
          <w:rFonts w:ascii="Times New Roman" w:hAnsi="Times New Roman"/>
          <w:sz w:val="24"/>
          <w:szCs w:val="24"/>
        </w:rPr>
        <w:t>ставлять список используемых информационных источников.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 </w:t>
      </w:r>
      <w:r w:rsidRPr="00237C7C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237C7C">
        <w:rPr>
          <w:rFonts w:ascii="Times New Roman" w:hAnsi="Times New Roman"/>
          <w:sz w:val="24"/>
          <w:szCs w:val="24"/>
        </w:rPr>
        <w:t xml:space="preserve">  </w:t>
      </w:r>
    </w:p>
    <w:p w:rsidR="008B30F8" w:rsidRPr="00CF3D6E" w:rsidRDefault="008B30F8" w:rsidP="00CF3D6E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-грамотно формулировать запросы при поиске в Интернете и базах данных, оцен</w:t>
      </w:r>
      <w:r w:rsidRPr="00237C7C">
        <w:rPr>
          <w:rFonts w:ascii="Times New Roman" w:hAnsi="Times New Roman"/>
          <w:sz w:val="24"/>
          <w:szCs w:val="24"/>
        </w:rPr>
        <w:t>и</w:t>
      </w:r>
      <w:r w:rsidRPr="00237C7C">
        <w:rPr>
          <w:rFonts w:ascii="Times New Roman" w:hAnsi="Times New Roman"/>
          <w:sz w:val="24"/>
          <w:szCs w:val="24"/>
        </w:rPr>
        <w:t xml:space="preserve">вать, интерпретировать и сохранять найденную информацию; критически относиться к информации </w:t>
      </w:r>
      <w:r>
        <w:rPr>
          <w:rFonts w:ascii="Times New Roman" w:hAnsi="Times New Roman"/>
          <w:sz w:val="24"/>
          <w:szCs w:val="24"/>
        </w:rPr>
        <w:t>и к выбору источника информации.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237C7C">
        <w:rPr>
          <w:rFonts w:ascii="Times New Roman" w:hAnsi="Times New Roman"/>
          <w:b/>
          <w:bCs/>
          <w:sz w:val="24"/>
          <w:szCs w:val="24"/>
        </w:rPr>
        <w:t>СОЗДАНИЕ, ПРЕДСТАВЛЕНИЕ И ПЕРЕДАЧА СООБЩЕНИЙ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237C7C">
        <w:rPr>
          <w:rFonts w:ascii="Times New Roman" w:hAnsi="Times New Roman"/>
          <w:sz w:val="24"/>
          <w:szCs w:val="24"/>
        </w:rPr>
        <w:t xml:space="preserve"> 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-создавать текстовые сообщения с использованием</w:t>
      </w:r>
      <w:r w:rsidRPr="00237C7C">
        <w:rPr>
          <w:rFonts w:ascii="Times New Roman" w:hAnsi="Times New Roman"/>
          <w:sz w:val="24"/>
          <w:szCs w:val="24"/>
        </w:rPr>
        <w:sym w:font="Symbol" w:char="F02D"/>
      </w:r>
      <w:r w:rsidRPr="00237C7C">
        <w:rPr>
          <w:rFonts w:ascii="Times New Roman" w:hAnsi="Times New Roman"/>
          <w:sz w:val="24"/>
          <w:szCs w:val="24"/>
        </w:rPr>
        <w:t xml:space="preserve"> средств ИКТ: редактировать, оформлять и сохранять их;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sym w:font="Symbol" w:char="F02D"/>
      </w:r>
      <w:r w:rsidRPr="00237C7C">
        <w:rPr>
          <w:rFonts w:ascii="Times New Roman" w:hAnsi="Times New Roman"/>
          <w:sz w:val="24"/>
          <w:szCs w:val="24"/>
        </w:rPr>
        <w:t xml:space="preserve">  создавать изображения, пользуясь графическими</w:t>
      </w:r>
      <w:r w:rsidRPr="00237C7C">
        <w:rPr>
          <w:rFonts w:ascii="Times New Roman" w:hAnsi="Times New Roman"/>
          <w:sz w:val="24"/>
          <w:szCs w:val="24"/>
        </w:rPr>
        <w:sym w:font="Symbol" w:char="F02D"/>
      </w:r>
      <w:r w:rsidRPr="00237C7C">
        <w:rPr>
          <w:rFonts w:ascii="Times New Roman" w:hAnsi="Times New Roman"/>
          <w:sz w:val="24"/>
          <w:szCs w:val="24"/>
        </w:rPr>
        <w:t xml:space="preserve"> возможностями компьютера; составлять новое изображение из готовых фрагментов (аппликация);  </w:t>
      </w:r>
    </w:p>
    <w:p w:rsidR="008B30F8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-размещать сообщение в информационной образовательной среде образовательного учреждения;  пользоваться основными средствами телекоммуникации;  участвовать в ко</w:t>
      </w:r>
      <w:r w:rsidRPr="00237C7C">
        <w:rPr>
          <w:rFonts w:ascii="Times New Roman" w:hAnsi="Times New Roman"/>
          <w:sz w:val="24"/>
          <w:szCs w:val="24"/>
        </w:rPr>
        <w:t>л</w:t>
      </w:r>
      <w:r w:rsidRPr="00237C7C">
        <w:rPr>
          <w:rFonts w:ascii="Times New Roman" w:hAnsi="Times New Roman"/>
          <w:sz w:val="24"/>
          <w:szCs w:val="24"/>
        </w:rPr>
        <w:t xml:space="preserve">лективной коммуникативной деятельности в информационной образовательной среде, фиксировать ход и результаты общения на экране и в файлах. </w:t>
      </w:r>
    </w:p>
    <w:p w:rsidR="008B30F8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237C7C">
        <w:rPr>
          <w:rFonts w:ascii="Times New Roman" w:hAnsi="Times New Roman"/>
          <w:sz w:val="24"/>
          <w:szCs w:val="24"/>
        </w:rPr>
        <w:t xml:space="preserve"> </w:t>
      </w:r>
    </w:p>
    <w:p w:rsidR="008B30F8" w:rsidRPr="00237C7C" w:rsidRDefault="008B30F8" w:rsidP="00237C7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 xml:space="preserve"> -представлять данные.</w:t>
      </w:r>
    </w:p>
    <w:p w:rsidR="008B30F8" w:rsidRPr="00237C7C" w:rsidRDefault="008B30F8" w:rsidP="00237C7C">
      <w:pPr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ПЛАНИРОВАНИЕ ДЕЯТЕЛЬНОСТИ, УПРАВЛЕНИЕ И ОРГАНИЗАЦИЯ</w:t>
      </w:r>
    </w:p>
    <w:p w:rsidR="008B30F8" w:rsidRPr="00237C7C" w:rsidRDefault="008B30F8" w:rsidP="00237C7C">
      <w:pPr>
        <w:pStyle w:val="ListParagraph"/>
        <w:ind w:left="0"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 нау</w:t>
      </w:r>
      <w:r w:rsidRPr="00237C7C">
        <w:rPr>
          <w:rFonts w:ascii="Times New Roman" w:hAnsi="Times New Roman"/>
          <w:b/>
          <w:sz w:val="24"/>
          <w:szCs w:val="24"/>
        </w:rPr>
        <w:softHyphen/>
        <w:t>чится</w:t>
      </w:r>
      <w:r w:rsidRPr="00237C7C">
        <w:rPr>
          <w:rFonts w:ascii="Times New Roman" w:hAnsi="Times New Roman"/>
          <w:sz w:val="24"/>
          <w:szCs w:val="24"/>
        </w:rPr>
        <w:t>:</w:t>
      </w:r>
    </w:p>
    <w:p w:rsidR="008B30F8" w:rsidRPr="00237C7C" w:rsidRDefault="008B30F8" w:rsidP="00237C7C">
      <w:pPr>
        <w:pStyle w:val="ListParagraph"/>
        <w:numPr>
          <w:ilvl w:val="0"/>
          <w:numId w:val="39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4"/>
          <w:szCs w:val="24"/>
        </w:rPr>
      </w:pPr>
      <w:r w:rsidRPr="00237C7C">
        <w:rPr>
          <w:rFonts w:ascii="Times New Roman" w:hAnsi="Times New Roman"/>
          <w:sz w:val="24"/>
          <w:szCs w:val="24"/>
        </w:rPr>
        <w:t>определять по</w:t>
      </w:r>
      <w:r w:rsidRPr="00237C7C">
        <w:rPr>
          <w:rFonts w:ascii="Times New Roman" w:hAnsi="Times New Roman"/>
          <w:sz w:val="24"/>
          <w:szCs w:val="24"/>
        </w:rPr>
        <w:softHyphen/>
        <w:t>следовательность вы</w:t>
      </w:r>
      <w:r w:rsidRPr="00237C7C">
        <w:rPr>
          <w:rFonts w:ascii="Times New Roman" w:hAnsi="Times New Roman"/>
          <w:sz w:val="24"/>
          <w:szCs w:val="24"/>
        </w:rPr>
        <w:softHyphen/>
        <w:t>полнения дейст</w:t>
      </w:r>
      <w:r w:rsidRPr="00237C7C">
        <w:rPr>
          <w:rFonts w:ascii="Times New Roman" w:hAnsi="Times New Roman"/>
          <w:sz w:val="24"/>
          <w:szCs w:val="24"/>
        </w:rPr>
        <w:softHyphen/>
        <w:t>вий, планировать не</w:t>
      </w:r>
      <w:r w:rsidRPr="00237C7C">
        <w:rPr>
          <w:rFonts w:ascii="Times New Roman" w:hAnsi="Times New Roman"/>
          <w:sz w:val="24"/>
          <w:szCs w:val="24"/>
        </w:rPr>
        <w:softHyphen/>
        <w:t>сложные и</w:t>
      </w:r>
      <w:r w:rsidRPr="00237C7C">
        <w:rPr>
          <w:rFonts w:ascii="Times New Roman" w:hAnsi="Times New Roman"/>
          <w:sz w:val="24"/>
          <w:szCs w:val="24"/>
        </w:rPr>
        <w:t>с</w:t>
      </w:r>
      <w:r w:rsidRPr="00237C7C">
        <w:rPr>
          <w:rFonts w:ascii="Times New Roman" w:hAnsi="Times New Roman"/>
          <w:sz w:val="24"/>
          <w:szCs w:val="24"/>
        </w:rPr>
        <w:t>следо</w:t>
      </w:r>
      <w:r w:rsidRPr="00237C7C">
        <w:rPr>
          <w:rFonts w:ascii="Times New Roman" w:hAnsi="Times New Roman"/>
          <w:sz w:val="24"/>
          <w:szCs w:val="24"/>
        </w:rPr>
        <w:softHyphen/>
        <w:t>ва</w:t>
      </w:r>
      <w:r w:rsidRPr="00237C7C">
        <w:rPr>
          <w:rFonts w:ascii="Times New Roman" w:hAnsi="Times New Roman"/>
          <w:sz w:val="24"/>
          <w:szCs w:val="24"/>
        </w:rPr>
        <w:softHyphen/>
        <w:t>ния объектов и про</w:t>
      </w:r>
      <w:r w:rsidRPr="00237C7C">
        <w:rPr>
          <w:rFonts w:ascii="Times New Roman" w:hAnsi="Times New Roman"/>
          <w:sz w:val="24"/>
          <w:szCs w:val="24"/>
        </w:rPr>
        <w:softHyphen/>
        <w:t>цессов внешнего мира;</w:t>
      </w:r>
    </w:p>
    <w:p w:rsidR="008B30F8" w:rsidRPr="00237C7C" w:rsidRDefault="008B30F8" w:rsidP="00237C7C">
      <w:pPr>
        <w:pStyle w:val="Default"/>
        <w:ind w:right="-142" w:firstLine="567"/>
        <w:jc w:val="both"/>
      </w:pPr>
      <w:r w:rsidRPr="00237C7C">
        <w:rPr>
          <w:color w:val="auto"/>
        </w:rPr>
        <w:t>-</w:t>
      </w:r>
      <w:r w:rsidRPr="00237C7C">
        <w:t xml:space="preserve">определять последовательность выполнения действий.  </w:t>
      </w:r>
    </w:p>
    <w:p w:rsidR="008B30F8" w:rsidRPr="00CF3D6E" w:rsidRDefault="008B30F8" w:rsidP="00CF3D6E">
      <w:pPr>
        <w:ind w:right="-142" w:firstLine="567"/>
        <w:jc w:val="both"/>
        <w:rPr>
          <w:rStyle w:val="c13"/>
          <w:rFonts w:ascii="Times New Roman" w:hAnsi="Times New Roman"/>
          <w:b/>
          <w:sz w:val="24"/>
          <w:szCs w:val="24"/>
        </w:rPr>
      </w:pPr>
      <w:r w:rsidRPr="00237C7C">
        <w:rPr>
          <w:rFonts w:ascii="Times New Roman" w:hAnsi="Times New Roman"/>
          <w:b/>
          <w:sz w:val="24"/>
          <w:szCs w:val="24"/>
        </w:rPr>
        <w:t>Выпускник полу</w:t>
      </w:r>
      <w:r w:rsidRPr="00237C7C">
        <w:rPr>
          <w:rFonts w:ascii="Times New Roman" w:hAnsi="Times New Roman"/>
          <w:b/>
          <w:sz w:val="24"/>
          <w:szCs w:val="24"/>
        </w:rPr>
        <w:softHyphen/>
        <w:t>чит возможность нау</w:t>
      </w:r>
      <w:r w:rsidRPr="00237C7C">
        <w:rPr>
          <w:rFonts w:ascii="Times New Roman" w:hAnsi="Times New Roman"/>
          <w:b/>
          <w:sz w:val="24"/>
          <w:szCs w:val="24"/>
        </w:rPr>
        <w:softHyphen/>
        <w:t>читься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37C7C">
        <w:rPr>
          <w:rFonts w:ascii="Times New Roman" w:hAnsi="Times New Roman"/>
          <w:sz w:val="24"/>
          <w:szCs w:val="24"/>
        </w:rPr>
        <w:t>проектиро</w:t>
      </w:r>
      <w:r w:rsidRPr="00237C7C">
        <w:rPr>
          <w:rFonts w:ascii="Times New Roman" w:hAnsi="Times New Roman"/>
          <w:sz w:val="24"/>
          <w:szCs w:val="24"/>
        </w:rPr>
        <w:softHyphen/>
        <w:t>вать несложные объ</w:t>
      </w:r>
      <w:r w:rsidRPr="00237C7C">
        <w:rPr>
          <w:rFonts w:ascii="Times New Roman" w:hAnsi="Times New Roman"/>
          <w:sz w:val="24"/>
          <w:szCs w:val="24"/>
        </w:rPr>
        <w:softHyphen/>
        <w:t>екты и процессы ре</w:t>
      </w:r>
      <w:r w:rsidRPr="00237C7C">
        <w:rPr>
          <w:rFonts w:ascii="Times New Roman" w:hAnsi="Times New Roman"/>
          <w:sz w:val="24"/>
          <w:szCs w:val="24"/>
        </w:rPr>
        <w:softHyphen/>
        <w:t>ального мира, своей собствен</w:t>
      </w:r>
      <w:r w:rsidRPr="00237C7C">
        <w:rPr>
          <w:rFonts w:ascii="Times New Roman" w:hAnsi="Times New Roman"/>
          <w:sz w:val="24"/>
          <w:szCs w:val="24"/>
        </w:rPr>
        <w:softHyphen/>
        <w:t>ной дея</w:t>
      </w:r>
      <w:r w:rsidRPr="00237C7C">
        <w:rPr>
          <w:rFonts w:ascii="Times New Roman" w:hAnsi="Times New Roman"/>
          <w:sz w:val="24"/>
          <w:szCs w:val="24"/>
        </w:rPr>
        <w:softHyphen/>
        <w:t>тельностью и дея</w:t>
      </w:r>
      <w:r w:rsidRPr="00237C7C">
        <w:rPr>
          <w:rFonts w:ascii="Times New Roman" w:hAnsi="Times New Roman"/>
          <w:sz w:val="24"/>
          <w:szCs w:val="24"/>
        </w:rPr>
        <w:softHyphen/>
        <w:t>тельностью группы.</w:t>
      </w:r>
    </w:p>
    <w:p w:rsidR="008B30F8" w:rsidRPr="00372743" w:rsidRDefault="008B30F8" w:rsidP="00372743">
      <w:pPr>
        <w:pStyle w:val="c27"/>
        <w:shd w:val="clear" w:color="auto" w:fill="FFFFFF"/>
        <w:spacing w:before="0" w:beforeAutospacing="0" w:after="0" w:afterAutospacing="0" w:line="276" w:lineRule="auto"/>
        <w:jc w:val="center"/>
        <w:rPr>
          <w:rStyle w:val="c13"/>
          <w:b/>
          <w:bCs/>
          <w:iCs/>
          <w:color w:val="000000"/>
        </w:rPr>
      </w:pPr>
      <w:r>
        <w:rPr>
          <w:rStyle w:val="c13"/>
          <w:b/>
          <w:bCs/>
          <w:iCs/>
          <w:color w:val="000000"/>
        </w:rPr>
        <w:t>ПРЕДМЕТНЫЕ РЕЗУЛЬТАТЫ</w:t>
      </w:r>
    </w:p>
    <w:p w:rsidR="008B30F8" w:rsidRPr="007A3F7A" w:rsidRDefault="008B30F8" w:rsidP="007A3F7A">
      <w:pPr>
        <w:ind w:left="-142" w:right="-1"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A3F7A">
        <w:rPr>
          <w:rFonts w:ascii="Times New Roman" w:hAnsi="Times New Roman"/>
          <w:iCs/>
          <w:sz w:val="24"/>
          <w:szCs w:val="24"/>
        </w:rPr>
        <w:t>Данный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7A3F7A">
        <w:rPr>
          <w:rFonts w:ascii="Times New Roman" w:hAnsi="Times New Roman"/>
          <w:iCs/>
          <w:sz w:val="24"/>
          <w:szCs w:val="24"/>
        </w:rPr>
        <w:t xml:space="preserve"> курс направлен на расширение знаний по учебному предмету   «Окружа</w:t>
      </w:r>
      <w:r w:rsidRPr="007A3F7A">
        <w:rPr>
          <w:rFonts w:ascii="Times New Roman" w:hAnsi="Times New Roman"/>
          <w:iCs/>
          <w:sz w:val="24"/>
          <w:szCs w:val="24"/>
        </w:rPr>
        <w:t>ю</w:t>
      </w:r>
      <w:r w:rsidRPr="007A3F7A">
        <w:rPr>
          <w:rFonts w:ascii="Times New Roman" w:hAnsi="Times New Roman"/>
          <w:iCs/>
          <w:sz w:val="24"/>
          <w:szCs w:val="24"/>
        </w:rPr>
        <w:t>щий мир», поэтому предметные результаты курса представлены в</w:t>
      </w:r>
      <w:r>
        <w:rPr>
          <w:rFonts w:ascii="Times New Roman" w:hAnsi="Times New Roman"/>
          <w:iCs/>
          <w:sz w:val="24"/>
          <w:szCs w:val="24"/>
        </w:rPr>
        <w:t xml:space="preserve"> рабочей программе</w:t>
      </w:r>
      <w:r w:rsidRPr="007A3F7A">
        <w:rPr>
          <w:rFonts w:ascii="Times New Roman" w:hAnsi="Times New Roman"/>
          <w:iCs/>
          <w:sz w:val="24"/>
          <w:szCs w:val="24"/>
        </w:rPr>
        <w:t xml:space="preserve"> уче</w:t>
      </w:r>
      <w:r w:rsidRPr="007A3F7A">
        <w:rPr>
          <w:rFonts w:ascii="Times New Roman" w:hAnsi="Times New Roman"/>
          <w:iCs/>
          <w:sz w:val="24"/>
          <w:szCs w:val="24"/>
        </w:rPr>
        <w:t>б</w:t>
      </w:r>
      <w:r>
        <w:rPr>
          <w:rFonts w:ascii="Times New Roman" w:hAnsi="Times New Roman"/>
          <w:iCs/>
          <w:sz w:val="24"/>
          <w:szCs w:val="24"/>
        </w:rPr>
        <w:t>ного</w:t>
      </w:r>
      <w:r w:rsidRPr="007A3F7A">
        <w:rPr>
          <w:rFonts w:ascii="Times New Roman" w:hAnsi="Times New Roman"/>
          <w:iCs/>
          <w:sz w:val="24"/>
          <w:szCs w:val="24"/>
        </w:rPr>
        <w:t xml:space="preserve"> предме</w:t>
      </w:r>
      <w:r>
        <w:rPr>
          <w:rFonts w:ascii="Times New Roman" w:hAnsi="Times New Roman"/>
          <w:iCs/>
          <w:sz w:val="24"/>
          <w:szCs w:val="24"/>
        </w:rPr>
        <w:t>та</w:t>
      </w:r>
      <w:r w:rsidRPr="007A3F7A">
        <w:rPr>
          <w:rFonts w:ascii="Times New Roman" w:hAnsi="Times New Roman"/>
          <w:iCs/>
          <w:sz w:val="24"/>
          <w:szCs w:val="24"/>
        </w:rPr>
        <w:t xml:space="preserve">   «Окружающий мир</w:t>
      </w:r>
      <w:r>
        <w:rPr>
          <w:rFonts w:ascii="Times New Roman" w:hAnsi="Times New Roman"/>
          <w:iCs/>
          <w:sz w:val="24"/>
          <w:szCs w:val="24"/>
        </w:rPr>
        <w:t>».</w:t>
      </w:r>
    </w:p>
    <w:p w:rsidR="008B30F8" w:rsidRPr="00372743" w:rsidRDefault="008B30F8" w:rsidP="00A528B2">
      <w:pPr>
        <w:spacing w:after="0"/>
        <w:ind w:lef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</w:t>
      </w:r>
      <w:r w:rsidRPr="00372743"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8B30F8" w:rsidRPr="00CF3D6E" w:rsidRDefault="008B30F8" w:rsidP="006E7A6E">
      <w:pPr>
        <w:pStyle w:val="ListParagraph"/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F3D6E">
        <w:rPr>
          <w:rFonts w:ascii="Times New Roman" w:hAnsi="Times New Roman"/>
          <w:b/>
          <w:sz w:val="24"/>
          <w:szCs w:val="24"/>
          <w:lang w:eastAsia="ru-RU"/>
        </w:rPr>
        <w:t>1 КЛАСС</w:t>
      </w:r>
    </w:p>
    <w:p w:rsidR="008B30F8" w:rsidRPr="00372743" w:rsidRDefault="008B30F8" w:rsidP="00372743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«ЗНАКОМЫЕ НЕЗНАКОМЦЫ» - </w:t>
      </w:r>
      <w:r w:rsidRPr="00372743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33 часа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«ВВЕДЕНИЕ»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1. Вводное занятие: Что такое Экология? Игра «Поле чудес»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программой работы кружка, правилами поведения при проведении практических работ. Практическая работа «Путешествие в мир животных. Игра «Поле ч</w:t>
      </w:r>
      <w:r w:rsidRPr="00372743">
        <w:rPr>
          <w:rFonts w:ascii="Times New Roman" w:hAnsi="Times New Roman"/>
          <w:sz w:val="24"/>
          <w:szCs w:val="24"/>
          <w:lang w:eastAsia="ru-RU"/>
        </w:rPr>
        <w:t>у</w:t>
      </w:r>
      <w:r w:rsidRPr="00372743">
        <w:rPr>
          <w:rFonts w:ascii="Times New Roman" w:hAnsi="Times New Roman"/>
          <w:sz w:val="24"/>
          <w:szCs w:val="24"/>
          <w:lang w:eastAsia="ru-RU"/>
        </w:rPr>
        <w:t>дес».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1. «ДИКИЕ ЖИВОТНЫЕ» (19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2. Заяц - «Длинное ухо»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Разгадывание загадок, рассказ учителя (материал из энциклопедии), чтение рассказа В. Зотова «Заяц - беляк», беседа по содержанию рассказа. Практическая работа «знако</w:t>
      </w:r>
      <w:r w:rsidRPr="00372743">
        <w:rPr>
          <w:rFonts w:ascii="Times New Roman" w:hAnsi="Times New Roman"/>
          <w:sz w:val="24"/>
          <w:szCs w:val="24"/>
          <w:lang w:eastAsia="ru-RU"/>
        </w:rPr>
        <w:t>м</w:t>
      </w:r>
      <w:r w:rsidRPr="00372743">
        <w:rPr>
          <w:rFonts w:ascii="Times New Roman" w:hAnsi="Times New Roman"/>
          <w:sz w:val="24"/>
          <w:szCs w:val="24"/>
          <w:lang w:eastAsia="ru-RU"/>
        </w:rPr>
        <w:t>ство с народными приметами и пословицами».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3. Лисица. «Лиса Патрикеевна»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Познакомить с особенностями поведения лисы и использование образа лисицы в н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родном творчестве, разгадывание загадок, чтение рассказа В. Зотова «Лиса», работа по содержанию рассказа.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4. Серый хищник - волк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Разгадывание ребусов, материал из энциклопедии о волке, чтение рассказа В. Зотова «Волк», работа по содержанию рассказа, разбор фразеологизмов. Практическая работа в группах - «Раскрась».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5. Хозяин леса - медведь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Разгадывание загадок, рассказ учителя (материал из энциклопедии), чтение рассказа В. Зотова «Медведь», беседа по содержанию рассказа, знакомство с народными примет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ми и пословицами. Составление портрета «Бурый медведь».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6. Любознательный зверёк – белка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Познакомить с особенностями поведения белки, разгадывание загадок, рассказ В. Зотова «Белка», Работа в группах – «Собери мозаику».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7. Куница - охотник на белок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куницей, рассказ В. Бианки «Куница за белкой», отгадывание крос</w:t>
      </w:r>
      <w:r w:rsidRPr="00372743">
        <w:rPr>
          <w:rFonts w:ascii="Times New Roman" w:hAnsi="Times New Roman"/>
          <w:sz w:val="24"/>
          <w:szCs w:val="24"/>
          <w:lang w:eastAsia="ru-RU"/>
        </w:rPr>
        <w:t>с</w:t>
      </w:r>
      <w:r w:rsidRPr="00372743">
        <w:rPr>
          <w:rFonts w:ascii="Times New Roman" w:hAnsi="Times New Roman"/>
          <w:sz w:val="24"/>
          <w:szCs w:val="24"/>
          <w:lang w:eastAsia="ru-RU"/>
        </w:rPr>
        <w:t>ворда. Творческая работа «Придумай загадку»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8. Лесной красавец – лось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Загадки, рассказ учителя (материал из энциклопедии) чтение рассказа В. Зотова «Лось» работа по содержанию рассказа, работа в группах - Панно «Лесной красавец».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9.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Сердитый недотрога - ёж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Разгадывание загадок, материал из энциклопедии, рассказ В. Зотова «Ёж» Игра: «В гости к ёжику с подарком». Творческая работа «Вылепи ёжика».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10. Подземный житель - крот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Разгадывание загадок, материал из энциклопедии, рассказ В.Зотова «Земляные хо</w:t>
      </w:r>
      <w:r w:rsidRPr="00372743">
        <w:rPr>
          <w:rFonts w:ascii="Times New Roman" w:hAnsi="Times New Roman"/>
          <w:sz w:val="24"/>
          <w:szCs w:val="24"/>
          <w:lang w:eastAsia="ru-RU"/>
        </w:rPr>
        <w:t>л</w:t>
      </w:r>
      <w:r w:rsidRPr="00372743">
        <w:rPr>
          <w:rFonts w:ascii="Times New Roman" w:hAnsi="Times New Roman"/>
          <w:sz w:val="24"/>
          <w:szCs w:val="24"/>
          <w:lang w:eastAsia="ru-RU"/>
        </w:rPr>
        <w:t>мики» Игра: «Поле чудес».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11. Всеядное животное - барсук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Разгадывание кроссвордов, загадок, картинок с изображением животных. Рассказ учителя о барсуке. Чтение рассказа В. Зотова «Барсук», беседа по рассказу. Работа в гру</w:t>
      </w:r>
      <w:r w:rsidRPr="00372743">
        <w:rPr>
          <w:rFonts w:ascii="Times New Roman" w:hAnsi="Times New Roman"/>
          <w:sz w:val="24"/>
          <w:szCs w:val="24"/>
          <w:lang w:eastAsia="ru-RU"/>
        </w:rPr>
        <w:t>п</w:t>
      </w:r>
      <w:r w:rsidRPr="00372743">
        <w:rPr>
          <w:rFonts w:ascii="Times New Roman" w:hAnsi="Times New Roman"/>
          <w:sz w:val="24"/>
          <w:szCs w:val="24"/>
          <w:lang w:eastAsia="ru-RU"/>
        </w:rPr>
        <w:t>пах «Собери мозаику».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12. Бобр - строитель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Картинки с изображением бобра, разгадывание загадок, рассказ учителя о бобрах Чтение рассказа В. Зотова «Бобр», работа над скороговорками и народными приметами.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13. Запасливый бурундук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бурундуком, разгадывание кроссворда, рассказ учителя о бурундуке. Чтение рассказа В. Зотова «Бурундук». Работа над словесным описанием, беседа.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14. Кабан - дикий родственник домашней свиньи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диким кабаном, разгадывание загадок, чтение рассказа В. Зотова «К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бан». Конкурс «Кто?, Где ?, Когда?»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15. Мышка - норушка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мышью, сообщения учащихся, разгадывание кроссворда, загадок. Чт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ние рассказа В. Зотова «Мышь» или «Полёвка», разучивание стихотворения «Вышли мышки как - то раз», сценка «Теремок».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16. Рысь - родственник кошки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дикой кошкой – рысью, разгадывание загадок, «Где живут рыси?», р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бота с картой России. Сравнение домашней кошки с рысью, чтение рассказа В. Зотова «Рысь», рисование домашней кошки или рыси.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17. Соболь - «дорогой» зверёк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Разгадывание кроссворда, знакомство с соболем, работа с картой России, чтение рассказа В. Зотова «Соболь», игра «Эти забавные животные».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18. Тигр - самая большая кошка на Земле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самой большой кошкой – тигром. Разгадывание ребусов, загадок. Ф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нограмма звуков джунглей и рёва тигра. Чтение рассказа В.Зотова «Тигр». Составление портрета.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19. Косуля - самый маленький европейский олень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Рассказ учителя о косуле, разгадывание кроссворда, загадок. Чтение рассказа В. Б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анки «Снежный взрыв и спасённая косуля». Игра «Мордочка, хвост и четыре ноги».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20. Обобщающий урок о диких животных (1 час)</w:t>
      </w:r>
    </w:p>
    <w:p w:rsidR="008B30F8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Беседа. Игра «Угадай по описанию», разгадывание кроссворда, ребусов. Игра «Чьё это меню?» Викторина «Эти забавные животные», чтение стихов о животных.</w:t>
      </w:r>
    </w:p>
    <w:p w:rsidR="008B30F8" w:rsidRPr="006E7A6E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2. «ПЕРНАТЫЕ ЖИТЕЛИ»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21. Воробей </w:t>
      </w:r>
      <w:r w:rsidRPr="00372743">
        <w:rPr>
          <w:rFonts w:ascii="Times New Roman" w:hAnsi="Times New Roman"/>
          <w:b/>
          <w:bCs/>
          <w:iCs/>
          <w:sz w:val="24"/>
          <w:szCs w:val="24"/>
          <w:lang w:eastAsia="ru-RU"/>
        </w:rPr>
        <w:t>-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самая распространённая птица на Земле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маленькой птичкой нашей страны – воробьём. Загадки, пословицы, н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родные приметы. Чтение и анализ стихотворения «Где обедал воробей?»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22. Ворона - «интеллектуальная» птица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Картинки с изображением вороны, загадки, народные приметы. Чтение и анализ ра</w:t>
      </w:r>
      <w:r w:rsidRPr="00372743">
        <w:rPr>
          <w:rFonts w:ascii="Times New Roman" w:hAnsi="Times New Roman"/>
          <w:sz w:val="24"/>
          <w:szCs w:val="24"/>
          <w:lang w:eastAsia="ru-RU"/>
        </w:rPr>
        <w:t>с</w:t>
      </w:r>
      <w:r w:rsidRPr="00372743">
        <w:rPr>
          <w:rFonts w:ascii="Times New Roman" w:hAnsi="Times New Roman"/>
          <w:sz w:val="24"/>
          <w:szCs w:val="24"/>
          <w:lang w:eastAsia="ru-RU"/>
        </w:rPr>
        <w:t>сказа В. Зотова «Ворона». Составление портрета.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23. Ворон - красивая, умная птица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Картинки с изображением ворона, ребус, книги о вороне. Чтение и анализ рассказа В. Зотова «Ворон». Работа в группах «Рисование ворона»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24. Сорока - белобока - «лесная сплетница»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Слайды с изображением сороки, загадки, пословицы, поговорки. Чтение и анализ рассказа В.Зотова «Сорока» Чтение стихотворения «Сорока - Трещётка»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25. «Лесной доктор» - дятел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Вводная беседа: Кто же это «Лесной доктор»?, загадки, работа над скороговорками, пословицами, поговорками, народными приметами. Чтение и анализ рассказа В. Зотова «Дятел».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26. Соловей - «великий маэстро»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соловьём, сообщения учеников, загадки, народные приметы. Беседа «Жизнь на птичьих правах». Чтение и анализ рассказа В. Зотова «Соловей».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27. Галка - городская птица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Беседа о галке, сообщения учеников, разгадывание кроссворда и загадок, народные приметы. Чтение и анализ рассказа В. Зотова «Галка». Работа в группах «Собираем м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заику».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28. Загадочная птица - кукушка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Слайды с изображением кукушки, сообщения учеников, разгадывание загадок. Чт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ние и анализ рассказа В. Зотова «Кукушка» или В. Бианки «Кукушонок» .Работа над н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родными приметами и поговорками. Беседа «Гнёзда и птенцы».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29. «Пернатая кошка» - сова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«Пернатой кошкой» - совой, сообщения учеников. Разгадывание заг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док. Чтение и анализ рассказа В. Зотова «Сова». Работа над народными приметами. Игра «Кто и что ест?»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30. Любимая птица – снегирь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Беседа о маленькой и красивой птице – снегире. Разгадывание загадок. Чтение и анализ рассказа В. Зотова «Снегирь». Работа над пословицами и народными приметами. Рисование ярких птиц.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31. «Сестрицы - синицы» - самые полезные птички России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Беседа о красивой птице - синичке. Разгадывание загадок. Чтение и анализ рассказа В. Зотова «Синица». Работа над пословицами и народными приметами. Чтение стихотв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рения «Дружные сестрички - жёлтые синички». Рисование птиц с яркими клювами.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32. Наш добрый сосед - скворец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первой весенней птицей - скворцом. Сообщения учеников, разгадыв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ние загадок. Чтение и анализ рассказа Н. Сладкова «Знахари». Чтение стихотворения «Скворец».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33. «Золотая птица» - иволга (1 час)</w:t>
      </w:r>
    </w:p>
    <w:p w:rsidR="008B30F8" w:rsidRPr="00A15E38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Беседа учителя, сообщения учеников, разгадывание кроссворда и загадок. Чтение и анализ рассказа В. Зотова «Иволга». Работа над народными приметами. Игра «Птичьи расцветки».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КЛАСС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«ЭКОЛОГИЯ МОЕГО ДОМА» - </w:t>
      </w:r>
      <w:r w:rsidRPr="00372743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34 часа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«ВВЕДЕНИЕ»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1. Что такое экология?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детей с целями и задачами кружка, правилами поведения при провед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нии практических работ. Выясняем, что такое экология. Экология - наука, изучающая со</w:t>
      </w:r>
      <w:r w:rsidRPr="00372743">
        <w:rPr>
          <w:rFonts w:ascii="Times New Roman" w:hAnsi="Times New Roman"/>
          <w:sz w:val="24"/>
          <w:szCs w:val="24"/>
          <w:lang w:eastAsia="ru-RU"/>
        </w:rPr>
        <w:t>б</w:t>
      </w:r>
      <w:r w:rsidRPr="00372743">
        <w:rPr>
          <w:rFonts w:ascii="Times New Roman" w:hAnsi="Times New Roman"/>
          <w:sz w:val="24"/>
          <w:szCs w:val="24"/>
          <w:lang w:eastAsia="ru-RU"/>
        </w:rPr>
        <w:t>ственный дом человека, дом растений и животных в природе, жизнь нашего общего дома - планеты Земля. Простейшая классификация экологических связей: связи между неживой и живой природой; связи внутри живой природы на примере дубового леса (между раст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ниями и животными, между различными животными); связи между природой и челов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ком. Разъяснение значения экологии на основе анализа примеров.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1. «МОЙ ДОМ ЗА ОКНОМ» (6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2. Мой дом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Внешний вид своего дома, из чего сделан, окраска стен, этажность. Дома в деревне и в городе.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3. Дом, где мы живем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Соблюдение чистоты и порядка на лестничной площадке, в подъезде, во дворе. П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речисление всех видов работ по наведению чистоты и порядка в своем доме.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4. Практическое занятие «Уборка школьного двора»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Техника безопасности. Распределение обязанностей. Отчет о выполнении задания.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5. Практическое занятие «Деревья твоего двора»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Зеленые насаждения перед домом, во дворе школы. Зачем сажать деревья? Как ух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живать? Что мы делали осенью для здоровья деревьев?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6. Птицы нашего двора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детей с многообразием птиц, выделением их существенных и отлич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тельных признаков. Среда обитания птиц (лес, птичник, водоем) Перелетные птицы. З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мующие птицы. Замечательные птицы: самые маленькие (колибри), самые большие (стр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ус, пингвин, индюк). Значение птиц в жизни человека. Помощь птицам в трудные врем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на. Какие кормушки можно соорудить для подкормки птиц зимой.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7. Практическое занятие «Изготовление кормушек для птиц»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Техника безопасности. Распределение обязанностей. Вывешивание кормушек.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2. « Я И МОЁ ОКРУЖЕНИЕ» (9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8. Моя семья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Происхождение слова «семья» 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(от слова «семя»). </w:t>
      </w:r>
      <w:r w:rsidRPr="00372743">
        <w:rPr>
          <w:rFonts w:ascii="Times New Roman" w:hAnsi="Times New Roman"/>
          <w:sz w:val="24"/>
          <w:szCs w:val="24"/>
          <w:lang w:eastAsia="ru-RU"/>
        </w:rPr>
        <w:t>Маленькое семя, с любовью пос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женное в землю, дает крепкий росток. Со временем на нем появляются сначала нежные цветы, затем и добрые плоды. Занятие и обязанности членов семьи по ведению общего хозяйства. Роль семьи в жизни человека. Помнить мудрую заповедь: «Почитай отца св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его и мать, и будет тебе хорошо, и ты будешь долго жить».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9. Соседи - жильцы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Доброжелательные отношения с ними. Все мы - соседи по планете. Кто наши сос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ди? Дружба народов, взаимопомощь, уважение традиций. Обычаи и традиции русского народа.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10. Мой класс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Свет, тепло, уют. Для чего предназначена мебель, растения? Что необходимо сделать для создания уюта в классной и игровой комнатах? Дежурство по классу.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11. Практическое занятие «Создание уюта в классной и игровой комн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тах»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Распределение обязанностей. Отчет каждой группы учащихся о проделанной работе.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12. Дом моей мечты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Из чего сделан дом? Что в нем будет? Чего в нем не будет?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13. Рассказы, стихи о семье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Чтение стихов, художественной литературы о семье, любви, дружбе, труде.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14. Комнатные растения в квартире, в классе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Познавательное, эстетическое и гигиеническое значение, условия содержания, пр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вила расстановки комнатных растении с учетом приспособленности к условиям существ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вания. Знакомство с комнатными растениями класса. Оценить условия жизни и роста ра</w:t>
      </w:r>
      <w:r w:rsidRPr="00372743">
        <w:rPr>
          <w:rFonts w:ascii="Times New Roman" w:hAnsi="Times New Roman"/>
          <w:sz w:val="24"/>
          <w:szCs w:val="24"/>
          <w:lang w:eastAsia="ru-RU"/>
        </w:rPr>
        <w:t>с</w:t>
      </w:r>
      <w:r w:rsidRPr="00372743">
        <w:rPr>
          <w:rFonts w:ascii="Times New Roman" w:hAnsi="Times New Roman"/>
          <w:sz w:val="24"/>
          <w:szCs w:val="24"/>
          <w:lang w:eastAsia="ru-RU"/>
        </w:rPr>
        <w:t>тений: освещенность, частоту полива. Уход за комнатными растениями.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15. Практическое занятие «Уход за комнатными растениями»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Пересадка комнатных растений. Формовка крон и обрезка. Распределение обязанн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стей по уходу за комнатными растениями. Их выполнение. Наблюдение изменений, пр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изошедших после проведенных работ.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16. Практическое занятие «маленький огород на подоконнике»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Подготовка семян к посеву. Подготовка почвы. Посадка луковиц лука, гороха; пр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ращивание почек на срезанных веточках тополя, сирени.</w:t>
      </w:r>
    </w:p>
    <w:p w:rsidR="008B30F8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3. «ГИГИЕНА МОЕГО ДОМА» (7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17. Гигиена класса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Влажная уборка квартиры, ремонт, дезинфекция, проветривание. Гигиена жилища. Режим проветривания класса. Влажная уборка. Дежурство. Уход за комнатными раст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ниями (опрыскивание, рыхление почвы, полив, протирание листьев). Уход за домашними животными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18. Практическое занятие «Гигиена класса»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Распределение обязанностей, выполнение работы, отчет групп о проделанной раб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те. Необходимость в соблюдении правил гигиены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19. Бытовые приборы в квартире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бытовыми приборами. Влияние их на температуру и влажность возд</w:t>
      </w:r>
      <w:r w:rsidRPr="00372743">
        <w:rPr>
          <w:rFonts w:ascii="Times New Roman" w:hAnsi="Times New Roman"/>
          <w:sz w:val="24"/>
          <w:szCs w:val="24"/>
          <w:lang w:eastAsia="ru-RU"/>
        </w:rPr>
        <w:t>у</w:t>
      </w:r>
      <w:r w:rsidRPr="00372743">
        <w:rPr>
          <w:rFonts w:ascii="Times New Roman" w:hAnsi="Times New Roman"/>
          <w:sz w:val="24"/>
          <w:szCs w:val="24"/>
          <w:lang w:eastAsia="ru-RU"/>
        </w:rPr>
        <w:t>ха в квартире, на жизнедеятельность человека. Правила обращения с газовой и электрич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ской плитой. Составление списка бытовых приборов в квартире, кто ими пользуется, пр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вила безопасности при их эксплуатации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20. Экскурсия в школьную кухню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кухней, бытовыми приборами. Правила безопасности при использов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нии бытовых приборов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21. Наша одежда и обувь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одеждой и обувью. Их назначение, экологические, ги</w:t>
      </w:r>
      <w:r w:rsidRPr="00372743">
        <w:rPr>
          <w:rFonts w:ascii="Times New Roman" w:hAnsi="Times New Roman"/>
          <w:sz w:val="24"/>
          <w:szCs w:val="24"/>
          <w:lang w:eastAsia="ru-RU"/>
        </w:rPr>
        <w:softHyphen/>
        <w:t>гиенические тр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бования, условия содержания, уход.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22. Русская народная одежда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История появления одежды. Знакомство с русской народной одеждой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23.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Практическое занятие «Русская национальная одежда»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Придумывание одежды. Как зашить дырку, пришить пуговицу, вычистить щеткой верхнюю одежду?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4. «ВОДА – ИСТОЧНИК ЖИЗНИ» (4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24. Вода в моем доме и в природе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Откуда поступает вода в дом, на какие нужды расходуется, куда удаляется? Вода, которую мы пьем. Вода сырая, кипяченая, загрязненная. Сколько стоит вода, почему ее надо экономить? Как можно экономить воду?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25. Стихи, рассказы о воде в природе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Чтение рассказов, стихов о воде в природе. Чтение рассказов о загрязнении Миров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го океана.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26. Вода в жизни растений и животных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Как вода влияет на жизнь растений? Как вода влияет на жизнь животного мира? Как животные заботятся о чистоте?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27. Теория и практика «Вода и здоровье человека. Личная гигиена»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Зачем человеку нужна вода? Как поступает вода в организм человека, куда расход</w:t>
      </w:r>
      <w:r w:rsidRPr="00372743">
        <w:rPr>
          <w:rFonts w:ascii="Times New Roman" w:hAnsi="Times New Roman"/>
          <w:sz w:val="24"/>
          <w:szCs w:val="24"/>
          <w:lang w:eastAsia="ru-RU"/>
        </w:rPr>
        <w:t>у</w:t>
      </w:r>
      <w:r w:rsidRPr="00372743">
        <w:rPr>
          <w:rFonts w:ascii="Times New Roman" w:hAnsi="Times New Roman"/>
          <w:sz w:val="24"/>
          <w:szCs w:val="24"/>
          <w:lang w:eastAsia="ru-RU"/>
        </w:rPr>
        <w:t>ется, как выделяется из организма? Водные процедуры, закаливание водой. Сравнение температуры воды. Градусник для измерения температуры воды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5. «СОЛНЦЕ И СВЕТ В НАШЕЙ ЖИЗНИ» (3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28. Солнце, Луна, звезды – источники света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Солнце - естественный дневной источник света и тепла. Свет Луны и звезд в ночное время суток.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29. Светолюбивые и теплолюбивые комнатные растения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Влияние тепла и света на комнатные растения.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30. Практическое занятие по размещению комнатных растений с учетом потребности тепла и света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Провести наблюдения по выявлению светолюбивых и теплолюбивых комнатных растений. Распределить обязанности. Отчет о выполненной работе. Наблюдение после произведённой работы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6. «ВЕСЕННИЕ РАБОТЫ» (2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31. Практическое занятие по подготовке почвы к посеву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Подготовка почвы к посеву на пришкольном участке ( перекопка, внесение удобр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ний). Опыт «Влияние сроков посева на цветение декоративных растений» Инструктаж по технике безопасности.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32. Практическое занятие по посадке растений и уход за ними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Инструктаж по технике безопасности. Разбивка грядок. Посадка растений. Орган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зация дежурства членов кружка «Юный эколог» уход и наблюдение за всходами. Опыт «Влияние удобрений на рост и развитие высаженных растений.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7. «ВОЗДУХ И ЗДОРОВЬЕ» (2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33. Воздух и здоровье человека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Свойства воздуха. Зачем нужен воздух? Воздух, которым мы дышим. Чистый и з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грязненный воздух. Какие загрязнители воздуха есть в помещении? Что нужно сделать, чтобы воздух был чистым? Болезни органов дыхания. Что делать, чтобы не болеть? Вред табачного дыма. Знакомство с комплексом дыхательной гимнастики.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 34. Практическое занятие «Уборка в классе»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Инструктаж по технике безопасности. Влажная уборка класса. Проветривание.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 КЛАСС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«НЕЖИВОЕ В ПРИРОДЕ. ЖИЗНЬ РАСТЕНИЙ И ГРИБОВ» -</w:t>
      </w:r>
      <w:r w:rsidRPr="00372743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34 часа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«ВВЕДЕНИЕ» (2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1. Вводное занятие. Мы жители планеты Земля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детей с целями и задачами кружка и с правилами поведения при пров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дении наблюдений и практикумов. Создание ситуации понимания единства всех существ на земле.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2. Мир вокруг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Представление об основных понятиях начального природоведения (живая неживая природа), сравнить предметы природы и предметы, созданные человеком, различия между растениями и животными.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1. «ЧЕЛОВЕК И ПРИРОДА» (5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3. Экология и мы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Как человек связан с природой? Может ли человек существовать вне природы и природа без человека? Осознание места человека как части природы.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4. Осенние работы в поле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Представление о видах сельскохозяйственного труда, о некоторых сельскохозяйс</w:t>
      </w:r>
      <w:r w:rsidRPr="00372743">
        <w:rPr>
          <w:rFonts w:ascii="Times New Roman" w:hAnsi="Times New Roman"/>
          <w:sz w:val="24"/>
          <w:szCs w:val="24"/>
          <w:lang w:eastAsia="ru-RU"/>
        </w:rPr>
        <w:t>т</w:t>
      </w:r>
      <w:r w:rsidRPr="00372743">
        <w:rPr>
          <w:rFonts w:ascii="Times New Roman" w:hAnsi="Times New Roman"/>
          <w:sz w:val="24"/>
          <w:szCs w:val="24"/>
          <w:lang w:eastAsia="ru-RU"/>
        </w:rPr>
        <w:t>венных культурах и их значении. Знания и умения земледельцев. Пшеница – озимая, яр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вая.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5.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Практическое занятие «Пришкольный участок»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Дать представление о пришкольном учебно - опытном участке; дикорастущие и культурные растения. Работа на участке, инструктаж по технике безопасности.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6. Место человека в мире природы. Принятие в юные экологи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Человек – верный сын природы. Положительное и отрицательное влияние человека на природу.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Ничего не меняется без человека, а человек существует только во взаимосвязи с природой. Составление моделей, показывающих место человека в природе. Защита прое</w:t>
      </w:r>
      <w:r w:rsidRPr="00372743">
        <w:rPr>
          <w:rFonts w:ascii="Times New Roman" w:hAnsi="Times New Roman"/>
          <w:sz w:val="24"/>
          <w:szCs w:val="24"/>
          <w:lang w:eastAsia="ru-RU"/>
        </w:rPr>
        <w:t>к</w:t>
      </w:r>
      <w:r w:rsidRPr="00372743">
        <w:rPr>
          <w:rFonts w:ascii="Times New Roman" w:hAnsi="Times New Roman"/>
          <w:sz w:val="24"/>
          <w:szCs w:val="24"/>
          <w:lang w:eastAsia="ru-RU"/>
        </w:rPr>
        <w:t>та.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7. Осень в лесу (экскурсия)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Расширить представление детей об осени как времени года и о признаках осени : расположение солнца над горизонтом, продолжительность светового дня, характерные осадки, температура воздуха; живое в природе – желтеют листья, закладываются зиму</w:t>
      </w:r>
      <w:r w:rsidRPr="00372743">
        <w:rPr>
          <w:rFonts w:ascii="Times New Roman" w:hAnsi="Times New Roman"/>
          <w:sz w:val="24"/>
          <w:szCs w:val="24"/>
          <w:lang w:eastAsia="ru-RU"/>
        </w:rPr>
        <w:t>ю</w:t>
      </w:r>
      <w:r w:rsidRPr="00372743">
        <w:rPr>
          <w:rFonts w:ascii="Times New Roman" w:hAnsi="Times New Roman"/>
          <w:sz w:val="24"/>
          <w:szCs w:val="24"/>
          <w:lang w:eastAsia="ru-RU"/>
        </w:rPr>
        <w:t>щие почки, созревают плоды, птицы и звери начинают готовиться к зиме. Сбор материала для гербария.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2. «НЕЖИВОЕ В ПРИРОДЕ» (12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8 – 9. Неживая природа (2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Формирование представлений о неживой природе, ее многообразии. Экскурсия на пришкольный участок «Предметы и явления неживой природы вокруг меня»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10. Солнце – источник тепла и света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Солнце - источник тепла и света для живых существ. Влияние солнца на жизнь на Земле. Солнце и здоровье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11. Вода, её признаки и свойства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Вода, ее признаки и свойства. Практическая работа по выявлению признаков «Цвет, запах, форма воды». Опыты по выявлению свойств воды: вода - растворитель, текучесть, прозрачность, переходные состояния,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круговорот воды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12. Берегите воду!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Сообщения учащихся об охране и значении воды. Загрязнение Волги. Источники з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грязнения. Работа над проектом « Сбережем капельку!»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13. Почва – святыня наша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Почва – необходимая среда для растений Опыты по составу почвы (вода, воз</w:t>
      </w:r>
      <w:r w:rsidRPr="00372743">
        <w:rPr>
          <w:rFonts w:ascii="Times New Roman" w:hAnsi="Times New Roman"/>
          <w:sz w:val="24"/>
          <w:szCs w:val="24"/>
          <w:lang w:eastAsia="ru-RU"/>
        </w:rPr>
        <w:softHyphen/>
        <w:t>дух, о</w:t>
      </w:r>
      <w:r w:rsidRPr="00372743">
        <w:rPr>
          <w:rFonts w:ascii="Times New Roman" w:hAnsi="Times New Roman"/>
          <w:sz w:val="24"/>
          <w:szCs w:val="24"/>
          <w:lang w:eastAsia="ru-RU"/>
        </w:rPr>
        <w:t>р</w:t>
      </w:r>
      <w:r w:rsidRPr="00372743">
        <w:rPr>
          <w:rFonts w:ascii="Times New Roman" w:hAnsi="Times New Roman"/>
          <w:sz w:val="24"/>
          <w:szCs w:val="24"/>
          <w:lang w:eastAsia="ru-RU"/>
        </w:rPr>
        <w:t>ганические вещества, песок, глина). Просмотр коллекции «Виды почвы».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14. Практическое занятие «Почва – состав и свойства почвы»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Практическая работа по обработке почвы комнатных растений. Значение почвы и меры по ее охране.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15 - 16. Погода. Климат (2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Дать общее понятие погоды и клима</w:t>
      </w:r>
      <w:r w:rsidRPr="00372743">
        <w:rPr>
          <w:rFonts w:ascii="Times New Roman" w:hAnsi="Times New Roman"/>
          <w:sz w:val="24"/>
          <w:szCs w:val="24"/>
          <w:lang w:eastAsia="ru-RU"/>
        </w:rPr>
        <w:softHyphen/>
        <w:t>та. Дискуссия на тему «Хорошо ли, что климат теплеет?». Кто определяет прогноз погоды и для чего это необходимо? Способы прогн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зирования изменений в при</w:t>
      </w:r>
      <w:r w:rsidRPr="00372743">
        <w:rPr>
          <w:rFonts w:ascii="Times New Roman" w:hAnsi="Times New Roman"/>
          <w:sz w:val="24"/>
          <w:szCs w:val="24"/>
          <w:lang w:eastAsia="ru-RU"/>
        </w:rPr>
        <w:softHyphen/>
        <w:t>роде Практическая работа «Наблюдение за погодой». Анализ наблюдения за погодой в «Календарях природы»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17. Предсказание погоды по народным приметам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Умение прогнозировать природные изменения по народным приметам, выявлять причины (экологические) несовпадения их с реальностью.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18. Почему нельзя..?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Актуализация представлений у учащихся о загрязнении помещения, где не испол</w:t>
      </w:r>
      <w:r w:rsidRPr="00372743">
        <w:rPr>
          <w:rFonts w:ascii="Times New Roman" w:hAnsi="Times New Roman"/>
          <w:sz w:val="24"/>
          <w:szCs w:val="24"/>
          <w:lang w:eastAsia="ru-RU"/>
        </w:rPr>
        <w:t>ь</w:t>
      </w:r>
      <w:r w:rsidRPr="00372743">
        <w:rPr>
          <w:rFonts w:ascii="Times New Roman" w:hAnsi="Times New Roman"/>
          <w:sz w:val="24"/>
          <w:szCs w:val="24"/>
          <w:lang w:eastAsia="ru-RU"/>
        </w:rPr>
        <w:t>зуют сменную обувь, осознание нанесения вреда здоровью взвешенной в воздухе пылью. Пыль – враг человека и комнатных растений. Создание ситуации выбора (ходить в сме</w:t>
      </w:r>
      <w:r w:rsidRPr="00372743">
        <w:rPr>
          <w:rFonts w:ascii="Times New Roman" w:hAnsi="Times New Roman"/>
          <w:sz w:val="24"/>
          <w:szCs w:val="24"/>
          <w:lang w:eastAsia="ru-RU"/>
        </w:rPr>
        <w:t>н</w:t>
      </w:r>
      <w:r w:rsidRPr="00372743">
        <w:rPr>
          <w:rFonts w:ascii="Times New Roman" w:hAnsi="Times New Roman"/>
          <w:sz w:val="24"/>
          <w:szCs w:val="24"/>
          <w:lang w:eastAsia="ru-RU"/>
        </w:rPr>
        <w:t>ной обуви или нет). Правила уборки помещения. Акция «Умоем растения»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19. Практическое занятие «Диалоги с неживой природой»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Ролевая игра «Пойми меня». Создание ситуаций с предметами окружающей неж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вой природы. Актуализация представлений о мусоре как загрязнителе природы города. Акция «Мы, против мусора!»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3. «ЖИВОЕ В ПРИРОДЕ. ЭКОЛОГИЧЕСКИЕ СВЯЗИ МЕЖДУ Н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ЖИВОЙ И ЖИВОЙ ПРИРОДОЙ» (9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20. Практикум «Хлебные крошки»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Формирование потребности и практических умений заботиться о птицах. Кто чем питается? Конструирование модели кормушки.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21. Кто улетает, а кто остаётся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Актуализировать представления детей о птицах как о группе животных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sz w:val="24"/>
          <w:szCs w:val="24"/>
          <w:lang w:eastAsia="ru-RU"/>
        </w:rPr>
        <w:t>и о переле</w:t>
      </w:r>
      <w:r w:rsidRPr="00372743">
        <w:rPr>
          <w:rFonts w:ascii="Times New Roman" w:hAnsi="Times New Roman"/>
          <w:sz w:val="24"/>
          <w:szCs w:val="24"/>
          <w:lang w:eastAsia="ru-RU"/>
        </w:rPr>
        <w:t>т</w:t>
      </w:r>
      <w:r w:rsidRPr="00372743">
        <w:rPr>
          <w:rFonts w:ascii="Times New Roman" w:hAnsi="Times New Roman"/>
          <w:sz w:val="24"/>
          <w:szCs w:val="24"/>
          <w:lang w:eastAsia="ru-RU"/>
        </w:rPr>
        <w:t>ных птицах. Формировать представления детей о приспособлениях птиц в связи с насту</w:t>
      </w:r>
      <w:r w:rsidRPr="00372743">
        <w:rPr>
          <w:rFonts w:ascii="Times New Roman" w:hAnsi="Times New Roman"/>
          <w:sz w:val="24"/>
          <w:szCs w:val="24"/>
          <w:lang w:eastAsia="ru-RU"/>
        </w:rPr>
        <w:t>п</w:t>
      </w:r>
      <w:r w:rsidRPr="00372743">
        <w:rPr>
          <w:rFonts w:ascii="Times New Roman" w:hAnsi="Times New Roman"/>
          <w:sz w:val="24"/>
          <w:szCs w:val="24"/>
          <w:lang w:eastAsia="ru-RU"/>
        </w:rPr>
        <w:t>лением осени, о перелетах птиц. Анализ фенологических наблюдений за птицами. Работа по определению птиц края.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22. Экологические связи неживой и живой природы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Расширить представление учащихся об экологических связях неживой и живой пр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роды. Соревнование на создание самой интересной и длинной цепи питания. Защита своей модели.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23. Вода и жизнь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Формировать представление о загрязнении воды и её очистке, воспитание ценнос</w:t>
      </w:r>
      <w:r w:rsidRPr="00372743">
        <w:rPr>
          <w:rFonts w:ascii="Times New Roman" w:hAnsi="Times New Roman"/>
          <w:sz w:val="24"/>
          <w:szCs w:val="24"/>
          <w:lang w:eastAsia="ru-RU"/>
        </w:rPr>
        <w:t>т</w:t>
      </w:r>
      <w:r w:rsidRPr="00372743">
        <w:rPr>
          <w:rFonts w:ascii="Times New Roman" w:hAnsi="Times New Roman"/>
          <w:sz w:val="24"/>
          <w:szCs w:val="24"/>
          <w:lang w:eastAsia="ru-RU"/>
        </w:rPr>
        <w:t>ного и рачительного отношения к воде. Опыты по очистке воды. Изготовление простых фильтров.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24. Растения рядом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Практическая работа по изучению растений пришкольного участка. Игра «Угадай растения по описанию. Экскурсия, практикум «Выявление повреждение повреждений д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ревьев.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25. Комнатные растения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Комнатные растения разных экологических групп. Практическая работа по разм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щению комнатных растений в детском саду, дома, классе с учетом тепла и света, по пр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вильному комплексному уходу за комнатными растениями 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(протирание листьев от пыли, взрыхление почвы, полив)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26. Размножение комнатных растений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Различные способы размножения комнатных растений 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(побеги, черенки, листья, д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ления корневища). </w:t>
      </w:r>
      <w:r w:rsidRPr="00372743">
        <w:rPr>
          <w:rFonts w:ascii="Times New Roman" w:hAnsi="Times New Roman"/>
          <w:sz w:val="24"/>
          <w:szCs w:val="24"/>
          <w:lang w:eastAsia="ru-RU"/>
        </w:rPr>
        <w:t>Пересадка комнатных растений, формовка крон и обрезка.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27. Дикорастущие растения луга, водоёма, леса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Сформировать представление о разнообразии дикорастущих растений, об их экол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гических особенностях, охране.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28. Практическое занятие «Растения луга и леса»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Познакомить с легендами о растениях, их удивительными свойствами. Работа с ге</w:t>
      </w:r>
      <w:r w:rsidRPr="00372743">
        <w:rPr>
          <w:rFonts w:ascii="Times New Roman" w:hAnsi="Times New Roman"/>
          <w:sz w:val="24"/>
          <w:szCs w:val="24"/>
          <w:lang w:eastAsia="ru-RU"/>
        </w:rPr>
        <w:t>р</w:t>
      </w:r>
      <w:r w:rsidRPr="00372743">
        <w:rPr>
          <w:rFonts w:ascii="Times New Roman" w:hAnsi="Times New Roman"/>
          <w:sz w:val="24"/>
          <w:szCs w:val="24"/>
          <w:lang w:eastAsia="ru-RU"/>
        </w:rPr>
        <w:t>бариями.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4. «ЦАРСТВО ГРИБОВ» (3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29. Съедобные грибы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Сформировать представление о грибах как части живой природы; пока</w:t>
      </w:r>
      <w:r w:rsidRPr="00372743">
        <w:rPr>
          <w:rFonts w:ascii="Times New Roman" w:hAnsi="Times New Roman"/>
          <w:sz w:val="24"/>
          <w:szCs w:val="24"/>
          <w:lang w:eastAsia="ru-RU"/>
        </w:rPr>
        <w:softHyphen/>
        <w:t>зать значение грибов для человека, растений и животных; познакомить с многообразием грибов, выд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лив группы съедобных и несъедобных. Грибы - накопители вредных веществ. Дать пре</w:t>
      </w:r>
      <w:r w:rsidRPr="00372743">
        <w:rPr>
          <w:rFonts w:ascii="Times New Roman" w:hAnsi="Times New Roman"/>
          <w:sz w:val="24"/>
          <w:szCs w:val="24"/>
          <w:lang w:eastAsia="ru-RU"/>
        </w:rPr>
        <w:t>д</w:t>
      </w:r>
      <w:r w:rsidRPr="00372743">
        <w:rPr>
          <w:rFonts w:ascii="Times New Roman" w:hAnsi="Times New Roman"/>
          <w:sz w:val="24"/>
          <w:szCs w:val="24"/>
          <w:lang w:eastAsia="ru-RU"/>
        </w:rPr>
        <w:t>ставление о строении шляпочных, пластинчатых и трубчатых грибов. Познакомить с пр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вилами сбора грибов без нарушения лесной подстилки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30. Несъедобные грибы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Обобщить представления о сходстве и различии съедобных и несъедобных грибов. Воспитывать навыки экологически грамотного поведения в природе 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(мухомор опасен для человека, а для оленя он является лечебным)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31. Микроскопические организмы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Дать представление о некоторых видах микроскопических грибов 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(дрожжевые, к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фирные, плесневые). </w:t>
      </w:r>
      <w:r w:rsidRPr="00372743">
        <w:rPr>
          <w:rFonts w:ascii="Times New Roman" w:hAnsi="Times New Roman"/>
          <w:sz w:val="24"/>
          <w:szCs w:val="24"/>
          <w:lang w:eastAsia="ru-RU"/>
        </w:rPr>
        <w:t>Рассмотреть свойства и значения их в жизни человека. Болезнетво</w:t>
      </w:r>
      <w:r w:rsidRPr="00372743">
        <w:rPr>
          <w:rFonts w:ascii="Times New Roman" w:hAnsi="Times New Roman"/>
          <w:sz w:val="24"/>
          <w:szCs w:val="24"/>
          <w:lang w:eastAsia="ru-RU"/>
        </w:rPr>
        <w:t>р</w:t>
      </w:r>
      <w:r w:rsidRPr="00372743">
        <w:rPr>
          <w:rFonts w:ascii="Times New Roman" w:hAnsi="Times New Roman"/>
          <w:sz w:val="24"/>
          <w:szCs w:val="24"/>
          <w:lang w:eastAsia="ru-RU"/>
        </w:rPr>
        <w:t>ные бактерии, вызывающие туберкулез, холеру.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5. «СЕЛЬСКОХОЗЯЙСТВЕННЫЙ ТРУД ВЕСНОЙ» (3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32. Сельскохозяйственные машины и орудия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Закрепить представления о сезонности труда, представление о видах и значении тр</w:t>
      </w:r>
      <w:r w:rsidRPr="00372743">
        <w:rPr>
          <w:rFonts w:ascii="Times New Roman" w:hAnsi="Times New Roman"/>
          <w:sz w:val="24"/>
          <w:szCs w:val="24"/>
          <w:lang w:eastAsia="ru-RU"/>
        </w:rPr>
        <w:t>у</w:t>
      </w:r>
      <w:r w:rsidRPr="00372743">
        <w:rPr>
          <w:rFonts w:ascii="Times New Roman" w:hAnsi="Times New Roman"/>
          <w:sz w:val="24"/>
          <w:szCs w:val="24"/>
          <w:lang w:eastAsia="ru-RU"/>
        </w:rPr>
        <w:t>да людей весной в поле, в огороде.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33. Сельскохозяйственные работы на пришкольном участке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Разбивка грядок для посадки культурных растений. Изготовление лунок для посадки деревьев и кустарников на пришкольном участке. Побелка стволов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sz w:val="24"/>
          <w:szCs w:val="24"/>
          <w:lang w:eastAsia="ru-RU"/>
        </w:rPr>
        <w:t>Дежурство и наблюд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ние юных экологов за всходами. Акция с привлечением родителей.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34. Сельскохозяйственные опыты на пришкольном участке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Посадка декоративных растений. Опыты: «Влияние сроков посева на время цветения декоративных растений», «Влияние удобрений на рост и раз</w:t>
      </w:r>
      <w:r w:rsidRPr="00372743">
        <w:rPr>
          <w:rFonts w:ascii="Times New Roman" w:hAnsi="Times New Roman"/>
          <w:sz w:val="24"/>
          <w:szCs w:val="24"/>
          <w:lang w:eastAsia="ru-RU"/>
        </w:rPr>
        <w:softHyphen/>
        <w:t>витие высаженных растений». Изготовление колышков и этикеток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83524F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 КЛАСС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«ПОЗНАВАТЕЛЬНАЯ ЭКОЛОГИЯ» - </w:t>
      </w:r>
      <w:r w:rsidRPr="00372743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34 часа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«ВВЕДЕНИЕ».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1. Введение. Жизнь на Земле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Проведение инструктажей по технике безопасности при проведении наблюдений в природе, работе на участке. Беседа о целях занятий в новом учебном году. Работа со сх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мой Возникновение жизни на Земле». Нахождение сходств и различий между растител</w:t>
      </w:r>
      <w:r w:rsidRPr="00372743">
        <w:rPr>
          <w:rFonts w:ascii="Times New Roman" w:hAnsi="Times New Roman"/>
          <w:sz w:val="24"/>
          <w:szCs w:val="24"/>
          <w:lang w:eastAsia="ru-RU"/>
        </w:rPr>
        <w:t>ь</w:t>
      </w:r>
      <w:r w:rsidRPr="00372743">
        <w:rPr>
          <w:rFonts w:ascii="Times New Roman" w:hAnsi="Times New Roman"/>
          <w:sz w:val="24"/>
          <w:szCs w:val="24"/>
          <w:lang w:eastAsia="ru-RU"/>
        </w:rPr>
        <w:t>ным и животным миров разные эпохи развития Земли.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1. «СРЕДА ОБИТАНИЯ» (6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2. Времена года на Земле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Сравнение времен года в разных географических поясах Земли. Зависимость разных форм жизни от изменений температуры и осадков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3. Наблюдения за сезонными изменениями в неживой и живой природе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Найти признаки ранней осени. Построить предположения о том, какими мы увидим небо, деревья и животных через 1 - 2 недели.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4. Изменения окружающей среды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Смена естественных и регулярных изменений, их взаимосвязь (количество раст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тельности – численность травоядных – численность хищников)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5.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Практическое занятие «Осень на пришкольном участке»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Виды сельскохозяйственного труда, выращиваемые культуры и их значение. Инс</w:t>
      </w:r>
      <w:r w:rsidRPr="00372743">
        <w:rPr>
          <w:rFonts w:ascii="Times New Roman" w:hAnsi="Times New Roman"/>
          <w:sz w:val="24"/>
          <w:szCs w:val="24"/>
          <w:lang w:eastAsia="ru-RU"/>
        </w:rPr>
        <w:t>т</w:t>
      </w:r>
      <w:r w:rsidRPr="00372743">
        <w:rPr>
          <w:rFonts w:ascii="Times New Roman" w:hAnsi="Times New Roman"/>
          <w:sz w:val="24"/>
          <w:szCs w:val="24"/>
          <w:lang w:eastAsia="ru-RU"/>
        </w:rPr>
        <w:t>руктаж по технике безопасности при работе с с/х инвентарем.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6. Условия жизни растений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Дикорастущие и культурные растения. Теплолюбивые и светолюбивые растения.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7. Разнообразие животных, условия их жизни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Представление о классификации животного мира. Местообитание животных в эк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системе. Цепи питания.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2. «ЖИЗНЬ ЖИВОТНЫХ» (4 часа)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8. Динозавры – вымерший вид животных (1час)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Обсуждение прочитанных книг о динозаврах, рассматривание рисунков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9. Просмотр видеофильма о жизни динозавров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Рассматривание и обсуждение внешнего вида и образа жизни различных видов д</w:t>
      </w:r>
      <w:r w:rsidRPr="00372743">
        <w:rPr>
          <w:rFonts w:ascii="Times New Roman" w:hAnsi="Times New Roman"/>
          <w:sz w:val="24"/>
          <w:szCs w:val="24"/>
          <w:lang w:eastAsia="ru-RU"/>
        </w:rPr>
        <w:t>и</w:t>
      </w:r>
      <w:r w:rsidRPr="00372743">
        <w:rPr>
          <w:rFonts w:ascii="Times New Roman" w:hAnsi="Times New Roman"/>
          <w:sz w:val="24"/>
          <w:szCs w:val="24"/>
          <w:lang w:eastAsia="ru-RU"/>
        </w:rPr>
        <w:t>нозавров.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10. Экологический проект «Почему нужно защищать природу?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Полезные взаимосвязи природы и человека. Что делать для сохранения вымира</w:t>
      </w:r>
      <w:r w:rsidRPr="00372743">
        <w:rPr>
          <w:rFonts w:ascii="Times New Roman" w:hAnsi="Times New Roman"/>
          <w:sz w:val="24"/>
          <w:szCs w:val="24"/>
          <w:lang w:eastAsia="ru-RU"/>
        </w:rPr>
        <w:t>ю</w:t>
      </w:r>
      <w:r w:rsidRPr="00372743">
        <w:rPr>
          <w:rFonts w:ascii="Times New Roman" w:hAnsi="Times New Roman"/>
          <w:sz w:val="24"/>
          <w:szCs w:val="24"/>
          <w:lang w:eastAsia="ru-RU"/>
        </w:rPr>
        <w:t>щих видов? Подбор и обрабатывание материала к теме проекта.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11. Красная книга – способ защиты редких видов животных и растений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разделами Красной книги. Разгадывание загадок.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3. «РЕКИ И ОЗЕРА» (8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12.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Реки и озера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Пресная вода. Осадки.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13. Получение кислорода под водой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Жители рек - рыбы. Как работают жабры, другие способы получения кислор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да 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(личинки комаров </w:t>
      </w:r>
      <w:r w:rsidRPr="00372743">
        <w:rPr>
          <w:rFonts w:ascii="Times New Roman" w:hAnsi="Times New Roman"/>
          <w:sz w:val="24"/>
          <w:szCs w:val="24"/>
          <w:lang w:eastAsia="ru-RU"/>
        </w:rPr>
        <w:t>- </w:t>
      </w:r>
      <w:r w:rsidRPr="00372743">
        <w:rPr>
          <w:rFonts w:ascii="Times New Roman" w:hAnsi="Times New Roman"/>
          <w:iCs/>
          <w:sz w:val="24"/>
          <w:szCs w:val="24"/>
          <w:lang w:eastAsia="ru-RU"/>
        </w:rPr>
        <w:t>через трубочку, жук-карусельщик носит под крыльями воздушный пузырь)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14. Пресноводные животные и растения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Беседа об обитателях пресных вод. Рыбы, амфибии. Сообщения детей о жителях пресных водоемов.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15. Жизнь у рек и озер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Обитатели берегов рек и озер. Водоплавающие млекопитающие (перепончатые к</w:t>
      </w:r>
      <w:r w:rsidRPr="00372743">
        <w:rPr>
          <w:rFonts w:ascii="Times New Roman" w:hAnsi="Times New Roman"/>
          <w:sz w:val="24"/>
          <w:szCs w:val="24"/>
          <w:lang w:eastAsia="ru-RU"/>
        </w:rPr>
        <w:t>о</w:t>
      </w:r>
      <w:r w:rsidRPr="00372743">
        <w:rPr>
          <w:rFonts w:ascii="Times New Roman" w:hAnsi="Times New Roman"/>
          <w:sz w:val="24"/>
          <w:szCs w:val="24"/>
          <w:lang w:eastAsia="ru-RU"/>
        </w:rPr>
        <w:t>нечности)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16. Экологический проект « Человек и его деятельность – причина з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грязнения водоемов»(1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Кислотные дожди, нитраты. Сброс отходов, плохая очистка точных вод - причина загрязнения водоемов.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17. Околоводные птицы (1час)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Особое питание, перья и другие приспособления. Составление цепи питания.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18. Подготовка акции «Сохраним первоцвет!»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Чтение рассказов о первоцветах, рассматривание первоцветов в Красной книге края.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19. Акция «Сохраним первоцвет!»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Доклады учащихся о раннецветущих растениях. Составление обращения к жителям станицы (составление и распространении листовок – призывов.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4. «ЧЕЛОВЕК И ЖИВОТНЫЕ» (8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20.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Жизнь среди людей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Жизнь в городах. Человек и животное. Изготовление кормушек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21. Ролевая игра «Это все кошки»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22. Домашние животные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Знакомство с разновидностями домашних животных. Рассказы детей о своих пито</w:t>
      </w:r>
      <w:r w:rsidRPr="00372743">
        <w:rPr>
          <w:rFonts w:ascii="Times New Roman" w:hAnsi="Times New Roman"/>
          <w:sz w:val="24"/>
          <w:szCs w:val="24"/>
          <w:lang w:eastAsia="ru-RU"/>
        </w:rPr>
        <w:t>м</w:t>
      </w:r>
      <w:r w:rsidRPr="00372743">
        <w:rPr>
          <w:rFonts w:ascii="Times New Roman" w:hAnsi="Times New Roman"/>
          <w:sz w:val="24"/>
          <w:szCs w:val="24"/>
          <w:lang w:eastAsia="ru-RU"/>
        </w:rPr>
        <w:t>цах. Конкурс загадок о животных. Работа в группах: аппликация.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23. Викторина «Собаки – наши друзья»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Загадки, рассказ учителя (материал из энциклопедии). Игра – викторина «Породы собак».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24.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Уход за домашними животными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Разработка инструкции по уходу и содержанию домашних питомцев (кошки, собаки, хомячки, морские свинки, попугаи, канарейки).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25. Работа над проектом «Ты в ответе за тех, кого приручил»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Подбор и обработка материала к проекту. Работа в группах.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26. Люди и паразиты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Понятие – паразиты. Питание за счёт других. Работа со справочной литературой.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27.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Бактерии и вирусы. Борьба с болезнями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Жизнь бактерий и вирусов под микроскопом. Полезные и вредные вирусы и бакт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рии. Иммунная система человека. Мини - сочинение «Защити себя».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Раздел 5. «СЕЛЬСКОХОЗЯЙСТВЕННЫЙ ТРУД» (7 часов)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28</w:t>
      </w:r>
      <w:r w:rsidRPr="00372743">
        <w:rPr>
          <w:rFonts w:ascii="Times New Roman" w:hAnsi="Times New Roman"/>
          <w:sz w:val="24"/>
          <w:szCs w:val="24"/>
          <w:lang w:eastAsia="ru-RU"/>
        </w:rPr>
        <w:t>.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Почва 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Представление о необходимости перекопки и рыхления почвы, о способах переко</w:t>
      </w:r>
      <w:r w:rsidRPr="00372743">
        <w:rPr>
          <w:rFonts w:ascii="Times New Roman" w:hAnsi="Times New Roman"/>
          <w:sz w:val="24"/>
          <w:szCs w:val="24"/>
          <w:lang w:eastAsia="ru-RU"/>
        </w:rPr>
        <w:t>п</w:t>
      </w:r>
      <w:r w:rsidRPr="00372743">
        <w:rPr>
          <w:rFonts w:ascii="Times New Roman" w:hAnsi="Times New Roman"/>
          <w:sz w:val="24"/>
          <w:szCs w:val="24"/>
          <w:lang w:eastAsia="ru-RU"/>
        </w:rPr>
        <w:t>ки. Развивать умение работать с лопатой и граблями. Практическая работа «Изучение м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ханического состава почвы» (глинистые, песчаные, суглинистые).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29</w:t>
      </w:r>
      <w:r w:rsidRPr="00372743">
        <w:rPr>
          <w:rFonts w:ascii="Times New Roman" w:hAnsi="Times New Roman"/>
          <w:sz w:val="24"/>
          <w:szCs w:val="24"/>
          <w:lang w:eastAsia="ru-RU"/>
        </w:rPr>
        <w:t>.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Семена овощных и декоративных культур </w:t>
      </w:r>
      <w:r w:rsidRPr="00372743">
        <w:rPr>
          <w:rFonts w:ascii="Times New Roman" w:hAnsi="Times New Roman"/>
          <w:sz w:val="24"/>
          <w:szCs w:val="24"/>
          <w:lang w:eastAsia="ru-RU"/>
        </w:rPr>
        <w:t>(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Беседа о многообразии семян различных культур. Различать семена по внешнему виду. Закрепить знания о правилах хранения и посева семян.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30. Заботы хлебороба весной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Закрепить представления о сезонности труда людей. Дать представление о видах и значении труда людей весной в поле.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Тема31.Изготовление «Посадочных лент» семян культурных растений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Изучение площади питания семян культурных растений для распределения их на «Посадочной ленте». Приклеивание семян овощных и цветковых растений на ленту кле</w:t>
      </w:r>
      <w:r w:rsidRPr="00372743">
        <w:rPr>
          <w:rFonts w:ascii="Times New Roman" w:hAnsi="Times New Roman"/>
          <w:sz w:val="24"/>
          <w:szCs w:val="24"/>
          <w:lang w:eastAsia="ru-RU"/>
        </w:rPr>
        <w:t>й</w:t>
      </w:r>
      <w:r w:rsidRPr="00372743">
        <w:rPr>
          <w:rFonts w:ascii="Times New Roman" w:hAnsi="Times New Roman"/>
          <w:sz w:val="24"/>
          <w:szCs w:val="24"/>
          <w:lang w:eastAsia="ru-RU"/>
        </w:rPr>
        <w:t>стером, приготовленной из пшеничной муки.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32</w:t>
      </w:r>
      <w:r w:rsidRPr="00372743">
        <w:rPr>
          <w:rFonts w:ascii="Times New Roman" w:hAnsi="Times New Roman"/>
          <w:sz w:val="24"/>
          <w:szCs w:val="24"/>
          <w:lang w:eastAsia="ru-RU"/>
        </w:rPr>
        <w:t>.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Подготовка почвы на пришкольном участке (1 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Инструктаж по технике безопасности с сельскохозяйственным инвентарём. Перек</w:t>
      </w:r>
      <w:r w:rsidRPr="00372743">
        <w:rPr>
          <w:rFonts w:ascii="Times New Roman" w:hAnsi="Times New Roman"/>
          <w:sz w:val="24"/>
          <w:szCs w:val="24"/>
          <w:lang w:eastAsia="ru-RU"/>
        </w:rPr>
        <w:t>а</w:t>
      </w:r>
      <w:r w:rsidRPr="00372743">
        <w:rPr>
          <w:rFonts w:ascii="Times New Roman" w:hAnsi="Times New Roman"/>
          <w:sz w:val="24"/>
          <w:szCs w:val="24"/>
          <w:lang w:eastAsia="ru-RU"/>
        </w:rPr>
        <w:t>пывание участка, внесение органических удобрений.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33. Высадка рассады на участке. Составление графика полива (1час)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Инструктаж по технике безопасности. Составление плана – проекта клумбы (по цв</w:t>
      </w:r>
      <w:r w:rsidRPr="00372743">
        <w:rPr>
          <w:rFonts w:ascii="Times New Roman" w:hAnsi="Times New Roman"/>
          <w:sz w:val="24"/>
          <w:szCs w:val="24"/>
          <w:lang w:eastAsia="ru-RU"/>
        </w:rPr>
        <w:t>е</w:t>
      </w:r>
      <w:r w:rsidRPr="00372743">
        <w:rPr>
          <w:rFonts w:ascii="Times New Roman" w:hAnsi="Times New Roman"/>
          <w:sz w:val="24"/>
          <w:szCs w:val="24"/>
          <w:lang w:eastAsia="ru-RU"/>
        </w:rPr>
        <w:t>товой гамме, по высоте, по времени и периоду цветения). Работа в группах.</w:t>
      </w:r>
    </w:p>
    <w:p w:rsidR="008B30F8" w:rsidRPr="00372743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Тема 34.</w:t>
      </w:r>
      <w:r w:rsidRPr="00372743">
        <w:rPr>
          <w:rFonts w:ascii="Times New Roman" w:hAnsi="Times New Roman"/>
          <w:sz w:val="24"/>
          <w:szCs w:val="24"/>
          <w:lang w:eastAsia="ru-RU"/>
        </w:rPr>
        <w:t> </w:t>
      </w:r>
      <w:r w:rsidRPr="00372743">
        <w:rPr>
          <w:rFonts w:ascii="Times New Roman" w:hAnsi="Times New Roman"/>
          <w:b/>
          <w:bCs/>
          <w:sz w:val="24"/>
          <w:szCs w:val="24"/>
          <w:lang w:eastAsia="ru-RU"/>
        </w:rPr>
        <w:t>Декоративные растения (1 час)</w:t>
      </w:r>
    </w:p>
    <w:p w:rsidR="008B30F8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2743">
        <w:rPr>
          <w:rFonts w:ascii="Times New Roman" w:hAnsi="Times New Roman"/>
          <w:sz w:val="24"/>
          <w:szCs w:val="24"/>
          <w:lang w:eastAsia="ru-RU"/>
        </w:rPr>
        <w:t>Декоративные растения и цели их выращивания. Закреплять понятие об основных органах растений; учить закладывать растения в гербарные папки. Закрепить понятия «кустарник», «дерево», «травянистое растение».</w:t>
      </w:r>
    </w:p>
    <w:p w:rsidR="008B30F8" w:rsidRDefault="008B30F8" w:rsidP="00CF3D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B30F8" w:rsidRDefault="008B30F8" w:rsidP="00B63C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63C9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Формы организации и виды деятельности учащихся</w:t>
      </w:r>
    </w:p>
    <w:p w:rsidR="008B30F8" w:rsidRPr="00B63C98" w:rsidRDefault="008B30F8" w:rsidP="00B63C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3260"/>
        <w:gridCol w:w="5239"/>
      </w:tblGrid>
      <w:tr w:rsidR="008B30F8" w:rsidRPr="00846184" w:rsidTr="00B63C98">
        <w:tc>
          <w:tcPr>
            <w:tcW w:w="846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260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Виды деятельности </w:t>
            </w:r>
          </w:p>
        </w:tc>
        <w:tc>
          <w:tcPr>
            <w:tcW w:w="5239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Формы организации деятельности </w:t>
            </w:r>
          </w:p>
        </w:tc>
      </w:tr>
      <w:tr w:rsidR="008B30F8" w:rsidRPr="00846184" w:rsidTr="00B63C98">
        <w:tc>
          <w:tcPr>
            <w:tcW w:w="846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Познавательная деятельность </w:t>
            </w:r>
          </w:p>
        </w:tc>
        <w:tc>
          <w:tcPr>
            <w:tcW w:w="5239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учебных задач. Сбор и обработка и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формации </w:t>
            </w:r>
          </w:p>
        </w:tc>
      </w:tr>
      <w:tr w:rsidR="008B30F8" w:rsidRPr="00846184" w:rsidTr="00B63C98">
        <w:tc>
          <w:tcPr>
            <w:tcW w:w="846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</w:p>
        </w:tc>
        <w:tc>
          <w:tcPr>
            <w:tcW w:w="5239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Формы, направленные на самореализацию, с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мосознание, самоуправлен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ие, самокоррекцию, самоконтроль,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конструирование, моделиров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ние, творческая мастерская, создание презент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ций, художественное творчество </w:t>
            </w:r>
          </w:p>
        </w:tc>
      </w:tr>
      <w:tr w:rsidR="008B30F8" w:rsidRPr="00846184" w:rsidTr="00B63C98">
        <w:tc>
          <w:tcPr>
            <w:tcW w:w="846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Деятельность управления системными объектами (группами людей) </w:t>
            </w:r>
          </w:p>
        </w:tc>
        <w:tc>
          <w:tcPr>
            <w:tcW w:w="5239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Формы, ориентированные на выстраивание о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ношений с окружающими людьми, тактики со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ственного поведения, управления малыми гру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пами людей: 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инструктаж, разновозрастное с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трудничество, консультации, взаимопроверки, дискуссии и т.д. </w:t>
            </w:r>
          </w:p>
        </w:tc>
      </w:tr>
      <w:tr w:rsidR="008B30F8" w:rsidRPr="00846184" w:rsidTr="00B63C98">
        <w:tc>
          <w:tcPr>
            <w:tcW w:w="846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Совместно - распределенная учебная (образовательная) деятельность </w:t>
            </w:r>
          </w:p>
        </w:tc>
        <w:tc>
          <w:tcPr>
            <w:tcW w:w="5239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Личностно-ориентированные формы (вкл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чающие возможность самостоятельного план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рования и целеполагания, возможность пр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явить свою индивидуальность, выполнять «взрослые» функции – контроля, оценки, дида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тической организации материала и пр.: 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беседы, работа в малых группах,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экскурсии, практик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B63C9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мы). </w:t>
            </w:r>
          </w:p>
        </w:tc>
      </w:tr>
      <w:tr w:rsidR="008B30F8" w:rsidRPr="00846184" w:rsidTr="00B63C98">
        <w:tc>
          <w:tcPr>
            <w:tcW w:w="846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</w:p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Коммуникативная деятел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ность </w:t>
            </w:r>
          </w:p>
        </w:tc>
        <w:tc>
          <w:tcPr>
            <w:tcW w:w="5239" w:type="dxa"/>
          </w:tcPr>
          <w:p w:rsidR="008B30F8" w:rsidRPr="00B63C98" w:rsidRDefault="008B30F8" w:rsidP="00B63C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Беседа, дискуссия. </w:t>
            </w:r>
          </w:p>
        </w:tc>
      </w:tr>
    </w:tbl>
    <w:p w:rsidR="008B30F8" w:rsidRPr="00B63C98" w:rsidRDefault="008B30F8" w:rsidP="00B63C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B30F8" w:rsidRDefault="008B30F8" w:rsidP="0083524F">
      <w:pPr>
        <w:spacing w:after="0"/>
        <w:ind w:right="-13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B30F8" w:rsidRPr="00372743" w:rsidRDefault="008B30F8" w:rsidP="00CF3D6E">
      <w:pPr>
        <w:spacing w:after="0"/>
        <w:ind w:right="-139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B30F8" w:rsidRDefault="008B30F8" w:rsidP="00372743">
      <w:pPr>
        <w:spacing w:after="0"/>
        <w:ind w:right="-139"/>
        <w:jc w:val="center"/>
        <w:rPr>
          <w:rFonts w:ascii="Times New Roman" w:hAnsi="Times New Roman"/>
          <w:b/>
          <w:sz w:val="24"/>
          <w:szCs w:val="24"/>
        </w:rPr>
      </w:pPr>
      <w:r w:rsidRPr="00372743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8B30F8" w:rsidRPr="00372743" w:rsidRDefault="008B30F8" w:rsidP="00372743">
      <w:pPr>
        <w:spacing w:after="0"/>
        <w:ind w:right="-13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71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0A0"/>
      </w:tblPr>
      <w:tblGrid>
        <w:gridCol w:w="682"/>
        <w:gridCol w:w="7797"/>
        <w:gridCol w:w="992"/>
      </w:tblGrid>
      <w:tr w:rsidR="008B30F8" w:rsidRPr="00846184" w:rsidTr="001519EF">
        <w:tc>
          <w:tcPr>
            <w:tcW w:w="947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класс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«Знакомые незнакомцы»</w:t>
            </w:r>
          </w:p>
        </w:tc>
      </w:tr>
      <w:tr w:rsidR="008B30F8" w:rsidRPr="00846184" w:rsidTr="001519EF"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занятие: Что такое Экология? Игра «Поле чудес».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Заяц - «Длинное ухо»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Лисица. «Лиса Патрикеевна»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Серый хищник - волк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Хозяин леса - медведь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Любознательный зверёк - белка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Куница - охотник на белок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Лесной красавец - лось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Сердитый недотрога - ёж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Подземный житель - крот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Всеядное животное - барсук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Бобр - строитель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Запасливый бурундук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Кабан - дикий родственник домашней свиньи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Мышка - норушка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Рысь - родственник кошки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Соболь - «дорогой» зверёк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Тигр - самая большая кошка на Земле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Косуля - самый маленький европейский олень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Обобщающие занятие о диких животных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«Знай животных своего края»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Воробей </w:t>
            </w:r>
            <w:r w:rsidRPr="00D8364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 </w:t>
            </w: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самая распространённая птица на Земле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Ворона - «интеллектуальная» птица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Ворон - красивая, умная птица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Сорока - белобока - «лесная сплетница»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«Лесной доктор» - дятел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Соловей - «великий маэстро»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Галка - городская птица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Загадочная птица - кукушка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«Пернатая кошка» - сова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Любимая птица - снегирь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«Сестрицы-синицы» - самые полезные птички России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Наш добрый сосед - скворец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57"/>
        </w:trPr>
        <w:tc>
          <w:tcPr>
            <w:tcW w:w="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numPr>
                <w:ilvl w:val="0"/>
                <w:numId w:val="1"/>
              </w:numPr>
              <w:spacing w:beforeAutospacing="1" w:after="0" w:line="240" w:lineRule="auto"/>
              <w:ind w:hanging="938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«Золотая птица» - иволга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B30F8" w:rsidRPr="00D8364C" w:rsidRDefault="008B30F8" w:rsidP="005B5F57">
      <w:pPr>
        <w:shd w:val="clear" w:color="auto" w:fill="FFFFFF"/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71" w:type="dxa"/>
        <w:tblCellMar>
          <w:top w:w="84" w:type="dxa"/>
          <w:left w:w="84" w:type="dxa"/>
          <w:bottom w:w="84" w:type="dxa"/>
          <w:right w:w="84" w:type="dxa"/>
        </w:tblCellMar>
        <w:tblLook w:val="00A0"/>
      </w:tblPr>
      <w:tblGrid>
        <w:gridCol w:w="681"/>
        <w:gridCol w:w="7798"/>
        <w:gridCol w:w="992"/>
      </w:tblGrid>
      <w:tr w:rsidR="008B30F8" w:rsidRPr="00846184" w:rsidTr="001519EF">
        <w:tc>
          <w:tcPr>
            <w:tcW w:w="947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 класс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«Экология моего дома»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372743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Что такое экология?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Дом, где мы живем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«Уборка школьного двора»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Деревья твоего двора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Птицы нашего двора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«Изготовление кормушек для птиц»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Соседи - жильцы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Мой класс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Практ. занятие «Создание уюта в классной и игровой комнатах»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Дом моей мечты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Рассказы, стихи о семье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Комнатные растения в квартире, в классе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«Уход за комнатными растениями»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«маленький огород на подоконнике»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Гигиена класса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«Гигиена класса»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Бытовые приборы в квартире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в школьную кухню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Наша одежда и обувь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Русская народная одежда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«Русская национальная одежда»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Вода в моем доме и в природе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Стихи, рассказы о воде в природе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Вода в жизни растений и животных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Вода и здоровье человека. Личная гигиена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Солнце, Луна, звезды - источники света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Светолюбивые и теплолюбивые комнатные растения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по размещению комнатных растений с учетом п</w:t>
            </w: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требности тепла и света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по подготовке почвы к посеву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по посадке растений и уходу за ними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Воздух и здоровье человека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6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4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«Уборка в классе»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B30F8" w:rsidRPr="00D8364C" w:rsidRDefault="008B30F8" w:rsidP="005B5F57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71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0A0"/>
      </w:tblPr>
      <w:tblGrid>
        <w:gridCol w:w="584"/>
        <w:gridCol w:w="7895"/>
        <w:gridCol w:w="992"/>
      </w:tblGrid>
      <w:tr w:rsidR="008B30F8" w:rsidRPr="00846184" w:rsidTr="001519EF">
        <w:trPr>
          <w:trHeight w:val="440"/>
        </w:trPr>
        <w:tc>
          <w:tcPr>
            <w:tcW w:w="947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«Неживое в природе. Жизнь растений и грибов». 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372743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Мы жители планеты Земля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Мир вокруг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 и мы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Осенние работы в поле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«Пришкольный участок»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Место человека в мире природы. Принятие в юные экологи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Осень в лесу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Неживая природа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Неживая природа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Солнце – источник тепла и света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Вода, её признаки и свойства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Берегите воду!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Почва – святыня наша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Состав и свойства почвы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Погода. Климат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Погода. Климат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Предсказание погоды по народным приметам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Почему нельзя..?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Диалоги с неживой природой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«Хлебные крошки»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Кто улетает, а кто остаётся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Экологические связи неживой и живой природы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Вода и жизнь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Растения рядом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Комнатные растения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Размножение комнатных растений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Дикорастущие растения луга, водоема и леса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«Растения луга и леса»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Кто улетает, а кто остаётся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Экологические связи неживой и живой природы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Вода и жизнь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Сельскохозяйственные машины и орудия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Сельскохозяйственные работы на пришкольном участке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5"/>
              </w:numPr>
              <w:spacing w:beforeAutospacing="1" w:after="0" w:line="240" w:lineRule="auto"/>
              <w:ind w:hanging="93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Сельскохозяйственные опыты на пришкольном участке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B30F8" w:rsidRDefault="008B30F8" w:rsidP="005B5F57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B30F8" w:rsidRDefault="008B30F8" w:rsidP="005B5F57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B30F8" w:rsidRPr="00D8364C" w:rsidRDefault="008B30F8" w:rsidP="005B5F57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71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0A0"/>
      </w:tblPr>
      <w:tblGrid>
        <w:gridCol w:w="507"/>
        <w:gridCol w:w="7972"/>
        <w:gridCol w:w="992"/>
      </w:tblGrid>
      <w:tr w:rsidR="008B30F8" w:rsidRPr="00846184" w:rsidTr="001519EF">
        <w:trPr>
          <w:trHeight w:val="372"/>
        </w:trPr>
        <w:tc>
          <w:tcPr>
            <w:tcW w:w="947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4 класс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«Познавательная экология» 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8B30F8" w:rsidRPr="00372743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8B30F8" w:rsidRPr="00D8364C" w:rsidRDefault="008B30F8" w:rsidP="005B5F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2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8B30F8" w:rsidRPr="00846184" w:rsidTr="001519EF">
        <w:trPr>
          <w:trHeight w:val="320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Жизнь на Земле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 на Земле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Наблюд. за сезонными изменениями в неживой и живой природе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468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Изменения окружающей среды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rPr>
          <w:trHeight w:val="449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«Осень на пришкольном участке»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Условия жизни растений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животных, условия их жизни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Динозавры – вымерший вид животных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видеофильма о жизни динозавров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Экологический проект «Почему нужно защищать природу?»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Крас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ная</w:t>
            </w: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. книга – способ защиты редких видов животных и растений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Реки и озера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 кислорода под водой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Пресноводные животные и растения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Жизнь у рек и озер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 проект «Человек и его деятельность – причина загрязнения</w:t>
            </w: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водоемов»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Околоводные птицы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акции «Сохраним первоцвет!»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Акция «Сохраним первоцвет!»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Жизнь среди людей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Ролевая игра «Это все кошки»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 «Собаки – наши друзья»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Уход за домашними животными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проектом «Ты в ответе за тех, кого приручил».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Люди и паразиты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Бактерии и вирусы. Борьба с болезнями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Почва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Семена овощных и декоративных культур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Заботы хлебороба весной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«Посадочных лент» семян культурных растений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почвы на пришкольном участке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Высадка рассады на участке. Составление графика полива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B30F8" w:rsidRPr="00846184" w:rsidTr="001519EF"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B30F8" w:rsidRPr="00D8364C" w:rsidRDefault="008B30F8" w:rsidP="005B5F57">
            <w:pPr>
              <w:numPr>
                <w:ilvl w:val="0"/>
                <w:numId w:val="6"/>
              </w:numPr>
              <w:spacing w:after="0" w:line="240" w:lineRule="auto"/>
              <w:ind w:hanging="108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64C">
              <w:rPr>
                <w:rFonts w:ascii="Times New Roman" w:hAnsi="Times New Roman"/>
                <w:sz w:val="24"/>
                <w:szCs w:val="24"/>
                <w:lang w:eastAsia="ru-RU"/>
              </w:rPr>
              <w:t>Декоративные растения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B30F8" w:rsidRPr="00D8364C" w:rsidRDefault="008B30F8" w:rsidP="005B5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p w:rsidR="008B30F8" w:rsidRPr="00372743" w:rsidRDefault="008B30F8" w:rsidP="00372743">
      <w:pPr>
        <w:spacing w:after="0"/>
        <w:rPr>
          <w:rFonts w:ascii="Times New Roman" w:hAnsi="Times New Roman"/>
          <w:sz w:val="24"/>
          <w:szCs w:val="24"/>
        </w:rPr>
      </w:pPr>
    </w:p>
    <w:sectPr w:rsidR="008B30F8" w:rsidRPr="00372743" w:rsidSect="003B1F8F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0F8" w:rsidRDefault="008B30F8" w:rsidP="00093F99">
      <w:pPr>
        <w:spacing w:after="0" w:line="240" w:lineRule="auto"/>
      </w:pPr>
      <w:r>
        <w:separator/>
      </w:r>
    </w:p>
  </w:endnote>
  <w:endnote w:type="continuationSeparator" w:id="0">
    <w:p w:rsidR="008B30F8" w:rsidRDefault="008B30F8" w:rsidP="00093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0F8" w:rsidRDefault="008B30F8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8B30F8" w:rsidRDefault="008B30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0F8" w:rsidRDefault="008B30F8" w:rsidP="00093F99">
      <w:pPr>
        <w:spacing w:after="0" w:line="240" w:lineRule="auto"/>
      </w:pPr>
      <w:r>
        <w:separator/>
      </w:r>
    </w:p>
  </w:footnote>
  <w:footnote w:type="continuationSeparator" w:id="0">
    <w:p w:rsidR="008B30F8" w:rsidRDefault="008B30F8" w:rsidP="00093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6D8E81B4"/>
    <w:name w:val="WW8Num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74D"/>
    <w:multiLevelType w:val="hybridMultilevel"/>
    <w:tmpl w:val="0B8672C4"/>
    <w:lvl w:ilvl="0" w:tplc="3A1834BC">
      <w:start w:val="1"/>
      <w:numFmt w:val="bullet"/>
      <w:lvlText w:val="-"/>
      <w:lvlJc w:val="left"/>
    </w:lvl>
    <w:lvl w:ilvl="1" w:tplc="9B94F85C">
      <w:numFmt w:val="decimal"/>
      <w:lvlText w:val=""/>
      <w:lvlJc w:val="left"/>
      <w:rPr>
        <w:rFonts w:cs="Times New Roman"/>
      </w:rPr>
    </w:lvl>
    <w:lvl w:ilvl="2" w:tplc="9F82AA10">
      <w:numFmt w:val="decimal"/>
      <w:lvlText w:val=""/>
      <w:lvlJc w:val="left"/>
      <w:rPr>
        <w:rFonts w:cs="Times New Roman"/>
      </w:rPr>
    </w:lvl>
    <w:lvl w:ilvl="3" w:tplc="95E63E7A">
      <w:numFmt w:val="decimal"/>
      <w:lvlText w:val=""/>
      <w:lvlJc w:val="left"/>
      <w:rPr>
        <w:rFonts w:cs="Times New Roman"/>
      </w:rPr>
    </w:lvl>
    <w:lvl w:ilvl="4" w:tplc="3D30B05E">
      <w:numFmt w:val="decimal"/>
      <w:lvlText w:val=""/>
      <w:lvlJc w:val="left"/>
      <w:rPr>
        <w:rFonts w:cs="Times New Roman"/>
      </w:rPr>
    </w:lvl>
    <w:lvl w:ilvl="5" w:tplc="712C1220">
      <w:numFmt w:val="decimal"/>
      <w:lvlText w:val=""/>
      <w:lvlJc w:val="left"/>
      <w:rPr>
        <w:rFonts w:cs="Times New Roman"/>
      </w:rPr>
    </w:lvl>
    <w:lvl w:ilvl="6" w:tplc="93F6F0A6">
      <w:numFmt w:val="decimal"/>
      <w:lvlText w:val=""/>
      <w:lvlJc w:val="left"/>
      <w:rPr>
        <w:rFonts w:cs="Times New Roman"/>
      </w:rPr>
    </w:lvl>
    <w:lvl w:ilvl="7" w:tplc="9D1CC062">
      <w:numFmt w:val="decimal"/>
      <w:lvlText w:val=""/>
      <w:lvlJc w:val="left"/>
      <w:rPr>
        <w:rFonts w:cs="Times New Roman"/>
      </w:rPr>
    </w:lvl>
    <w:lvl w:ilvl="8" w:tplc="E7E28144">
      <w:numFmt w:val="decimal"/>
      <w:lvlText w:val=""/>
      <w:lvlJc w:val="left"/>
      <w:rPr>
        <w:rFonts w:cs="Times New Roman"/>
      </w:rPr>
    </w:lvl>
  </w:abstractNum>
  <w:abstractNum w:abstractNumId="2">
    <w:nsid w:val="00004DC8"/>
    <w:multiLevelType w:val="hybridMultilevel"/>
    <w:tmpl w:val="AFA28832"/>
    <w:lvl w:ilvl="0" w:tplc="66B8251E">
      <w:start w:val="1"/>
      <w:numFmt w:val="decimal"/>
      <w:lvlText w:val="%1."/>
      <w:lvlJc w:val="left"/>
      <w:rPr>
        <w:rFonts w:cs="Times New Roman"/>
      </w:rPr>
    </w:lvl>
    <w:lvl w:ilvl="1" w:tplc="7BD64362">
      <w:numFmt w:val="decimal"/>
      <w:lvlText w:val=""/>
      <w:lvlJc w:val="left"/>
      <w:rPr>
        <w:rFonts w:cs="Times New Roman"/>
      </w:rPr>
    </w:lvl>
    <w:lvl w:ilvl="2" w:tplc="936C3C68">
      <w:numFmt w:val="decimal"/>
      <w:lvlText w:val=""/>
      <w:lvlJc w:val="left"/>
      <w:rPr>
        <w:rFonts w:cs="Times New Roman"/>
      </w:rPr>
    </w:lvl>
    <w:lvl w:ilvl="3" w:tplc="E7F2DAB0">
      <w:numFmt w:val="decimal"/>
      <w:lvlText w:val=""/>
      <w:lvlJc w:val="left"/>
      <w:rPr>
        <w:rFonts w:cs="Times New Roman"/>
      </w:rPr>
    </w:lvl>
    <w:lvl w:ilvl="4" w:tplc="254E79D4">
      <w:numFmt w:val="decimal"/>
      <w:lvlText w:val=""/>
      <w:lvlJc w:val="left"/>
      <w:rPr>
        <w:rFonts w:cs="Times New Roman"/>
      </w:rPr>
    </w:lvl>
    <w:lvl w:ilvl="5" w:tplc="35BA8D90">
      <w:numFmt w:val="decimal"/>
      <w:lvlText w:val=""/>
      <w:lvlJc w:val="left"/>
      <w:rPr>
        <w:rFonts w:cs="Times New Roman"/>
      </w:rPr>
    </w:lvl>
    <w:lvl w:ilvl="6" w:tplc="474A3DCA">
      <w:numFmt w:val="decimal"/>
      <w:lvlText w:val=""/>
      <w:lvlJc w:val="left"/>
      <w:rPr>
        <w:rFonts w:cs="Times New Roman"/>
      </w:rPr>
    </w:lvl>
    <w:lvl w:ilvl="7" w:tplc="FFC6F5A2">
      <w:numFmt w:val="decimal"/>
      <w:lvlText w:val=""/>
      <w:lvlJc w:val="left"/>
      <w:rPr>
        <w:rFonts w:cs="Times New Roman"/>
      </w:rPr>
    </w:lvl>
    <w:lvl w:ilvl="8" w:tplc="ED26549E">
      <w:numFmt w:val="decimal"/>
      <w:lvlText w:val=""/>
      <w:lvlJc w:val="left"/>
      <w:rPr>
        <w:rFonts w:cs="Times New Roman"/>
      </w:rPr>
    </w:lvl>
  </w:abstractNum>
  <w:abstractNum w:abstractNumId="3">
    <w:nsid w:val="00006443"/>
    <w:multiLevelType w:val="hybridMultilevel"/>
    <w:tmpl w:val="ABAC582C"/>
    <w:lvl w:ilvl="0" w:tplc="E9BC818A">
      <w:start w:val="1"/>
      <w:numFmt w:val="bullet"/>
      <w:lvlText w:val="\endash "/>
      <w:lvlJc w:val="left"/>
    </w:lvl>
    <w:lvl w:ilvl="1" w:tplc="1958CB46">
      <w:start w:val="1"/>
      <w:numFmt w:val="bullet"/>
      <w:lvlText w:val="У"/>
      <w:lvlJc w:val="left"/>
    </w:lvl>
    <w:lvl w:ilvl="2" w:tplc="E82A17E4">
      <w:numFmt w:val="decimal"/>
      <w:lvlText w:val=""/>
      <w:lvlJc w:val="left"/>
      <w:rPr>
        <w:rFonts w:cs="Times New Roman"/>
      </w:rPr>
    </w:lvl>
    <w:lvl w:ilvl="3" w:tplc="F8208754">
      <w:numFmt w:val="decimal"/>
      <w:lvlText w:val=""/>
      <w:lvlJc w:val="left"/>
      <w:rPr>
        <w:rFonts w:cs="Times New Roman"/>
      </w:rPr>
    </w:lvl>
    <w:lvl w:ilvl="4" w:tplc="3F7027F4">
      <w:numFmt w:val="decimal"/>
      <w:lvlText w:val=""/>
      <w:lvlJc w:val="left"/>
      <w:rPr>
        <w:rFonts w:cs="Times New Roman"/>
      </w:rPr>
    </w:lvl>
    <w:lvl w:ilvl="5" w:tplc="2DCAE598">
      <w:numFmt w:val="decimal"/>
      <w:lvlText w:val=""/>
      <w:lvlJc w:val="left"/>
      <w:rPr>
        <w:rFonts w:cs="Times New Roman"/>
      </w:rPr>
    </w:lvl>
    <w:lvl w:ilvl="6" w:tplc="9FB2F310">
      <w:numFmt w:val="decimal"/>
      <w:lvlText w:val=""/>
      <w:lvlJc w:val="left"/>
      <w:rPr>
        <w:rFonts w:cs="Times New Roman"/>
      </w:rPr>
    </w:lvl>
    <w:lvl w:ilvl="7" w:tplc="414A3618">
      <w:numFmt w:val="decimal"/>
      <w:lvlText w:val=""/>
      <w:lvlJc w:val="left"/>
      <w:rPr>
        <w:rFonts w:cs="Times New Roman"/>
      </w:rPr>
    </w:lvl>
    <w:lvl w:ilvl="8" w:tplc="B9C08FA8">
      <w:numFmt w:val="decimal"/>
      <w:lvlText w:val=""/>
      <w:lvlJc w:val="left"/>
      <w:rPr>
        <w:rFonts w:cs="Times New Roman"/>
      </w:rPr>
    </w:lvl>
  </w:abstractNum>
  <w:abstractNum w:abstractNumId="4">
    <w:nsid w:val="0255290D"/>
    <w:multiLevelType w:val="multilevel"/>
    <w:tmpl w:val="0D4C73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A316F7"/>
    <w:multiLevelType w:val="hybridMultilevel"/>
    <w:tmpl w:val="59ACB830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2268ED"/>
    <w:multiLevelType w:val="hybridMultilevel"/>
    <w:tmpl w:val="29B42AB6"/>
    <w:lvl w:ilvl="0" w:tplc="B02E6EF4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07027D9C"/>
    <w:multiLevelType w:val="hybridMultilevel"/>
    <w:tmpl w:val="48962A80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515AAB"/>
    <w:multiLevelType w:val="hybridMultilevel"/>
    <w:tmpl w:val="3B104342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12944"/>
    <w:multiLevelType w:val="hybridMultilevel"/>
    <w:tmpl w:val="9E268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942854"/>
    <w:multiLevelType w:val="hybridMultilevel"/>
    <w:tmpl w:val="F740035C"/>
    <w:lvl w:ilvl="0" w:tplc="3A1834BC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2B16E8"/>
    <w:multiLevelType w:val="hybridMultilevel"/>
    <w:tmpl w:val="CDC0DDA6"/>
    <w:lvl w:ilvl="0" w:tplc="B02E6EF4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72A17"/>
    <w:multiLevelType w:val="hybridMultilevel"/>
    <w:tmpl w:val="BF0CC56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D6E7E60"/>
    <w:multiLevelType w:val="hybridMultilevel"/>
    <w:tmpl w:val="F1BEBAEE"/>
    <w:lvl w:ilvl="0" w:tplc="0016CC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BC6960"/>
    <w:multiLevelType w:val="hybridMultilevel"/>
    <w:tmpl w:val="861C4612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30453E"/>
    <w:multiLevelType w:val="hybridMultilevel"/>
    <w:tmpl w:val="490A8868"/>
    <w:lvl w:ilvl="0" w:tplc="3A1834BC">
      <w:start w:val="1"/>
      <w:numFmt w:val="bullet"/>
      <w:lvlText w:val="-"/>
      <w:lvlJc w:val="left"/>
      <w:pPr>
        <w:ind w:left="780" w:hanging="360"/>
      </w:p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33037AC"/>
    <w:multiLevelType w:val="hybridMultilevel"/>
    <w:tmpl w:val="FF18EA3E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806F4"/>
    <w:multiLevelType w:val="hybridMultilevel"/>
    <w:tmpl w:val="FD262598"/>
    <w:lvl w:ilvl="0" w:tplc="B02E6EF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0620FEF"/>
    <w:multiLevelType w:val="hybridMultilevel"/>
    <w:tmpl w:val="9292949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5192191E"/>
    <w:multiLevelType w:val="hybridMultilevel"/>
    <w:tmpl w:val="89FCF8D8"/>
    <w:lvl w:ilvl="0" w:tplc="B02E6EF4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CC02C7"/>
    <w:multiLevelType w:val="hybridMultilevel"/>
    <w:tmpl w:val="53E008C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423CE8"/>
    <w:multiLevelType w:val="hybridMultilevel"/>
    <w:tmpl w:val="A90E226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4E5443"/>
    <w:multiLevelType w:val="hybridMultilevel"/>
    <w:tmpl w:val="A612A258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61739"/>
    <w:multiLevelType w:val="hybridMultilevel"/>
    <w:tmpl w:val="1BFCD38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E6A44"/>
    <w:multiLevelType w:val="hybridMultilevel"/>
    <w:tmpl w:val="F99C985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F43C8D"/>
    <w:multiLevelType w:val="hybridMultilevel"/>
    <w:tmpl w:val="2000163A"/>
    <w:lvl w:ilvl="0" w:tplc="B02E6EF4">
      <w:start w:val="1"/>
      <w:numFmt w:val="bullet"/>
      <w:lvlText w:val="–"/>
      <w:lvlJc w:val="left"/>
      <w:pPr>
        <w:ind w:left="75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40273"/>
    <w:multiLevelType w:val="hybridMultilevel"/>
    <w:tmpl w:val="08109178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6247B6"/>
    <w:multiLevelType w:val="hybridMultilevel"/>
    <w:tmpl w:val="BA0C0CB8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277DFC"/>
    <w:multiLevelType w:val="hybridMultilevel"/>
    <w:tmpl w:val="E3CC8F0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673651F8"/>
    <w:multiLevelType w:val="hybridMultilevel"/>
    <w:tmpl w:val="BD2E1170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B3134"/>
    <w:multiLevelType w:val="hybridMultilevel"/>
    <w:tmpl w:val="A85C5A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03573"/>
    <w:multiLevelType w:val="hybridMultilevel"/>
    <w:tmpl w:val="CB68E1BE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2">
    <w:nsid w:val="6ED06EDE"/>
    <w:multiLevelType w:val="hybridMultilevel"/>
    <w:tmpl w:val="23AE1B5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6EED5903"/>
    <w:multiLevelType w:val="hybridMultilevel"/>
    <w:tmpl w:val="37D41BE6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F07224"/>
    <w:multiLevelType w:val="hybridMultilevel"/>
    <w:tmpl w:val="C628A642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F44365"/>
    <w:multiLevelType w:val="hybridMultilevel"/>
    <w:tmpl w:val="9CEED7D0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A37867"/>
    <w:multiLevelType w:val="hybridMultilevel"/>
    <w:tmpl w:val="B94C30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36210A"/>
    <w:multiLevelType w:val="hybridMultilevel"/>
    <w:tmpl w:val="6A329FF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B70074"/>
    <w:multiLevelType w:val="hybridMultilevel"/>
    <w:tmpl w:val="F87E9F58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0"/>
  </w:num>
  <w:num w:numId="4">
    <w:abstractNumId w:val="12"/>
  </w:num>
  <w:num w:numId="5">
    <w:abstractNumId w:val="28"/>
  </w:num>
  <w:num w:numId="6">
    <w:abstractNumId w:val="32"/>
  </w:num>
  <w:num w:numId="7">
    <w:abstractNumId w:val="30"/>
  </w:num>
  <w:num w:numId="8">
    <w:abstractNumId w:val="4"/>
  </w:num>
  <w:num w:numId="9">
    <w:abstractNumId w:val="9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10"/>
  </w:num>
  <w:num w:numId="15">
    <w:abstractNumId w:val="11"/>
  </w:num>
  <w:num w:numId="16">
    <w:abstractNumId w:val="7"/>
  </w:num>
  <w:num w:numId="17">
    <w:abstractNumId w:val="17"/>
  </w:num>
  <w:num w:numId="18">
    <w:abstractNumId w:val="5"/>
  </w:num>
  <w:num w:numId="19">
    <w:abstractNumId w:val="6"/>
  </w:num>
  <w:num w:numId="20">
    <w:abstractNumId w:val="27"/>
  </w:num>
  <w:num w:numId="21">
    <w:abstractNumId w:val="19"/>
  </w:num>
  <w:num w:numId="22">
    <w:abstractNumId w:val="21"/>
  </w:num>
  <w:num w:numId="23">
    <w:abstractNumId w:val="16"/>
  </w:num>
  <w:num w:numId="24">
    <w:abstractNumId w:val="35"/>
  </w:num>
  <w:num w:numId="25">
    <w:abstractNumId w:val="20"/>
  </w:num>
  <w:num w:numId="26">
    <w:abstractNumId w:val="23"/>
  </w:num>
  <w:num w:numId="27">
    <w:abstractNumId w:val="29"/>
  </w:num>
  <w:num w:numId="28">
    <w:abstractNumId w:val="8"/>
  </w:num>
  <w:num w:numId="29">
    <w:abstractNumId w:val="37"/>
  </w:num>
  <w:num w:numId="30">
    <w:abstractNumId w:val="14"/>
  </w:num>
  <w:num w:numId="31">
    <w:abstractNumId w:val="22"/>
  </w:num>
  <w:num w:numId="32">
    <w:abstractNumId w:val="24"/>
  </w:num>
  <w:num w:numId="33">
    <w:abstractNumId w:val="34"/>
  </w:num>
  <w:num w:numId="34">
    <w:abstractNumId w:val="33"/>
  </w:num>
  <w:num w:numId="35">
    <w:abstractNumId w:val="36"/>
  </w:num>
  <w:num w:numId="36">
    <w:abstractNumId w:val="13"/>
  </w:num>
  <w:num w:numId="37">
    <w:abstractNumId w:val="38"/>
  </w:num>
  <w:num w:numId="38">
    <w:abstractNumId w:val="26"/>
  </w:num>
  <w:num w:numId="39">
    <w:abstractNumId w:val="2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3097"/>
    <w:rsid w:val="000062EB"/>
    <w:rsid w:val="000110D3"/>
    <w:rsid w:val="00012747"/>
    <w:rsid w:val="000157BD"/>
    <w:rsid w:val="00020268"/>
    <w:rsid w:val="00021D5A"/>
    <w:rsid w:val="000229A2"/>
    <w:rsid w:val="00022E4B"/>
    <w:rsid w:val="000256C5"/>
    <w:rsid w:val="00025BDA"/>
    <w:rsid w:val="000261E1"/>
    <w:rsid w:val="00033AC2"/>
    <w:rsid w:val="00034673"/>
    <w:rsid w:val="0003524C"/>
    <w:rsid w:val="00037C40"/>
    <w:rsid w:val="000407A7"/>
    <w:rsid w:val="00047B99"/>
    <w:rsid w:val="0005155F"/>
    <w:rsid w:val="000613F8"/>
    <w:rsid w:val="0006385B"/>
    <w:rsid w:val="00066733"/>
    <w:rsid w:val="00066DA3"/>
    <w:rsid w:val="00067F47"/>
    <w:rsid w:val="00071006"/>
    <w:rsid w:val="00071110"/>
    <w:rsid w:val="000717DC"/>
    <w:rsid w:val="00075A0A"/>
    <w:rsid w:val="00080752"/>
    <w:rsid w:val="0008341E"/>
    <w:rsid w:val="00084EB9"/>
    <w:rsid w:val="000864D2"/>
    <w:rsid w:val="00092696"/>
    <w:rsid w:val="000934F0"/>
    <w:rsid w:val="00093F99"/>
    <w:rsid w:val="00097E77"/>
    <w:rsid w:val="000A1EE3"/>
    <w:rsid w:val="000B1EB4"/>
    <w:rsid w:val="000B25FF"/>
    <w:rsid w:val="000B384F"/>
    <w:rsid w:val="000B45F9"/>
    <w:rsid w:val="000C3282"/>
    <w:rsid w:val="000C55A8"/>
    <w:rsid w:val="000D1A83"/>
    <w:rsid w:val="000D1EE8"/>
    <w:rsid w:val="000D33E2"/>
    <w:rsid w:val="000D3B39"/>
    <w:rsid w:val="000D3DDF"/>
    <w:rsid w:val="000D5D32"/>
    <w:rsid w:val="000E2006"/>
    <w:rsid w:val="000E2452"/>
    <w:rsid w:val="000E289F"/>
    <w:rsid w:val="000E75C9"/>
    <w:rsid w:val="000F01A6"/>
    <w:rsid w:val="000F1531"/>
    <w:rsid w:val="000F233A"/>
    <w:rsid w:val="000F2D98"/>
    <w:rsid w:val="000F44D1"/>
    <w:rsid w:val="000F4C0D"/>
    <w:rsid w:val="00103D6B"/>
    <w:rsid w:val="00105566"/>
    <w:rsid w:val="00110466"/>
    <w:rsid w:val="00113406"/>
    <w:rsid w:val="00116732"/>
    <w:rsid w:val="001201EA"/>
    <w:rsid w:val="001227C2"/>
    <w:rsid w:val="00124717"/>
    <w:rsid w:val="001277CD"/>
    <w:rsid w:val="00130721"/>
    <w:rsid w:val="00131F3E"/>
    <w:rsid w:val="00134614"/>
    <w:rsid w:val="001374DB"/>
    <w:rsid w:val="00143EA7"/>
    <w:rsid w:val="00145232"/>
    <w:rsid w:val="00145D25"/>
    <w:rsid w:val="001465C7"/>
    <w:rsid w:val="00147550"/>
    <w:rsid w:val="00150736"/>
    <w:rsid w:val="001519C6"/>
    <w:rsid w:val="001519EF"/>
    <w:rsid w:val="00155172"/>
    <w:rsid w:val="00155771"/>
    <w:rsid w:val="00155FAE"/>
    <w:rsid w:val="00161012"/>
    <w:rsid w:val="00163B88"/>
    <w:rsid w:val="00163F32"/>
    <w:rsid w:val="00174A9B"/>
    <w:rsid w:val="001762CA"/>
    <w:rsid w:val="0017799B"/>
    <w:rsid w:val="00182799"/>
    <w:rsid w:val="00183020"/>
    <w:rsid w:val="0018406F"/>
    <w:rsid w:val="00185115"/>
    <w:rsid w:val="00187725"/>
    <w:rsid w:val="00193436"/>
    <w:rsid w:val="001A296C"/>
    <w:rsid w:val="001A3099"/>
    <w:rsid w:val="001A73B0"/>
    <w:rsid w:val="001A74A8"/>
    <w:rsid w:val="001B48A4"/>
    <w:rsid w:val="001B7115"/>
    <w:rsid w:val="001C0373"/>
    <w:rsid w:val="001C2635"/>
    <w:rsid w:val="001C3902"/>
    <w:rsid w:val="001C4A08"/>
    <w:rsid w:val="001D0096"/>
    <w:rsid w:val="001D2572"/>
    <w:rsid w:val="001D4A53"/>
    <w:rsid w:val="001D4B92"/>
    <w:rsid w:val="001D6BC0"/>
    <w:rsid w:val="001D7A41"/>
    <w:rsid w:val="001D7FE8"/>
    <w:rsid w:val="001E2087"/>
    <w:rsid w:val="001E252E"/>
    <w:rsid w:val="001E3039"/>
    <w:rsid w:val="001E3147"/>
    <w:rsid w:val="001E3C5F"/>
    <w:rsid w:val="001E5A3F"/>
    <w:rsid w:val="001E5EBF"/>
    <w:rsid w:val="001F20B3"/>
    <w:rsid w:val="001F437C"/>
    <w:rsid w:val="001F5B01"/>
    <w:rsid w:val="001F7D00"/>
    <w:rsid w:val="00202A1E"/>
    <w:rsid w:val="002052A4"/>
    <w:rsid w:val="00210536"/>
    <w:rsid w:val="00212F34"/>
    <w:rsid w:val="002132CE"/>
    <w:rsid w:val="002136BB"/>
    <w:rsid w:val="00217913"/>
    <w:rsid w:val="002201AE"/>
    <w:rsid w:val="00220817"/>
    <w:rsid w:val="00221E2B"/>
    <w:rsid w:val="002230C1"/>
    <w:rsid w:val="002258C2"/>
    <w:rsid w:val="00225ABB"/>
    <w:rsid w:val="0022734A"/>
    <w:rsid w:val="002273DE"/>
    <w:rsid w:val="002278A8"/>
    <w:rsid w:val="00232664"/>
    <w:rsid w:val="0023442A"/>
    <w:rsid w:val="00234F34"/>
    <w:rsid w:val="00236834"/>
    <w:rsid w:val="00237C7C"/>
    <w:rsid w:val="00240464"/>
    <w:rsid w:val="00241034"/>
    <w:rsid w:val="00247078"/>
    <w:rsid w:val="0025190C"/>
    <w:rsid w:val="0025797F"/>
    <w:rsid w:val="002725E6"/>
    <w:rsid w:val="00277FE8"/>
    <w:rsid w:val="00283FFB"/>
    <w:rsid w:val="00286121"/>
    <w:rsid w:val="00290021"/>
    <w:rsid w:val="0029116F"/>
    <w:rsid w:val="002934F5"/>
    <w:rsid w:val="00295AE1"/>
    <w:rsid w:val="00297AE5"/>
    <w:rsid w:val="002A089E"/>
    <w:rsid w:val="002A3C66"/>
    <w:rsid w:val="002A4FFD"/>
    <w:rsid w:val="002A630B"/>
    <w:rsid w:val="002C322B"/>
    <w:rsid w:val="002D03F3"/>
    <w:rsid w:val="002D0FF8"/>
    <w:rsid w:val="002D2681"/>
    <w:rsid w:val="002D43DE"/>
    <w:rsid w:val="002E0ACF"/>
    <w:rsid w:val="002E4C72"/>
    <w:rsid w:val="002F01FF"/>
    <w:rsid w:val="002F1A6D"/>
    <w:rsid w:val="002F4847"/>
    <w:rsid w:val="002F48F4"/>
    <w:rsid w:val="002F61A1"/>
    <w:rsid w:val="0030373B"/>
    <w:rsid w:val="00306833"/>
    <w:rsid w:val="00311824"/>
    <w:rsid w:val="00316278"/>
    <w:rsid w:val="00317E4F"/>
    <w:rsid w:val="00323B9A"/>
    <w:rsid w:val="00326237"/>
    <w:rsid w:val="00327B48"/>
    <w:rsid w:val="0033137F"/>
    <w:rsid w:val="00332EEE"/>
    <w:rsid w:val="003332AE"/>
    <w:rsid w:val="00334BEE"/>
    <w:rsid w:val="00342084"/>
    <w:rsid w:val="003428A4"/>
    <w:rsid w:val="0034343E"/>
    <w:rsid w:val="00343A1E"/>
    <w:rsid w:val="00344DBE"/>
    <w:rsid w:val="00352A2C"/>
    <w:rsid w:val="00353F74"/>
    <w:rsid w:val="00357135"/>
    <w:rsid w:val="00357FA5"/>
    <w:rsid w:val="00364C02"/>
    <w:rsid w:val="00366A6F"/>
    <w:rsid w:val="00367F12"/>
    <w:rsid w:val="00371C62"/>
    <w:rsid w:val="00372141"/>
    <w:rsid w:val="00372743"/>
    <w:rsid w:val="0037349F"/>
    <w:rsid w:val="0037612C"/>
    <w:rsid w:val="00377668"/>
    <w:rsid w:val="00383C34"/>
    <w:rsid w:val="00383C7A"/>
    <w:rsid w:val="0038744E"/>
    <w:rsid w:val="00390F04"/>
    <w:rsid w:val="00391CD0"/>
    <w:rsid w:val="00392491"/>
    <w:rsid w:val="00394002"/>
    <w:rsid w:val="00396085"/>
    <w:rsid w:val="0039642D"/>
    <w:rsid w:val="003A0E67"/>
    <w:rsid w:val="003A5B2D"/>
    <w:rsid w:val="003A64DE"/>
    <w:rsid w:val="003B1525"/>
    <w:rsid w:val="003B1F8F"/>
    <w:rsid w:val="003B2B41"/>
    <w:rsid w:val="003B42FF"/>
    <w:rsid w:val="003B543C"/>
    <w:rsid w:val="003B5C5C"/>
    <w:rsid w:val="003C141D"/>
    <w:rsid w:val="003C2A0E"/>
    <w:rsid w:val="003C538A"/>
    <w:rsid w:val="003C6E92"/>
    <w:rsid w:val="003C7644"/>
    <w:rsid w:val="003D19C4"/>
    <w:rsid w:val="003D1F6E"/>
    <w:rsid w:val="003D3C11"/>
    <w:rsid w:val="003D4AC2"/>
    <w:rsid w:val="003D4D7A"/>
    <w:rsid w:val="003D5CA4"/>
    <w:rsid w:val="003D7CE8"/>
    <w:rsid w:val="003E0588"/>
    <w:rsid w:val="003E11FE"/>
    <w:rsid w:val="003E3097"/>
    <w:rsid w:val="003E3646"/>
    <w:rsid w:val="003E44EE"/>
    <w:rsid w:val="003E73B9"/>
    <w:rsid w:val="003F01B3"/>
    <w:rsid w:val="003F12CA"/>
    <w:rsid w:val="003F196A"/>
    <w:rsid w:val="003F2180"/>
    <w:rsid w:val="003F266E"/>
    <w:rsid w:val="00403800"/>
    <w:rsid w:val="00403B16"/>
    <w:rsid w:val="00413AC7"/>
    <w:rsid w:val="0042066C"/>
    <w:rsid w:val="00421F42"/>
    <w:rsid w:val="00425F2C"/>
    <w:rsid w:val="0042751F"/>
    <w:rsid w:val="004307EF"/>
    <w:rsid w:val="00430EF6"/>
    <w:rsid w:val="00436259"/>
    <w:rsid w:val="004369B9"/>
    <w:rsid w:val="0044259A"/>
    <w:rsid w:val="00446055"/>
    <w:rsid w:val="00447473"/>
    <w:rsid w:val="0045031A"/>
    <w:rsid w:val="004508D5"/>
    <w:rsid w:val="00451BDC"/>
    <w:rsid w:val="004530C1"/>
    <w:rsid w:val="0045369A"/>
    <w:rsid w:val="0045401F"/>
    <w:rsid w:val="00455C3B"/>
    <w:rsid w:val="004600C7"/>
    <w:rsid w:val="004663E8"/>
    <w:rsid w:val="0047375C"/>
    <w:rsid w:val="004739C6"/>
    <w:rsid w:val="00473B34"/>
    <w:rsid w:val="00476381"/>
    <w:rsid w:val="004816B7"/>
    <w:rsid w:val="00486556"/>
    <w:rsid w:val="004870D9"/>
    <w:rsid w:val="004900D4"/>
    <w:rsid w:val="00492F0F"/>
    <w:rsid w:val="004932C6"/>
    <w:rsid w:val="00495A97"/>
    <w:rsid w:val="00496C79"/>
    <w:rsid w:val="0049720C"/>
    <w:rsid w:val="004A1C1F"/>
    <w:rsid w:val="004A2D36"/>
    <w:rsid w:val="004A37BD"/>
    <w:rsid w:val="004A41CB"/>
    <w:rsid w:val="004A4505"/>
    <w:rsid w:val="004A498A"/>
    <w:rsid w:val="004A679B"/>
    <w:rsid w:val="004A6DA5"/>
    <w:rsid w:val="004A6E3E"/>
    <w:rsid w:val="004B2A64"/>
    <w:rsid w:val="004B30F8"/>
    <w:rsid w:val="004B533A"/>
    <w:rsid w:val="004B608B"/>
    <w:rsid w:val="004B7F47"/>
    <w:rsid w:val="004C2AAE"/>
    <w:rsid w:val="004C37C0"/>
    <w:rsid w:val="004C5808"/>
    <w:rsid w:val="004D1A33"/>
    <w:rsid w:val="004D4CD3"/>
    <w:rsid w:val="004D59BF"/>
    <w:rsid w:val="004D7F3D"/>
    <w:rsid w:val="004E00AC"/>
    <w:rsid w:val="004E782D"/>
    <w:rsid w:val="004E7A04"/>
    <w:rsid w:val="004F0218"/>
    <w:rsid w:val="004F1DB3"/>
    <w:rsid w:val="004F4B1D"/>
    <w:rsid w:val="004F7401"/>
    <w:rsid w:val="004F7F42"/>
    <w:rsid w:val="00501385"/>
    <w:rsid w:val="0051268A"/>
    <w:rsid w:val="0051395B"/>
    <w:rsid w:val="00520F44"/>
    <w:rsid w:val="00521D93"/>
    <w:rsid w:val="00524F0C"/>
    <w:rsid w:val="005267BE"/>
    <w:rsid w:val="005318AD"/>
    <w:rsid w:val="00533434"/>
    <w:rsid w:val="00533DD1"/>
    <w:rsid w:val="005353D9"/>
    <w:rsid w:val="00536228"/>
    <w:rsid w:val="0053677C"/>
    <w:rsid w:val="00537132"/>
    <w:rsid w:val="00541B8F"/>
    <w:rsid w:val="0054255F"/>
    <w:rsid w:val="00543FDB"/>
    <w:rsid w:val="00545FC1"/>
    <w:rsid w:val="00550990"/>
    <w:rsid w:val="00553716"/>
    <w:rsid w:val="0055610E"/>
    <w:rsid w:val="00556747"/>
    <w:rsid w:val="0056046D"/>
    <w:rsid w:val="00560778"/>
    <w:rsid w:val="005658D2"/>
    <w:rsid w:val="0056734C"/>
    <w:rsid w:val="005673BC"/>
    <w:rsid w:val="005771D2"/>
    <w:rsid w:val="005815AD"/>
    <w:rsid w:val="00583189"/>
    <w:rsid w:val="00590C6B"/>
    <w:rsid w:val="00591DED"/>
    <w:rsid w:val="005926F6"/>
    <w:rsid w:val="0059798B"/>
    <w:rsid w:val="005A4DA6"/>
    <w:rsid w:val="005A5D53"/>
    <w:rsid w:val="005A7A92"/>
    <w:rsid w:val="005B0775"/>
    <w:rsid w:val="005B1A00"/>
    <w:rsid w:val="005B28CB"/>
    <w:rsid w:val="005B40E3"/>
    <w:rsid w:val="005B5F57"/>
    <w:rsid w:val="005B78E0"/>
    <w:rsid w:val="005C0B03"/>
    <w:rsid w:val="005C1178"/>
    <w:rsid w:val="005C1757"/>
    <w:rsid w:val="005C18A1"/>
    <w:rsid w:val="005C18D4"/>
    <w:rsid w:val="005C1B32"/>
    <w:rsid w:val="005C6161"/>
    <w:rsid w:val="005C6C0D"/>
    <w:rsid w:val="005D0B90"/>
    <w:rsid w:val="005D373C"/>
    <w:rsid w:val="005D3A90"/>
    <w:rsid w:val="005D7B5D"/>
    <w:rsid w:val="005E0C82"/>
    <w:rsid w:val="005E2515"/>
    <w:rsid w:val="005E5819"/>
    <w:rsid w:val="005F05EC"/>
    <w:rsid w:val="005F1B5D"/>
    <w:rsid w:val="005F5716"/>
    <w:rsid w:val="005F5BE6"/>
    <w:rsid w:val="005F62EB"/>
    <w:rsid w:val="0060093E"/>
    <w:rsid w:val="00600AA7"/>
    <w:rsid w:val="00600E9D"/>
    <w:rsid w:val="00605C81"/>
    <w:rsid w:val="00607779"/>
    <w:rsid w:val="00610337"/>
    <w:rsid w:val="00611000"/>
    <w:rsid w:val="00611D62"/>
    <w:rsid w:val="00614CE4"/>
    <w:rsid w:val="00615FEC"/>
    <w:rsid w:val="00621E7B"/>
    <w:rsid w:val="006265C7"/>
    <w:rsid w:val="00626777"/>
    <w:rsid w:val="006315D2"/>
    <w:rsid w:val="00632B1B"/>
    <w:rsid w:val="00640C5A"/>
    <w:rsid w:val="00643D07"/>
    <w:rsid w:val="00644F06"/>
    <w:rsid w:val="00647F24"/>
    <w:rsid w:val="0065145F"/>
    <w:rsid w:val="00652654"/>
    <w:rsid w:val="00657194"/>
    <w:rsid w:val="00660415"/>
    <w:rsid w:val="00660CC9"/>
    <w:rsid w:val="0066242D"/>
    <w:rsid w:val="006633EF"/>
    <w:rsid w:val="00665A5B"/>
    <w:rsid w:val="0066614E"/>
    <w:rsid w:val="00673FF9"/>
    <w:rsid w:val="00675544"/>
    <w:rsid w:val="00680076"/>
    <w:rsid w:val="00683554"/>
    <w:rsid w:val="00687120"/>
    <w:rsid w:val="00690846"/>
    <w:rsid w:val="00691D60"/>
    <w:rsid w:val="00691FAA"/>
    <w:rsid w:val="00693BDD"/>
    <w:rsid w:val="0069411E"/>
    <w:rsid w:val="00694192"/>
    <w:rsid w:val="0069425E"/>
    <w:rsid w:val="00695312"/>
    <w:rsid w:val="006979A4"/>
    <w:rsid w:val="006A3B2C"/>
    <w:rsid w:val="006B0AB6"/>
    <w:rsid w:val="006B36DA"/>
    <w:rsid w:val="006B4BEA"/>
    <w:rsid w:val="006C0A3F"/>
    <w:rsid w:val="006C19F4"/>
    <w:rsid w:val="006C33AF"/>
    <w:rsid w:val="006C39B8"/>
    <w:rsid w:val="006C6BA0"/>
    <w:rsid w:val="006C76CA"/>
    <w:rsid w:val="006D6D9F"/>
    <w:rsid w:val="006D7A99"/>
    <w:rsid w:val="006E2163"/>
    <w:rsid w:val="006E2669"/>
    <w:rsid w:val="006E7A6E"/>
    <w:rsid w:val="006F17E8"/>
    <w:rsid w:val="0070169C"/>
    <w:rsid w:val="00705BFB"/>
    <w:rsid w:val="0071152E"/>
    <w:rsid w:val="007155A5"/>
    <w:rsid w:val="00717B6E"/>
    <w:rsid w:val="007208D6"/>
    <w:rsid w:val="00725ACF"/>
    <w:rsid w:val="007301E2"/>
    <w:rsid w:val="007336FA"/>
    <w:rsid w:val="00734917"/>
    <w:rsid w:val="00736F71"/>
    <w:rsid w:val="007454BB"/>
    <w:rsid w:val="00745E02"/>
    <w:rsid w:val="00745E57"/>
    <w:rsid w:val="00747CE7"/>
    <w:rsid w:val="00747EB7"/>
    <w:rsid w:val="00755005"/>
    <w:rsid w:val="00755E03"/>
    <w:rsid w:val="0075687C"/>
    <w:rsid w:val="00760540"/>
    <w:rsid w:val="007646F2"/>
    <w:rsid w:val="00764ADA"/>
    <w:rsid w:val="00765C6F"/>
    <w:rsid w:val="00766597"/>
    <w:rsid w:val="007728DB"/>
    <w:rsid w:val="00773061"/>
    <w:rsid w:val="0077433C"/>
    <w:rsid w:val="0077479F"/>
    <w:rsid w:val="00786EAC"/>
    <w:rsid w:val="00787CFC"/>
    <w:rsid w:val="00794E70"/>
    <w:rsid w:val="007A3544"/>
    <w:rsid w:val="007A35A6"/>
    <w:rsid w:val="007A3F7A"/>
    <w:rsid w:val="007A53C5"/>
    <w:rsid w:val="007A7728"/>
    <w:rsid w:val="007B06FE"/>
    <w:rsid w:val="007C1429"/>
    <w:rsid w:val="007C41FD"/>
    <w:rsid w:val="007D03E1"/>
    <w:rsid w:val="007D0698"/>
    <w:rsid w:val="007D0BF2"/>
    <w:rsid w:val="007D13F8"/>
    <w:rsid w:val="007D2449"/>
    <w:rsid w:val="007D458A"/>
    <w:rsid w:val="007D526D"/>
    <w:rsid w:val="007E1EFB"/>
    <w:rsid w:val="007F341D"/>
    <w:rsid w:val="007F3BC6"/>
    <w:rsid w:val="007F7202"/>
    <w:rsid w:val="0080058B"/>
    <w:rsid w:val="00801F76"/>
    <w:rsid w:val="00806F5D"/>
    <w:rsid w:val="0081145C"/>
    <w:rsid w:val="00811E40"/>
    <w:rsid w:val="00813DF6"/>
    <w:rsid w:val="00814402"/>
    <w:rsid w:val="008147DA"/>
    <w:rsid w:val="00814B7D"/>
    <w:rsid w:val="00823E0B"/>
    <w:rsid w:val="00823F1A"/>
    <w:rsid w:val="00824826"/>
    <w:rsid w:val="008249D1"/>
    <w:rsid w:val="00824F21"/>
    <w:rsid w:val="0083524F"/>
    <w:rsid w:val="00835E15"/>
    <w:rsid w:val="00840F8A"/>
    <w:rsid w:val="00841CEA"/>
    <w:rsid w:val="008438A1"/>
    <w:rsid w:val="00846184"/>
    <w:rsid w:val="0084735B"/>
    <w:rsid w:val="008537B9"/>
    <w:rsid w:val="00855FDD"/>
    <w:rsid w:val="00860A75"/>
    <w:rsid w:val="00863D5D"/>
    <w:rsid w:val="0086452F"/>
    <w:rsid w:val="00873F8A"/>
    <w:rsid w:val="00875164"/>
    <w:rsid w:val="00877B40"/>
    <w:rsid w:val="008825D8"/>
    <w:rsid w:val="00882C2C"/>
    <w:rsid w:val="00884318"/>
    <w:rsid w:val="0088466E"/>
    <w:rsid w:val="008960E5"/>
    <w:rsid w:val="00897B08"/>
    <w:rsid w:val="008A1537"/>
    <w:rsid w:val="008A435B"/>
    <w:rsid w:val="008A4517"/>
    <w:rsid w:val="008A5048"/>
    <w:rsid w:val="008A56A1"/>
    <w:rsid w:val="008A6704"/>
    <w:rsid w:val="008B1F03"/>
    <w:rsid w:val="008B30F8"/>
    <w:rsid w:val="008B3B9D"/>
    <w:rsid w:val="008B4F7A"/>
    <w:rsid w:val="008B5747"/>
    <w:rsid w:val="008B74B2"/>
    <w:rsid w:val="008B77AC"/>
    <w:rsid w:val="008C08E6"/>
    <w:rsid w:val="008C1BB7"/>
    <w:rsid w:val="008C4E11"/>
    <w:rsid w:val="008C516D"/>
    <w:rsid w:val="008C68DF"/>
    <w:rsid w:val="008C7034"/>
    <w:rsid w:val="008D31FC"/>
    <w:rsid w:val="008E0197"/>
    <w:rsid w:val="008E0FA0"/>
    <w:rsid w:val="008E3237"/>
    <w:rsid w:val="008E46EF"/>
    <w:rsid w:val="008F19DF"/>
    <w:rsid w:val="008F2238"/>
    <w:rsid w:val="008F260A"/>
    <w:rsid w:val="008F67AA"/>
    <w:rsid w:val="00901C31"/>
    <w:rsid w:val="0090358C"/>
    <w:rsid w:val="009046F7"/>
    <w:rsid w:val="0090495A"/>
    <w:rsid w:val="00904B63"/>
    <w:rsid w:val="00905C05"/>
    <w:rsid w:val="00905D48"/>
    <w:rsid w:val="0090650F"/>
    <w:rsid w:val="009069A5"/>
    <w:rsid w:val="0090785A"/>
    <w:rsid w:val="00911609"/>
    <w:rsid w:val="009165AC"/>
    <w:rsid w:val="00916F03"/>
    <w:rsid w:val="009203FE"/>
    <w:rsid w:val="009274FB"/>
    <w:rsid w:val="0093076B"/>
    <w:rsid w:val="00936567"/>
    <w:rsid w:val="00941D83"/>
    <w:rsid w:val="00943B5F"/>
    <w:rsid w:val="00944E89"/>
    <w:rsid w:val="00946AD7"/>
    <w:rsid w:val="009500CC"/>
    <w:rsid w:val="00953D76"/>
    <w:rsid w:val="00955676"/>
    <w:rsid w:val="00956542"/>
    <w:rsid w:val="00964641"/>
    <w:rsid w:val="009646E3"/>
    <w:rsid w:val="00965121"/>
    <w:rsid w:val="00965B7F"/>
    <w:rsid w:val="0096685E"/>
    <w:rsid w:val="009731E6"/>
    <w:rsid w:val="00973DEE"/>
    <w:rsid w:val="009741B8"/>
    <w:rsid w:val="00976A78"/>
    <w:rsid w:val="00977256"/>
    <w:rsid w:val="00982949"/>
    <w:rsid w:val="009838FE"/>
    <w:rsid w:val="00987D41"/>
    <w:rsid w:val="00991A2A"/>
    <w:rsid w:val="0099284B"/>
    <w:rsid w:val="00993CB2"/>
    <w:rsid w:val="009944E6"/>
    <w:rsid w:val="00994B8D"/>
    <w:rsid w:val="0099544C"/>
    <w:rsid w:val="009A3973"/>
    <w:rsid w:val="009A564E"/>
    <w:rsid w:val="009B30DF"/>
    <w:rsid w:val="009B38E7"/>
    <w:rsid w:val="009B4ECB"/>
    <w:rsid w:val="009B75DF"/>
    <w:rsid w:val="009C29E1"/>
    <w:rsid w:val="009C549D"/>
    <w:rsid w:val="009C62CB"/>
    <w:rsid w:val="009D1150"/>
    <w:rsid w:val="009E622D"/>
    <w:rsid w:val="009E6A29"/>
    <w:rsid w:val="009E77A7"/>
    <w:rsid w:val="009E7E69"/>
    <w:rsid w:val="009F0A39"/>
    <w:rsid w:val="009F1E5A"/>
    <w:rsid w:val="009F24BD"/>
    <w:rsid w:val="009F2510"/>
    <w:rsid w:val="009F4EAF"/>
    <w:rsid w:val="009F4F6C"/>
    <w:rsid w:val="009F54A7"/>
    <w:rsid w:val="009F6EC6"/>
    <w:rsid w:val="00A067FA"/>
    <w:rsid w:val="00A11C25"/>
    <w:rsid w:val="00A14BEE"/>
    <w:rsid w:val="00A15E38"/>
    <w:rsid w:val="00A1749D"/>
    <w:rsid w:val="00A23E3C"/>
    <w:rsid w:val="00A23F58"/>
    <w:rsid w:val="00A32AC3"/>
    <w:rsid w:val="00A3605E"/>
    <w:rsid w:val="00A367F2"/>
    <w:rsid w:val="00A42258"/>
    <w:rsid w:val="00A44585"/>
    <w:rsid w:val="00A46091"/>
    <w:rsid w:val="00A47BF1"/>
    <w:rsid w:val="00A528B2"/>
    <w:rsid w:val="00A5382F"/>
    <w:rsid w:val="00A60BCE"/>
    <w:rsid w:val="00A618A5"/>
    <w:rsid w:val="00A64A3A"/>
    <w:rsid w:val="00A754C0"/>
    <w:rsid w:val="00A755CD"/>
    <w:rsid w:val="00A757B1"/>
    <w:rsid w:val="00A7789F"/>
    <w:rsid w:val="00A802C6"/>
    <w:rsid w:val="00A81DF6"/>
    <w:rsid w:val="00A846A2"/>
    <w:rsid w:val="00A84AD4"/>
    <w:rsid w:val="00A84C8B"/>
    <w:rsid w:val="00A853F3"/>
    <w:rsid w:val="00A85A8D"/>
    <w:rsid w:val="00A91D58"/>
    <w:rsid w:val="00A97474"/>
    <w:rsid w:val="00AA0D1F"/>
    <w:rsid w:val="00AA1784"/>
    <w:rsid w:val="00AA27FD"/>
    <w:rsid w:val="00AA3104"/>
    <w:rsid w:val="00AA69AB"/>
    <w:rsid w:val="00AB3768"/>
    <w:rsid w:val="00AB65EA"/>
    <w:rsid w:val="00AC0CC8"/>
    <w:rsid w:val="00AC439F"/>
    <w:rsid w:val="00AC6CDA"/>
    <w:rsid w:val="00AC7A71"/>
    <w:rsid w:val="00AD1370"/>
    <w:rsid w:val="00AD1890"/>
    <w:rsid w:val="00AD195B"/>
    <w:rsid w:val="00AD1DC3"/>
    <w:rsid w:val="00AD1DC7"/>
    <w:rsid w:val="00AD1FE2"/>
    <w:rsid w:val="00AD22E0"/>
    <w:rsid w:val="00AD28DD"/>
    <w:rsid w:val="00AD6920"/>
    <w:rsid w:val="00AE317F"/>
    <w:rsid w:val="00AE3685"/>
    <w:rsid w:val="00AE4065"/>
    <w:rsid w:val="00AE54C6"/>
    <w:rsid w:val="00AE5853"/>
    <w:rsid w:val="00AE642D"/>
    <w:rsid w:val="00AE6D8B"/>
    <w:rsid w:val="00AF00BC"/>
    <w:rsid w:val="00AF0305"/>
    <w:rsid w:val="00AF3FFB"/>
    <w:rsid w:val="00B009F5"/>
    <w:rsid w:val="00B01F1E"/>
    <w:rsid w:val="00B05852"/>
    <w:rsid w:val="00B10252"/>
    <w:rsid w:val="00B10316"/>
    <w:rsid w:val="00B11BA8"/>
    <w:rsid w:val="00B14496"/>
    <w:rsid w:val="00B14889"/>
    <w:rsid w:val="00B15BF2"/>
    <w:rsid w:val="00B15D80"/>
    <w:rsid w:val="00B17A70"/>
    <w:rsid w:val="00B22916"/>
    <w:rsid w:val="00B24AD8"/>
    <w:rsid w:val="00B25854"/>
    <w:rsid w:val="00B27BE0"/>
    <w:rsid w:val="00B30531"/>
    <w:rsid w:val="00B32013"/>
    <w:rsid w:val="00B35495"/>
    <w:rsid w:val="00B35858"/>
    <w:rsid w:val="00B36124"/>
    <w:rsid w:val="00B36478"/>
    <w:rsid w:val="00B45AFC"/>
    <w:rsid w:val="00B51559"/>
    <w:rsid w:val="00B53540"/>
    <w:rsid w:val="00B579CC"/>
    <w:rsid w:val="00B579DD"/>
    <w:rsid w:val="00B63C98"/>
    <w:rsid w:val="00B64D10"/>
    <w:rsid w:val="00B651E3"/>
    <w:rsid w:val="00B65478"/>
    <w:rsid w:val="00B71C56"/>
    <w:rsid w:val="00B72586"/>
    <w:rsid w:val="00B729FD"/>
    <w:rsid w:val="00B770B4"/>
    <w:rsid w:val="00B84A56"/>
    <w:rsid w:val="00B85126"/>
    <w:rsid w:val="00B90D70"/>
    <w:rsid w:val="00B92A4E"/>
    <w:rsid w:val="00B934D4"/>
    <w:rsid w:val="00B9374C"/>
    <w:rsid w:val="00B93C0C"/>
    <w:rsid w:val="00B9600B"/>
    <w:rsid w:val="00B96395"/>
    <w:rsid w:val="00BA1AAD"/>
    <w:rsid w:val="00BA5534"/>
    <w:rsid w:val="00BA5838"/>
    <w:rsid w:val="00BB1838"/>
    <w:rsid w:val="00BB20FB"/>
    <w:rsid w:val="00BB2EA3"/>
    <w:rsid w:val="00BB3366"/>
    <w:rsid w:val="00BB38C6"/>
    <w:rsid w:val="00BB3F9B"/>
    <w:rsid w:val="00BB5BAF"/>
    <w:rsid w:val="00BB6FB8"/>
    <w:rsid w:val="00BB75C9"/>
    <w:rsid w:val="00BB7D2C"/>
    <w:rsid w:val="00BC0592"/>
    <w:rsid w:val="00BC1F1F"/>
    <w:rsid w:val="00BC38B7"/>
    <w:rsid w:val="00BC3D0E"/>
    <w:rsid w:val="00BC3F46"/>
    <w:rsid w:val="00BC43B1"/>
    <w:rsid w:val="00BC5FD3"/>
    <w:rsid w:val="00BC6AFC"/>
    <w:rsid w:val="00BC6BFD"/>
    <w:rsid w:val="00BD031C"/>
    <w:rsid w:val="00BD1F2D"/>
    <w:rsid w:val="00BD222C"/>
    <w:rsid w:val="00BD3B61"/>
    <w:rsid w:val="00BD5DF5"/>
    <w:rsid w:val="00BE3660"/>
    <w:rsid w:val="00BE4E62"/>
    <w:rsid w:val="00BE53A5"/>
    <w:rsid w:val="00BE5BE2"/>
    <w:rsid w:val="00BE6F0C"/>
    <w:rsid w:val="00BF1730"/>
    <w:rsid w:val="00BF4603"/>
    <w:rsid w:val="00BF4F58"/>
    <w:rsid w:val="00BF638D"/>
    <w:rsid w:val="00BF76B3"/>
    <w:rsid w:val="00C01ED8"/>
    <w:rsid w:val="00C026C8"/>
    <w:rsid w:val="00C034ED"/>
    <w:rsid w:val="00C04244"/>
    <w:rsid w:val="00C04FAF"/>
    <w:rsid w:val="00C067D6"/>
    <w:rsid w:val="00C070BE"/>
    <w:rsid w:val="00C07262"/>
    <w:rsid w:val="00C07786"/>
    <w:rsid w:val="00C102AF"/>
    <w:rsid w:val="00C1059B"/>
    <w:rsid w:val="00C10F0A"/>
    <w:rsid w:val="00C11235"/>
    <w:rsid w:val="00C1251B"/>
    <w:rsid w:val="00C1399D"/>
    <w:rsid w:val="00C15BB2"/>
    <w:rsid w:val="00C1736F"/>
    <w:rsid w:val="00C20EE9"/>
    <w:rsid w:val="00C21276"/>
    <w:rsid w:val="00C21CEB"/>
    <w:rsid w:val="00C30493"/>
    <w:rsid w:val="00C30FFD"/>
    <w:rsid w:val="00C364F2"/>
    <w:rsid w:val="00C36DBC"/>
    <w:rsid w:val="00C4054F"/>
    <w:rsid w:val="00C41F35"/>
    <w:rsid w:val="00C42963"/>
    <w:rsid w:val="00C43412"/>
    <w:rsid w:val="00C45EE5"/>
    <w:rsid w:val="00C476B0"/>
    <w:rsid w:val="00C47E75"/>
    <w:rsid w:val="00C50090"/>
    <w:rsid w:val="00C51286"/>
    <w:rsid w:val="00C54852"/>
    <w:rsid w:val="00C55408"/>
    <w:rsid w:val="00C56A70"/>
    <w:rsid w:val="00C57DE4"/>
    <w:rsid w:val="00C60DAC"/>
    <w:rsid w:val="00C61A4B"/>
    <w:rsid w:val="00C62C4C"/>
    <w:rsid w:val="00C62D2A"/>
    <w:rsid w:val="00C632E0"/>
    <w:rsid w:val="00C63D1A"/>
    <w:rsid w:val="00C64FE6"/>
    <w:rsid w:val="00C64FF3"/>
    <w:rsid w:val="00C70940"/>
    <w:rsid w:val="00C71A78"/>
    <w:rsid w:val="00C7513D"/>
    <w:rsid w:val="00C7559C"/>
    <w:rsid w:val="00C75D0B"/>
    <w:rsid w:val="00C76821"/>
    <w:rsid w:val="00C859CD"/>
    <w:rsid w:val="00C87AAF"/>
    <w:rsid w:val="00C90082"/>
    <w:rsid w:val="00C91897"/>
    <w:rsid w:val="00C97E7C"/>
    <w:rsid w:val="00CA07F8"/>
    <w:rsid w:val="00CA3638"/>
    <w:rsid w:val="00CA3C04"/>
    <w:rsid w:val="00CA47B3"/>
    <w:rsid w:val="00CA4CC5"/>
    <w:rsid w:val="00CA5B69"/>
    <w:rsid w:val="00CB74A0"/>
    <w:rsid w:val="00CB7C80"/>
    <w:rsid w:val="00CC13BF"/>
    <w:rsid w:val="00CC1F5B"/>
    <w:rsid w:val="00CC28D6"/>
    <w:rsid w:val="00CC451B"/>
    <w:rsid w:val="00CC5A5F"/>
    <w:rsid w:val="00CC66B8"/>
    <w:rsid w:val="00CC692D"/>
    <w:rsid w:val="00CC731F"/>
    <w:rsid w:val="00CD2D5C"/>
    <w:rsid w:val="00CD505D"/>
    <w:rsid w:val="00CD5D25"/>
    <w:rsid w:val="00CE0AF3"/>
    <w:rsid w:val="00CE6D0F"/>
    <w:rsid w:val="00CE700F"/>
    <w:rsid w:val="00CE7CF9"/>
    <w:rsid w:val="00CF01C2"/>
    <w:rsid w:val="00CF1891"/>
    <w:rsid w:val="00CF1E38"/>
    <w:rsid w:val="00CF2ACD"/>
    <w:rsid w:val="00CF3D6E"/>
    <w:rsid w:val="00CF619A"/>
    <w:rsid w:val="00CF7BC4"/>
    <w:rsid w:val="00D01659"/>
    <w:rsid w:val="00D1291C"/>
    <w:rsid w:val="00D132DC"/>
    <w:rsid w:val="00D155C2"/>
    <w:rsid w:val="00D15A16"/>
    <w:rsid w:val="00D271C8"/>
    <w:rsid w:val="00D311E7"/>
    <w:rsid w:val="00D31FC6"/>
    <w:rsid w:val="00D32A2C"/>
    <w:rsid w:val="00D32A97"/>
    <w:rsid w:val="00D33E2F"/>
    <w:rsid w:val="00D36CD0"/>
    <w:rsid w:val="00D37460"/>
    <w:rsid w:val="00D40318"/>
    <w:rsid w:val="00D4247D"/>
    <w:rsid w:val="00D442C5"/>
    <w:rsid w:val="00D46005"/>
    <w:rsid w:val="00D46FC2"/>
    <w:rsid w:val="00D47A40"/>
    <w:rsid w:val="00D52CB8"/>
    <w:rsid w:val="00D57CD8"/>
    <w:rsid w:val="00D61F96"/>
    <w:rsid w:val="00D627D9"/>
    <w:rsid w:val="00D62E12"/>
    <w:rsid w:val="00D639F4"/>
    <w:rsid w:val="00D642E4"/>
    <w:rsid w:val="00D6435B"/>
    <w:rsid w:val="00D67720"/>
    <w:rsid w:val="00D720EB"/>
    <w:rsid w:val="00D76B39"/>
    <w:rsid w:val="00D8364C"/>
    <w:rsid w:val="00D85433"/>
    <w:rsid w:val="00D86AFC"/>
    <w:rsid w:val="00D876CE"/>
    <w:rsid w:val="00D934D2"/>
    <w:rsid w:val="00D93C6D"/>
    <w:rsid w:val="00D94F85"/>
    <w:rsid w:val="00D97201"/>
    <w:rsid w:val="00DA22ED"/>
    <w:rsid w:val="00DA305B"/>
    <w:rsid w:val="00DA3F30"/>
    <w:rsid w:val="00DB17ED"/>
    <w:rsid w:val="00DB25A1"/>
    <w:rsid w:val="00DB3613"/>
    <w:rsid w:val="00DB4379"/>
    <w:rsid w:val="00DB77E2"/>
    <w:rsid w:val="00DC0E49"/>
    <w:rsid w:val="00DC300E"/>
    <w:rsid w:val="00DC5356"/>
    <w:rsid w:val="00DD2B6A"/>
    <w:rsid w:val="00DD3083"/>
    <w:rsid w:val="00DD33D7"/>
    <w:rsid w:val="00DD6F5F"/>
    <w:rsid w:val="00DE0553"/>
    <w:rsid w:val="00DE2F8F"/>
    <w:rsid w:val="00DE4BF1"/>
    <w:rsid w:val="00DE5344"/>
    <w:rsid w:val="00DE5BC9"/>
    <w:rsid w:val="00DF1116"/>
    <w:rsid w:val="00DF16DF"/>
    <w:rsid w:val="00DF1ACD"/>
    <w:rsid w:val="00DF2904"/>
    <w:rsid w:val="00DF3F4C"/>
    <w:rsid w:val="00DF71A3"/>
    <w:rsid w:val="00E02A6A"/>
    <w:rsid w:val="00E03893"/>
    <w:rsid w:val="00E04F1E"/>
    <w:rsid w:val="00E053A7"/>
    <w:rsid w:val="00E10BB9"/>
    <w:rsid w:val="00E136FF"/>
    <w:rsid w:val="00E22360"/>
    <w:rsid w:val="00E22410"/>
    <w:rsid w:val="00E22596"/>
    <w:rsid w:val="00E22ED0"/>
    <w:rsid w:val="00E24E0B"/>
    <w:rsid w:val="00E3314C"/>
    <w:rsid w:val="00E33550"/>
    <w:rsid w:val="00E340C1"/>
    <w:rsid w:val="00E40FF7"/>
    <w:rsid w:val="00E44AA1"/>
    <w:rsid w:val="00E50A46"/>
    <w:rsid w:val="00E51058"/>
    <w:rsid w:val="00E517D8"/>
    <w:rsid w:val="00E543FE"/>
    <w:rsid w:val="00E54BAC"/>
    <w:rsid w:val="00E55BFE"/>
    <w:rsid w:val="00E56083"/>
    <w:rsid w:val="00E56C42"/>
    <w:rsid w:val="00E644AF"/>
    <w:rsid w:val="00E649A5"/>
    <w:rsid w:val="00E64DA4"/>
    <w:rsid w:val="00E655F0"/>
    <w:rsid w:val="00E6608B"/>
    <w:rsid w:val="00E665AA"/>
    <w:rsid w:val="00E66F8A"/>
    <w:rsid w:val="00E70614"/>
    <w:rsid w:val="00E74E3A"/>
    <w:rsid w:val="00E758E6"/>
    <w:rsid w:val="00E80019"/>
    <w:rsid w:val="00E83C69"/>
    <w:rsid w:val="00E84E1E"/>
    <w:rsid w:val="00E86589"/>
    <w:rsid w:val="00E91544"/>
    <w:rsid w:val="00E918B3"/>
    <w:rsid w:val="00E932AC"/>
    <w:rsid w:val="00E93F34"/>
    <w:rsid w:val="00E96748"/>
    <w:rsid w:val="00E96932"/>
    <w:rsid w:val="00EA010D"/>
    <w:rsid w:val="00EA40BA"/>
    <w:rsid w:val="00EB0178"/>
    <w:rsid w:val="00EB44B5"/>
    <w:rsid w:val="00EB66FC"/>
    <w:rsid w:val="00EC1EC9"/>
    <w:rsid w:val="00EC5EAE"/>
    <w:rsid w:val="00EC5EBC"/>
    <w:rsid w:val="00EC785C"/>
    <w:rsid w:val="00ED0400"/>
    <w:rsid w:val="00ED0B70"/>
    <w:rsid w:val="00ED4D2D"/>
    <w:rsid w:val="00ED58F2"/>
    <w:rsid w:val="00ED608A"/>
    <w:rsid w:val="00ED6BCC"/>
    <w:rsid w:val="00ED78B3"/>
    <w:rsid w:val="00ED7F95"/>
    <w:rsid w:val="00EE0DD4"/>
    <w:rsid w:val="00EE3B41"/>
    <w:rsid w:val="00EE3CC5"/>
    <w:rsid w:val="00EE4BC9"/>
    <w:rsid w:val="00EE5FB6"/>
    <w:rsid w:val="00EE6E3E"/>
    <w:rsid w:val="00EE7CCD"/>
    <w:rsid w:val="00EF07D3"/>
    <w:rsid w:val="00EF1BE4"/>
    <w:rsid w:val="00EF202C"/>
    <w:rsid w:val="00EF2F2C"/>
    <w:rsid w:val="00EF3C32"/>
    <w:rsid w:val="00EF4581"/>
    <w:rsid w:val="00EF56E9"/>
    <w:rsid w:val="00EF78AC"/>
    <w:rsid w:val="00F00335"/>
    <w:rsid w:val="00F02664"/>
    <w:rsid w:val="00F036D0"/>
    <w:rsid w:val="00F06993"/>
    <w:rsid w:val="00F07305"/>
    <w:rsid w:val="00F0744F"/>
    <w:rsid w:val="00F121F9"/>
    <w:rsid w:val="00F13B6A"/>
    <w:rsid w:val="00F1515D"/>
    <w:rsid w:val="00F15794"/>
    <w:rsid w:val="00F17A82"/>
    <w:rsid w:val="00F22338"/>
    <w:rsid w:val="00F2365F"/>
    <w:rsid w:val="00F246DB"/>
    <w:rsid w:val="00F25C9C"/>
    <w:rsid w:val="00F268B8"/>
    <w:rsid w:val="00F26DD3"/>
    <w:rsid w:val="00F2791B"/>
    <w:rsid w:val="00F303DC"/>
    <w:rsid w:val="00F31CF4"/>
    <w:rsid w:val="00F34D5C"/>
    <w:rsid w:val="00F35AF6"/>
    <w:rsid w:val="00F4334B"/>
    <w:rsid w:val="00F446A0"/>
    <w:rsid w:val="00F52121"/>
    <w:rsid w:val="00F52268"/>
    <w:rsid w:val="00F54848"/>
    <w:rsid w:val="00F57888"/>
    <w:rsid w:val="00F60937"/>
    <w:rsid w:val="00F634B0"/>
    <w:rsid w:val="00F63D30"/>
    <w:rsid w:val="00F63FA7"/>
    <w:rsid w:val="00F64BD1"/>
    <w:rsid w:val="00F64BFE"/>
    <w:rsid w:val="00F655F8"/>
    <w:rsid w:val="00F6605C"/>
    <w:rsid w:val="00F70B01"/>
    <w:rsid w:val="00F81A41"/>
    <w:rsid w:val="00F8203C"/>
    <w:rsid w:val="00F831D2"/>
    <w:rsid w:val="00F83264"/>
    <w:rsid w:val="00F84E5A"/>
    <w:rsid w:val="00F85126"/>
    <w:rsid w:val="00F86762"/>
    <w:rsid w:val="00F9016B"/>
    <w:rsid w:val="00F90813"/>
    <w:rsid w:val="00FA0469"/>
    <w:rsid w:val="00FA0CDE"/>
    <w:rsid w:val="00FA111B"/>
    <w:rsid w:val="00FA1F8B"/>
    <w:rsid w:val="00FA739F"/>
    <w:rsid w:val="00FA7978"/>
    <w:rsid w:val="00FB12E4"/>
    <w:rsid w:val="00FB238B"/>
    <w:rsid w:val="00FB244B"/>
    <w:rsid w:val="00FB2D1E"/>
    <w:rsid w:val="00FB58A0"/>
    <w:rsid w:val="00FC1210"/>
    <w:rsid w:val="00FC27C4"/>
    <w:rsid w:val="00FC39AA"/>
    <w:rsid w:val="00FC5987"/>
    <w:rsid w:val="00FC787E"/>
    <w:rsid w:val="00FD0012"/>
    <w:rsid w:val="00FD1F6B"/>
    <w:rsid w:val="00FD3574"/>
    <w:rsid w:val="00FD57DB"/>
    <w:rsid w:val="00FD6E1C"/>
    <w:rsid w:val="00FD79D9"/>
    <w:rsid w:val="00FE1D54"/>
    <w:rsid w:val="00FE6F14"/>
    <w:rsid w:val="00FF270C"/>
    <w:rsid w:val="00FF2B11"/>
    <w:rsid w:val="00FF7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64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E3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link w:val="ListParagraphChar"/>
    <w:uiPriority w:val="99"/>
    <w:qFormat/>
    <w:rsid w:val="00B90D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093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3F9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F99"/>
    <w:rPr>
      <w:rFonts w:cs="Times New Roman"/>
    </w:rPr>
  </w:style>
  <w:style w:type="table" w:styleId="TableGrid">
    <w:name w:val="Table Grid"/>
    <w:basedOn w:val="TableNormal"/>
    <w:uiPriority w:val="99"/>
    <w:rsid w:val="00B92A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Основной"/>
    <w:basedOn w:val="Normal"/>
    <w:link w:val="a0"/>
    <w:uiPriority w:val="99"/>
    <w:rsid w:val="00B92A4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0"/>
      <w:lang w:eastAsia="ru-RU"/>
    </w:rPr>
  </w:style>
  <w:style w:type="paragraph" w:customStyle="1" w:styleId="a1">
    <w:name w:val="Буллит"/>
    <w:basedOn w:val="a"/>
    <w:link w:val="a2"/>
    <w:uiPriority w:val="99"/>
    <w:rsid w:val="00B92A4E"/>
    <w:pPr>
      <w:ind w:firstLine="244"/>
    </w:pPr>
  </w:style>
  <w:style w:type="character" w:customStyle="1" w:styleId="a0">
    <w:name w:val="Основной Знак"/>
    <w:link w:val="a"/>
    <w:uiPriority w:val="99"/>
    <w:locked/>
    <w:rsid w:val="00B92A4E"/>
    <w:rPr>
      <w:rFonts w:ascii="NewtonCSanPin" w:hAnsi="NewtonCSanPin"/>
      <w:color w:val="000000"/>
      <w:sz w:val="20"/>
    </w:rPr>
  </w:style>
  <w:style w:type="character" w:customStyle="1" w:styleId="a2">
    <w:name w:val="Буллит Знак"/>
    <w:link w:val="a1"/>
    <w:uiPriority w:val="99"/>
    <w:locked/>
    <w:rsid w:val="00B92A4E"/>
    <w:rPr>
      <w:rFonts w:ascii="NewtonCSanPin" w:hAnsi="NewtonCSanPin"/>
      <w:color w:val="000000"/>
      <w:sz w:val="20"/>
    </w:rPr>
  </w:style>
  <w:style w:type="character" w:customStyle="1" w:styleId="Zag11">
    <w:name w:val="Zag_11"/>
    <w:uiPriority w:val="99"/>
    <w:rsid w:val="00B92A4E"/>
    <w:rPr>
      <w:color w:val="000000"/>
      <w:w w:val="100"/>
    </w:rPr>
  </w:style>
  <w:style w:type="paragraph" w:customStyle="1" w:styleId="4">
    <w:name w:val="Заг 4"/>
    <w:basedOn w:val="Normal"/>
    <w:uiPriority w:val="99"/>
    <w:rsid w:val="00B92A4E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3">
    <w:name w:val="Курсив"/>
    <w:basedOn w:val="a"/>
    <w:uiPriority w:val="99"/>
    <w:rsid w:val="00B92A4E"/>
    <w:rPr>
      <w:i/>
      <w:iCs/>
    </w:rPr>
  </w:style>
  <w:style w:type="table" w:customStyle="1" w:styleId="1">
    <w:name w:val="Сетка таблицы1"/>
    <w:uiPriority w:val="99"/>
    <w:rsid w:val="00B92A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7">
    <w:name w:val="c27"/>
    <w:basedOn w:val="Normal"/>
    <w:uiPriority w:val="99"/>
    <w:rsid w:val="006604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DefaultParagraphFont"/>
    <w:uiPriority w:val="99"/>
    <w:rsid w:val="00660415"/>
    <w:rPr>
      <w:rFonts w:cs="Times New Roman"/>
    </w:rPr>
  </w:style>
  <w:style w:type="paragraph" w:customStyle="1" w:styleId="c45">
    <w:name w:val="c45"/>
    <w:basedOn w:val="Normal"/>
    <w:uiPriority w:val="99"/>
    <w:rsid w:val="006604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ParagraphChar">
    <w:name w:val="List Paragraph Char"/>
    <w:link w:val="ListParagraph"/>
    <w:uiPriority w:val="99"/>
    <w:locked/>
    <w:rsid w:val="00237C7C"/>
  </w:style>
  <w:style w:type="paragraph" w:styleId="NoSpacing">
    <w:name w:val="No Spacing"/>
    <w:link w:val="NoSpacingChar"/>
    <w:uiPriority w:val="99"/>
    <w:qFormat/>
    <w:rsid w:val="00237C7C"/>
    <w:rPr>
      <w:rFonts w:ascii="Times New Roman" w:eastAsia="Times New Roman" w:hAnsi="Times New Roman"/>
      <w:sz w:val="24"/>
      <w:szCs w:val="24"/>
    </w:rPr>
  </w:style>
  <w:style w:type="character" w:customStyle="1" w:styleId="FontStyle14">
    <w:name w:val="Font Style14"/>
    <w:uiPriority w:val="99"/>
    <w:rsid w:val="00237C7C"/>
    <w:rPr>
      <w:rFonts w:ascii="Bookman Old Style" w:hAnsi="Bookman Old Style"/>
      <w:b/>
      <w:sz w:val="16"/>
    </w:rPr>
  </w:style>
  <w:style w:type="character" w:customStyle="1" w:styleId="FontStyle13">
    <w:name w:val="Font Style13"/>
    <w:uiPriority w:val="99"/>
    <w:rsid w:val="00237C7C"/>
    <w:rPr>
      <w:rFonts w:ascii="Bookman Old Style" w:hAnsi="Bookman Old Style"/>
      <w:sz w:val="16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37C7C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Default">
    <w:name w:val="Default"/>
    <w:uiPriority w:val="99"/>
    <w:rsid w:val="00237C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361</TotalTime>
  <Pages>26</Pages>
  <Words>6831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UserXP</cp:lastModifiedBy>
  <cp:revision>37</cp:revision>
  <cp:lastPrinted>2017-10-07T10:41:00Z</cp:lastPrinted>
  <dcterms:created xsi:type="dcterms:W3CDTF">2017-10-07T03:56:00Z</dcterms:created>
  <dcterms:modified xsi:type="dcterms:W3CDTF">2018-05-11T07:10:00Z</dcterms:modified>
</cp:coreProperties>
</file>