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7E" w:rsidRDefault="00F73D7E" w:rsidP="00AD39EE">
      <w:pPr>
        <w:jc w:val="center"/>
        <w:rPr>
          <w:sz w:val="24"/>
          <w:szCs w:val="24"/>
        </w:rPr>
      </w:pPr>
      <w:r w:rsidRPr="000C5F1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  <w:r>
        <w:rPr>
          <w:sz w:val="24"/>
          <w:szCs w:val="24"/>
        </w:rPr>
        <w:t>Министерство образования и науки РФ</w:t>
      </w:r>
    </w:p>
    <w:p w:rsidR="00F73D7E" w:rsidRDefault="00F73D7E" w:rsidP="00AD39E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Муниципальное казённое общеобразовательное учреждение </w:t>
      </w:r>
    </w:p>
    <w:p w:rsidR="00F73D7E" w:rsidRDefault="00F73D7E" w:rsidP="00AD39EE">
      <w:pPr>
        <w:jc w:val="center"/>
        <w:rPr>
          <w:sz w:val="24"/>
          <w:szCs w:val="24"/>
        </w:rPr>
      </w:pPr>
      <w:r>
        <w:rPr>
          <w:sz w:val="24"/>
          <w:szCs w:val="24"/>
        </w:rPr>
        <w:t>«Вихоревская средняя общеобразовательная школа №2»</w:t>
      </w:r>
    </w:p>
    <w:p w:rsidR="00F73D7E" w:rsidRDefault="00F73D7E" w:rsidP="00AD39EE">
      <w:pPr>
        <w:jc w:val="center"/>
        <w:rPr>
          <w:sz w:val="24"/>
          <w:szCs w:val="24"/>
        </w:rPr>
      </w:pPr>
      <w:r>
        <w:rPr>
          <w:sz w:val="24"/>
          <w:szCs w:val="24"/>
        </w:rPr>
        <w:t>Братского района Иркутской  области</w:t>
      </w:r>
    </w:p>
    <w:p w:rsidR="00F73D7E" w:rsidRDefault="00F73D7E" w:rsidP="00AD39EE">
      <w:pPr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tbl>
      <w:tblPr>
        <w:tblW w:w="0" w:type="auto"/>
        <w:tblLook w:val="00A0"/>
      </w:tblPr>
      <w:tblGrid>
        <w:gridCol w:w="2805"/>
        <w:gridCol w:w="3701"/>
        <w:gridCol w:w="3066"/>
      </w:tblGrid>
      <w:tr w:rsidR="00F73D7E" w:rsidRPr="00563210" w:rsidTr="00572857">
        <w:tc>
          <w:tcPr>
            <w:tcW w:w="0" w:type="auto"/>
          </w:tcPr>
          <w:p w:rsidR="00F73D7E" w:rsidRPr="00E84FBF" w:rsidRDefault="00F73D7E" w:rsidP="00572857">
            <w:pPr>
              <w:jc w:val="center"/>
              <w:rPr>
                <w:color w:val="000000"/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>Рассмотрено</w:t>
            </w:r>
          </w:p>
          <w:p w:rsidR="00F73D7E" w:rsidRPr="00E84FBF" w:rsidRDefault="00F73D7E" w:rsidP="00572857">
            <w:pPr>
              <w:rPr>
                <w:color w:val="000000"/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 xml:space="preserve">на заседании ШМО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F73D7E" w:rsidRDefault="00F73D7E" w:rsidP="00572857">
            <w:pPr>
              <w:rPr>
                <w:color w:val="000000"/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>МКОУ «Вихоревская СОШ №2»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</w:t>
            </w:r>
          </w:p>
          <w:p w:rsidR="00F73D7E" w:rsidRPr="00E84FBF" w:rsidRDefault="00F73D7E" w:rsidP="00572857">
            <w:pPr>
              <w:rPr>
                <w:sz w:val="24"/>
                <w:szCs w:val="24"/>
                <w:u w:val="single"/>
              </w:rPr>
            </w:pPr>
            <w:r w:rsidRPr="00E84FBF">
              <w:rPr>
                <w:color w:val="000000"/>
                <w:sz w:val="24"/>
                <w:szCs w:val="24"/>
              </w:rPr>
              <w:t xml:space="preserve">Протокол № </w:t>
            </w:r>
            <w:r w:rsidRPr="00E84FBF">
              <w:rPr>
                <w:color w:val="000000"/>
                <w:sz w:val="24"/>
                <w:szCs w:val="24"/>
                <w:u w:val="single"/>
              </w:rPr>
              <w:t>1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 xml:space="preserve">от  </w:t>
            </w:r>
            <w:r w:rsidRPr="00E84FBF">
              <w:rPr>
                <w:color w:val="000000"/>
                <w:sz w:val="24"/>
                <w:szCs w:val="24"/>
                <w:u w:val="single"/>
              </w:rPr>
              <w:t>31 августа</w:t>
            </w:r>
            <w:r w:rsidRPr="00E84FBF">
              <w:rPr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7 г"/>
              </w:smartTagPr>
              <w:r w:rsidRPr="00E84FBF">
                <w:rPr>
                  <w:color w:val="000000"/>
                  <w:sz w:val="24"/>
                  <w:szCs w:val="24"/>
                </w:rPr>
                <w:t>2017 г</w:t>
              </w:r>
            </w:smartTag>
            <w:r w:rsidRPr="00E84F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73D7E" w:rsidRPr="00E84FBF" w:rsidRDefault="00F73D7E" w:rsidP="00572857">
            <w:pPr>
              <w:ind w:left="-819" w:firstLine="819"/>
              <w:jc w:val="center"/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>Согласовано: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>Заместитель директора по УР  МКОУ «Вихоревская СОШ №2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>________/  __________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 xml:space="preserve">   </w:t>
            </w:r>
            <w:r w:rsidRPr="00E84FBF">
              <w:rPr>
                <w:color w:val="000000"/>
                <w:sz w:val="24"/>
                <w:szCs w:val="24"/>
                <w:u w:val="single"/>
              </w:rPr>
              <w:t>31 августа</w:t>
            </w:r>
            <w:r w:rsidRPr="00E84FBF">
              <w:rPr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7 г"/>
              </w:smartTagPr>
              <w:r w:rsidRPr="00E84FBF">
                <w:rPr>
                  <w:color w:val="000000"/>
                  <w:sz w:val="24"/>
                  <w:szCs w:val="24"/>
                </w:rPr>
                <w:t>2017 г</w:t>
              </w:r>
            </w:smartTag>
            <w:r w:rsidRPr="00E84FB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73D7E" w:rsidRPr="00E84FBF" w:rsidRDefault="00F73D7E" w:rsidP="00572857">
            <w:pPr>
              <w:jc w:val="center"/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>Утверждаю: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>Директор  МКОУ «Вихоревская СОШ №2»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>_______  /Т.А.Жеребцова/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 xml:space="preserve">Приказ </w:t>
            </w:r>
            <w:r w:rsidRPr="00E84FBF">
              <w:rPr>
                <w:color w:val="000000"/>
                <w:sz w:val="24"/>
                <w:szCs w:val="24"/>
                <w:u w:val="single"/>
              </w:rPr>
              <w:t>№ 96-а</w:t>
            </w:r>
          </w:p>
          <w:p w:rsidR="00F73D7E" w:rsidRPr="00E84FBF" w:rsidRDefault="00F73D7E" w:rsidP="00572857">
            <w:pPr>
              <w:rPr>
                <w:sz w:val="24"/>
                <w:szCs w:val="24"/>
              </w:rPr>
            </w:pPr>
            <w:r w:rsidRPr="00E84FBF">
              <w:rPr>
                <w:color w:val="000000"/>
                <w:sz w:val="24"/>
                <w:szCs w:val="24"/>
              </w:rPr>
              <w:t xml:space="preserve">от  </w:t>
            </w:r>
            <w:r w:rsidRPr="00E84FBF">
              <w:rPr>
                <w:color w:val="000000"/>
                <w:sz w:val="24"/>
                <w:szCs w:val="24"/>
                <w:u w:val="single"/>
              </w:rPr>
              <w:t xml:space="preserve">31 августа </w:t>
            </w:r>
            <w:smartTag w:uri="urn:schemas-microsoft-com:office:smarttags" w:element="metricconverter">
              <w:smartTagPr>
                <w:attr w:name="ProductID" w:val="2017 г"/>
              </w:smartTagPr>
              <w:r w:rsidRPr="00E84FBF">
                <w:rPr>
                  <w:color w:val="000000"/>
                  <w:sz w:val="24"/>
                  <w:szCs w:val="24"/>
                </w:rPr>
                <w:t>2017 г</w:t>
              </w:r>
            </w:smartTag>
            <w:r w:rsidRPr="00E84FBF">
              <w:rPr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F73D7E" w:rsidRDefault="00F73D7E" w:rsidP="00AD39EE">
      <w:pPr>
        <w:rPr>
          <w:sz w:val="24"/>
          <w:szCs w:val="24"/>
        </w:rPr>
      </w:pPr>
    </w:p>
    <w:p w:rsidR="00F73D7E" w:rsidRDefault="00F73D7E" w:rsidP="00AD39EE">
      <w:pPr>
        <w:rPr>
          <w:sz w:val="24"/>
          <w:szCs w:val="24"/>
        </w:rPr>
      </w:pPr>
    </w:p>
    <w:p w:rsidR="00F73D7E" w:rsidRDefault="00F73D7E" w:rsidP="00AD39EE">
      <w:pPr>
        <w:rPr>
          <w:sz w:val="24"/>
          <w:szCs w:val="24"/>
        </w:rPr>
      </w:pPr>
    </w:p>
    <w:p w:rsidR="00F73D7E" w:rsidRDefault="00F73D7E" w:rsidP="00AD39EE">
      <w:pPr>
        <w:rPr>
          <w:sz w:val="24"/>
          <w:szCs w:val="24"/>
        </w:rPr>
      </w:pPr>
    </w:p>
    <w:p w:rsidR="00F73D7E" w:rsidRDefault="00F73D7E" w:rsidP="00AD39EE">
      <w:pPr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Pr="00891720" w:rsidRDefault="00F73D7E" w:rsidP="00AD39EE">
      <w:pPr>
        <w:jc w:val="center"/>
        <w:rPr>
          <w:sz w:val="28"/>
          <w:szCs w:val="28"/>
        </w:rPr>
      </w:pPr>
      <w:r w:rsidRPr="00891720">
        <w:rPr>
          <w:sz w:val="28"/>
          <w:szCs w:val="28"/>
        </w:rPr>
        <w:t xml:space="preserve">Рабочая программа </w:t>
      </w:r>
    </w:p>
    <w:p w:rsidR="00F73D7E" w:rsidRPr="00891720" w:rsidRDefault="00F73D7E" w:rsidP="00AD39EE">
      <w:pPr>
        <w:jc w:val="center"/>
        <w:rPr>
          <w:sz w:val="28"/>
          <w:szCs w:val="28"/>
        </w:rPr>
      </w:pPr>
      <w:r w:rsidRPr="00891720">
        <w:rPr>
          <w:sz w:val="28"/>
          <w:szCs w:val="28"/>
        </w:rPr>
        <w:t>курса внеурочной деятельности</w:t>
      </w:r>
    </w:p>
    <w:p w:rsidR="00F73D7E" w:rsidRPr="00891720" w:rsidRDefault="00F73D7E" w:rsidP="00AD39EE">
      <w:pPr>
        <w:jc w:val="center"/>
        <w:rPr>
          <w:b/>
          <w:sz w:val="28"/>
          <w:szCs w:val="28"/>
        </w:rPr>
      </w:pPr>
      <w:r w:rsidRPr="00891720">
        <w:rPr>
          <w:b/>
          <w:sz w:val="28"/>
          <w:szCs w:val="28"/>
        </w:rPr>
        <w:t>«Информатика и ИКТ»</w:t>
      </w:r>
    </w:p>
    <w:p w:rsidR="00F73D7E" w:rsidRPr="00891720" w:rsidRDefault="00F73D7E" w:rsidP="00AD39EE">
      <w:pPr>
        <w:jc w:val="center"/>
        <w:rPr>
          <w:sz w:val="28"/>
          <w:szCs w:val="28"/>
        </w:rPr>
      </w:pPr>
      <w:r w:rsidRPr="00891720">
        <w:rPr>
          <w:sz w:val="28"/>
          <w:szCs w:val="28"/>
        </w:rPr>
        <w:t>для учащихся 2-4 классов</w:t>
      </w:r>
    </w:p>
    <w:p w:rsidR="00F73D7E" w:rsidRPr="00113AB6" w:rsidRDefault="00F73D7E" w:rsidP="00113AB6">
      <w:pPr>
        <w:jc w:val="center"/>
        <w:rPr>
          <w:b/>
          <w:i/>
          <w:sz w:val="24"/>
          <w:szCs w:val="24"/>
        </w:rPr>
      </w:pPr>
      <w:r w:rsidRPr="00113AB6">
        <w:rPr>
          <w:b/>
          <w:i/>
          <w:sz w:val="24"/>
          <w:szCs w:val="24"/>
        </w:rPr>
        <w:t>(с внесёнными дополнениями от 20.04.2018 г.)</w:t>
      </w:r>
    </w:p>
    <w:p w:rsidR="00F73D7E" w:rsidRPr="00891720" w:rsidRDefault="00F73D7E" w:rsidP="00AD39EE">
      <w:pPr>
        <w:jc w:val="center"/>
        <w:rPr>
          <w:b/>
          <w:sz w:val="28"/>
          <w:szCs w:val="28"/>
        </w:rPr>
      </w:pPr>
    </w:p>
    <w:p w:rsidR="00F73D7E" w:rsidRPr="004012F3" w:rsidRDefault="00F73D7E" w:rsidP="00AD39EE">
      <w:pPr>
        <w:jc w:val="center"/>
        <w:rPr>
          <w:b/>
          <w:sz w:val="24"/>
          <w:szCs w:val="24"/>
        </w:rPr>
      </w:pPr>
    </w:p>
    <w:p w:rsidR="00F73D7E" w:rsidRPr="00891720" w:rsidRDefault="00F73D7E" w:rsidP="00AD39EE">
      <w:pPr>
        <w:rPr>
          <w:sz w:val="28"/>
          <w:szCs w:val="28"/>
        </w:rPr>
      </w:pPr>
      <w:r w:rsidRPr="00891720">
        <w:rPr>
          <w:bCs/>
          <w:iCs/>
          <w:sz w:val="28"/>
          <w:szCs w:val="28"/>
        </w:rPr>
        <w:t xml:space="preserve">Направление внеурочной деятельности: </w:t>
      </w:r>
      <w:r>
        <w:rPr>
          <w:iCs/>
          <w:sz w:val="28"/>
          <w:szCs w:val="28"/>
        </w:rPr>
        <w:t xml:space="preserve"> «О</w:t>
      </w:r>
      <w:r w:rsidRPr="00891720">
        <w:rPr>
          <w:iCs/>
          <w:sz w:val="28"/>
          <w:szCs w:val="28"/>
        </w:rPr>
        <w:t>бщеинтеллектуальное</w:t>
      </w:r>
      <w:r>
        <w:rPr>
          <w:iCs/>
          <w:sz w:val="28"/>
          <w:szCs w:val="28"/>
        </w:rPr>
        <w:t>»</w:t>
      </w:r>
      <w:r w:rsidRPr="00891720">
        <w:rPr>
          <w:bCs/>
          <w:iCs/>
          <w:sz w:val="28"/>
          <w:szCs w:val="28"/>
        </w:rPr>
        <w:t xml:space="preserve"> </w:t>
      </w:r>
    </w:p>
    <w:p w:rsidR="00F73D7E" w:rsidRDefault="00F73D7E" w:rsidP="00AD39EE">
      <w:pPr>
        <w:rPr>
          <w:sz w:val="28"/>
          <w:szCs w:val="28"/>
        </w:rPr>
      </w:pPr>
    </w:p>
    <w:p w:rsidR="00F73D7E" w:rsidRPr="00891720" w:rsidRDefault="00F73D7E" w:rsidP="00AD39EE">
      <w:pPr>
        <w:rPr>
          <w:sz w:val="28"/>
          <w:szCs w:val="28"/>
        </w:rPr>
      </w:pPr>
      <w:r w:rsidRPr="00891720">
        <w:rPr>
          <w:sz w:val="28"/>
          <w:szCs w:val="28"/>
        </w:rPr>
        <w:t xml:space="preserve">Срок  реализации - 3 года  </w:t>
      </w:r>
    </w:p>
    <w:p w:rsidR="00F73D7E" w:rsidRPr="00891720" w:rsidRDefault="00F73D7E" w:rsidP="00AD39EE">
      <w:pPr>
        <w:jc w:val="center"/>
        <w:rPr>
          <w:sz w:val="28"/>
          <w:szCs w:val="28"/>
        </w:rPr>
      </w:pPr>
    </w:p>
    <w:p w:rsidR="00F73D7E" w:rsidRPr="00891720" w:rsidRDefault="00F73D7E" w:rsidP="00AD39EE">
      <w:pPr>
        <w:jc w:val="center"/>
        <w:rPr>
          <w:sz w:val="28"/>
          <w:szCs w:val="28"/>
        </w:rPr>
      </w:pPr>
    </w:p>
    <w:p w:rsidR="00F73D7E" w:rsidRDefault="00F73D7E" w:rsidP="00AD39EE">
      <w:pPr>
        <w:jc w:val="center"/>
        <w:rPr>
          <w:b/>
          <w:sz w:val="24"/>
          <w:szCs w:val="24"/>
        </w:rPr>
      </w:pPr>
    </w:p>
    <w:p w:rsidR="00F73D7E" w:rsidRDefault="00F73D7E" w:rsidP="00AD39EE">
      <w:pPr>
        <w:jc w:val="center"/>
        <w:rPr>
          <w:b/>
          <w:sz w:val="24"/>
          <w:szCs w:val="24"/>
        </w:rPr>
      </w:pPr>
    </w:p>
    <w:p w:rsidR="00F73D7E" w:rsidRDefault="00F73D7E" w:rsidP="00AD39EE">
      <w:pPr>
        <w:jc w:val="center"/>
        <w:rPr>
          <w:b/>
          <w:sz w:val="24"/>
          <w:szCs w:val="24"/>
        </w:rPr>
      </w:pPr>
    </w:p>
    <w:p w:rsidR="00F73D7E" w:rsidRDefault="00F73D7E" w:rsidP="00AD39EE">
      <w:pPr>
        <w:jc w:val="center"/>
        <w:rPr>
          <w:b/>
          <w:sz w:val="24"/>
          <w:szCs w:val="24"/>
        </w:rPr>
      </w:pPr>
    </w:p>
    <w:p w:rsidR="00F73D7E" w:rsidRDefault="00F73D7E" w:rsidP="00AD39EE">
      <w:pPr>
        <w:jc w:val="center"/>
        <w:rPr>
          <w:b/>
          <w:sz w:val="24"/>
          <w:szCs w:val="24"/>
        </w:rPr>
      </w:pPr>
    </w:p>
    <w:p w:rsidR="00F73D7E" w:rsidRDefault="00F73D7E" w:rsidP="00AD39EE">
      <w:pPr>
        <w:rPr>
          <w:b/>
          <w:sz w:val="24"/>
          <w:szCs w:val="24"/>
        </w:rPr>
      </w:pPr>
    </w:p>
    <w:p w:rsidR="00F73D7E" w:rsidRDefault="00F73D7E" w:rsidP="00AD39E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Разработала:                                                                  </w:t>
      </w:r>
    </w:p>
    <w:p w:rsidR="00F73D7E" w:rsidRDefault="00F73D7E" w:rsidP="00AD39E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Н.И. Бурякова,</w:t>
      </w:r>
    </w:p>
    <w:p w:rsidR="00F73D7E" w:rsidRDefault="00F73D7E" w:rsidP="00AD39E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учитель    информатики</w:t>
      </w:r>
    </w:p>
    <w:p w:rsidR="00F73D7E" w:rsidRDefault="00F73D7E" w:rsidP="00AD39EE">
      <w:pPr>
        <w:jc w:val="right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Default="00F73D7E" w:rsidP="00AD39EE">
      <w:pPr>
        <w:jc w:val="center"/>
        <w:rPr>
          <w:sz w:val="24"/>
          <w:szCs w:val="24"/>
        </w:rPr>
      </w:pPr>
    </w:p>
    <w:p w:rsidR="00F73D7E" w:rsidRPr="00AD39EE" w:rsidRDefault="00F73D7E" w:rsidP="00113AB6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Вихоревка</w:t>
      </w:r>
    </w:p>
    <w:p w:rsidR="00F73D7E" w:rsidRPr="00045060" w:rsidRDefault="00F73D7E" w:rsidP="00B349A3">
      <w:pPr>
        <w:ind w:right="-139"/>
        <w:jc w:val="center"/>
        <w:rPr>
          <w:sz w:val="24"/>
          <w:szCs w:val="24"/>
        </w:rPr>
      </w:pPr>
      <w:r w:rsidRPr="00045060">
        <w:rPr>
          <w:b/>
          <w:bCs/>
          <w:sz w:val="24"/>
          <w:szCs w:val="24"/>
        </w:rPr>
        <w:t>РЕЗУЛЬТАТЫ ОСВОЕНИЯ КУРСА ВНЕУРОЧНОЙ ДЕЯТЕЛЬНОСТИ</w:t>
      </w:r>
    </w:p>
    <w:p w:rsidR="00F73D7E" w:rsidRPr="00045060" w:rsidRDefault="00F73D7E" w:rsidP="00B349A3">
      <w:pPr>
        <w:spacing w:line="273" w:lineRule="exact"/>
        <w:rPr>
          <w:sz w:val="24"/>
          <w:szCs w:val="24"/>
        </w:rPr>
      </w:pPr>
    </w:p>
    <w:p w:rsidR="00F73D7E" w:rsidRPr="00045060" w:rsidRDefault="00F73D7E" w:rsidP="00B349A3">
      <w:pPr>
        <w:ind w:right="-279"/>
        <w:jc w:val="center"/>
        <w:rPr>
          <w:b/>
          <w:bCs/>
          <w:sz w:val="24"/>
          <w:szCs w:val="24"/>
        </w:rPr>
      </w:pPr>
      <w:r w:rsidRPr="00045060">
        <w:rPr>
          <w:b/>
          <w:bCs/>
          <w:sz w:val="24"/>
          <w:szCs w:val="24"/>
        </w:rPr>
        <w:t>ЛИЧНОСТНЫЕ РЕЗУЛЬТАТЫ</w:t>
      </w:r>
    </w:p>
    <w:p w:rsidR="00F73D7E" w:rsidRDefault="00F73D7E" w:rsidP="00042522">
      <w:pPr>
        <w:spacing w:line="234" w:lineRule="auto"/>
        <w:ind w:right="2900" w:firstLine="567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  У выпускника будут сформированы:</w:t>
      </w:r>
    </w:p>
    <w:p w:rsidR="00F73D7E" w:rsidRDefault="00F73D7E" w:rsidP="00042522">
      <w:pPr>
        <w:spacing w:line="9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spacing w:line="236" w:lineRule="auto"/>
        <w:ind w:right="20"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F73D7E" w:rsidRDefault="00F73D7E" w:rsidP="00042522">
      <w:pPr>
        <w:spacing w:line="13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широкая мотивационная основа учебной деятельности, включающая социальные, учебно­познавательные и внешние мотивы;</w:t>
      </w:r>
    </w:p>
    <w:p w:rsidR="00F73D7E" w:rsidRDefault="00F73D7E" w:rsidP="00042522">
      <w:pPr>
        <w:spacing w:line="13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учебно­познавательный интерес к новому учебному материалу и способам решения новой задачи;</w:t>
      </w:r>
    </w:p>
    <w:p w:rsidR="00F73D7E" w:rsidRDefault="00F73D7E" w:rsidP="00042522">
      <w:pPr>
        <w:spacing w:line="13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F73D7E" w:rsidRDefault="00F73D7E" w:rsidP="00042522">
      <w:pPr>
        <w:spacing w:line="2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 способность к оценке своей учебной деятельности;</w:t>
      </w:r>
    </w:p>
    <w:p w:rsidR="00F73D7E" w:rsidRDefault="00F73D7E" w:rsidP="00042522">
      <w:pPr>
        <w:spacing w:line="12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F73D7E" w:rsidRDefault="00F73D7E" w:rsidP="00042522">
      <w:pPr>
        <w:spacing w:line="13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ориентация в нравственном содержании и смысле как собственных поступков, так и поступков окружающих людей;</w:t>
      </w:r>
    </w:p>
    <w:p w:rsidR="00F73D7E" w:rsidRDefault="00F73D7E" w:rsidP="00042522">
      <w:pPr>
        <w:spacing w:line="1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 знание основных моральных норм и ориентация на их выполнение;</w:t>
      </w:r>
    </w:p>
    <w:p w:rsidR="00F73D7E" w:rsidRDefault="00F73D7E" w:rsidP="00042522">
      <w:pPr>
        <w:spacing w:line="12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развитие этических чувств — стыда, вины, совести как регуляторов морального поведения; понимание чувств других людей и сопереживание им;</w:t>
      </w:r>
    </w:p>
    <w:p w:rsidR="00F73D7E" w:rsidRDefault="00F73D7E" w:rsidP="00042522">
      <w:pPr>
        <w:spacing w:line="13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sz w:val="24"/>
          <w:szCs w:val="24"/>
        </w:rPr>
        <w:t>– чувство прекрасного и эстетические чувства на основе знакомства с мировой и отечественной художественной культурой.</w:t>
      </w:r>
    </w:p>
    <w:p w:rsidR="00F73D7E" w:rsidRDefault="00F73D7E" w:rsidP="00042522">
      <w:pPr>
        <w:spacing w:line="6" w:lineRule="exact"/>
        <w:ind w:firstLine="567"/>
        <w:jc w:val="both"/>
        <w:rPr>
          <w:sz w:val="20"/>
          <w:szCs w:val="20"/>
        </w:rPr>
      </w:pPr>
    </w:p>
    <w:p w:rsidR="00F73D7E" w:rsidRDefault="00F73D7E" w:rsidP="00042522">
      <w:pPr>
        <w:ind w:firstLine="567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>Выпускник получит возможность для формирования:</w:t>
      </w:r>
    </w:p>
    <w:p w:rsidR="00F73D7E" w:rsidRDefault="00F73D7E" w:rsidP="00042522">
      <w:pPr>
        <w:spacing w:line="7" w:lineRule="exact"/>
        <w:ind w:firstLine="567"/>
        <w:jc w:val="both"/>
        <w:rPr>
          <w:sz w:val="20"/>
          <w:szCs w:val="20"/>
        </w:rPr>
      </w:pPr>
    </w:p>
    <w:p w:rsidR="00F73D7E" w:rsidRPr="001C45F9" w:rsidRDefault="00F73D7E" w:rsidP="00042522">
      <w:pPr>
        <w:spacing w:line="237" w:lineRule="auto"/>
        <w:ind w:firstLine="567"/>
        <w:jc w:val="both"/>
        <w:rPr>
          <w:sz w:val="20"/>
          <w:szCs w:val="20"/>
        </w:rPr>
      </w:pPr>
      <w:r w:rsidRPr="001C45F9">
        <w:rPr>
          <w:sz w:val="24"/>
          <w:szCs w:val="24"/>
        </w:rPr>
        <w:t xml:space="preserve">– </w:t>
      </w:r>
      <w:r w:rsidRPr="001C45F9">
        <w:rPr>
          <w:iCs/>
          <w:sz w:val="24"/>
          <w:szCs w:val="24"/>
        </w:rPr>
        <w:t>внутренней позиции обучающегося на уровне положительного отношения к</w:t>
      </w:r>
      <w:r w:rsidRPr="001C45F9">
        <w:rPr>
          <w:sz w:val="24"/>
          <w:szCs w:val="24"/>
        </w:rPr>
        <w:t xml:space="preserve"> </w:t>
      </w:r>
      <w:r w:rsidRPr="001C45F9">
        <w:rPr>
          <w:iCs/>
          <w:sz w:val="24"/>
          <w:szCs w:val="24"/>
        </w:rPr>
        <w:t>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F73D7E" w:rsidRPr="001C45F9" w:rsidRDefault="00F73D7E" w:rsidP="00042522">
      <w:pPr>
        <w:spacing w:line="1" w:lineRule="exact"/>
        <w:ind w:firstLine="567"/>
        <w:jc w:val="both"/>
        <w:rPr>
          <w:sz w:val="20"/>
          <w:szCs w:val="20"/>
        </w:rPr>
      </w:pPr>
    </w:p>
    <w:p w:rsidR="00F73D7E" w:rsidRPr="001C45F9" w:rsidRDefault="00F73D7E" w:rsidP="00042522">
      <w:pPr>
        <w:ind w:firstLine="567"/>
        <w:jc w:val="both"/>
        <w:rPr>
          <w:sz w:val="20"/>
          <w:szCs w:val="20"/>
        </w:rPr>
      </w:pPr>
      <w:r w:rsidRPr="001C45F9">
        <w:rPr>
          <w:sz w:val="24"/>
          <w:szCs w:val="24"/>
        </w:rPr>
        <w:t xml:space="preserve">–  </w:t>
      </w:r>
      <w:r w:rsidRPr="001C45F9">
        <w:rPr>
          <w:iCs/>
          <w:sz w:val="24"/>
          <w:szCs w:val="24"/>
        </w:rPr>
        <w:t>выраженной устойчивой учебно­познавательной мотивации учения;</w:t>
      </w:r>
    </w:p>
    <w:p w:rsidR="00F73D7E" w:rsidRPr="001C45F9" w:rsidRDefault="00F73D7E" w:rsidP="00042522">
      <w:pPr>
        <w:spacing w:line="9" w:lineRule="exact"/>
        <w:ind w:firstLine="567"/>
        <w:jc w:val="both"/>
        <w:rPr>
          <w:sz w:val="20"/>
          <w:szCs w:val="20"/>
        </w:rPr>
      </w:pPr>
    </w:p>
    <w:p w:rsidR="00F73D7E" w:rsidRPr="001C45F9" w:rsidRDefault="00F73D7E" w:rsidP="00042522">
      <w:pPr>
        <w:spacing w:line="234" w:lineRule="auto"/>
        <w:ind w:firstLine="567"/>
        <w:jc w:val="both"/>
        <w:rPr>
          <w:sz w:val="20"/>
          <w:szCs w:val="20"/>
        </w:rPr>
      </w:pPr>
      <w:r w:rsidRPr="001C45F9">
        <w:rPr>
          <w:sz w:val="24"/>
          <w:szCs w:val="24"/>
        </w:rPr>
        <w:t xml:space="preserve">– </w:t>
      </w:r>
      <w:r w:rsidRPr="001C45F9">
        <w:rPr>
          <w:iCs/>
          <w:sz w:val="24"/>
          <w:szCs w:val="24"/>
        </w:rPr>
        <w:t>устойчивого учебно­познавательного интереса к новымобщим способам решения</w:t>
      </w:r>
      <w:r w:rsidRPr="001C45F9">
        <w:rPr>
          <w:sz w:val="24"/>
          <w:szCs w:val="24"/>
        </w:rPr>
        <w:t xml:space="preserve"> </w:t>
      </w:r>
      <w:r w:rsidRPr="001C45F9">
        <w:rPr>
          <w:iCs/>
          <w:sz w:val="24"/>
          <w:szCs w:val="24"/>
        </w:rPr>
        <w:t>задач;</w:t>
      </w:r>
    </w:p>
    <w:p w:rsidR="00F73D7E" w:rsidRPr="001C45F9" w:rsidRDefault="00F73D7E" w:rsidP="00042522">
      <w:pPr>
        <w:spacing w:line="13" w:lineRule="exact"/>
        <w:ind w:firstLine="567"/>
        <w:jc w:val="both"/>
        <w:rPr>
          <w:sz w:val="20"/>
          <w:szCs w:val="20"/>
        </w:rPr>
      </w:pPr>
    </w:p>
    <w:p w:rsidR="00F73D7E" w:rsidRPr="001C45F9" w:rsidRDefault="00F73D7E" w:rsidP="00042522">
      <w:pPr>
        <w:ind w:firstLine="567"/>
        <w:jc w:val="both"/>
        <w:rPr>
          <w:sz w:val="20"/>
          <w:szCs w:val="20"/>
        </w:rPr>
      </w:pPr>
      <w:r w:rsidRPr="001C45F9">
        <w:rPr>
          <w:sz w:val="24"/>
          <w:szCs w:val="24"/>
        </w:rPr>
        <w:t xml:space="preserve">– </w:t>
      </w:r>
      <w:r w:rsidRPr="001C45F9">
        <w:rPr>
          <w:iCs/>
          <w:sz w:val="24"/>
          <w:szCs w:val="24"/>
        </w:rPr>
        <w:t>адекватного понимания причин успешности/неуспешности учебной</w:t>
      </w:r>
      <w:r w:rsidRPr="001C45F9">
        <w:rPr>
          <w:sz w:val="24"/>
          <w:szCs w:val="24"/>
        </w:rPr>
        <w:t xml:space="preserve"> </w:t>
      </w:r>
      <w:r w:rsidRPr="001C45F9">
        <w:rPr>
          <w:iCs/>
          <w:sz w:val="24"/>
          <w:szCs w:val="24"/>
        </w:rPr>
        <w:t>деятельности;</w:t>
      </w:r>
    </w:p>
    <w:p w:rsidR="00F73D7E" w:rsidRPr="001C45F9" w:rsidRDefault="00F73D7E" w:rsidP="00042522">
      <w:pPr>
        <w:spacing w:line="234" w:lineRule="auto"/>
        <w:ind w:firstLine="567"/>
        <w:jc w:val="both"/>
        <w:rPr>
          <w:sz w:val="20"/>
          <w:szCs w:val="20"/>
        </w:rPr>
      </w:pPr>
      <w:r w:rsidRPr="001C45F9">
        <w:rPr>
          <w:sz w:val="24"/>
          <w:szCs w:val="24"/>
        </w:rPr>
        <w:t xml:space="preserve">– </w:t>
      </w:r>
      <w:r w:rsidRPr="001C45F9">
        <w:rPr>
          <w:iCs/>
          <w:sz w:val="24"/>
          <w:szCs w:val="24"/>
        </w:rPr>
        <w:t>положительной адекватной дифференцированной самооценки на основе критерия</w:t>
      </w:r>
      <w:r w:rsidRPr="001C45F9">
        <w:rPr>
          <w:sz w:val="24"/>
          <w:szCs w:val="24"/>
        </w:rPr>
        <w:t xml:space="preserve"> </w:t>
      </w:r>
      <w:r w:rsidRPr="001C45F9">
        <w:rPr>
          <w:iCs/>
          <w:sz w:val="24"/>
          <w:szCs w:val="24"/>
        </w:rPr>
        <w:t>успешности реализации социальной роли «хорошего ученика»;</w:t>
      </w:r>
    </w:p>
    <w:p w:rsidR="00F73D7E" w:rsidRPr="001C45F9" w:rsidRDefault="00F73D7E" w:rsidP="00042522">
      <w:pPr>
        <w:spacing w:line="1" w:lineRule="exact"/>
        <w:ind w:firstLine="567"/>
        <w:jc w:val="both"/>
        <w:rPr>
          <w:sz w:val="20"/>
          <w:szCs w:val="20"/>
        </w:rPr>
      </w:pPr>
    </w:p>
    <w:p w:rsidR="00F73D7E" w:rsidRPr="001C45F9" w:rsidRDefault="00F73D7E" w:rsidP="00042522">
      <w:pPr>
        <w:ind w:firstLine="567"/>
        <w:jc w:val="both"/>
        <w:rPr>
          <w:sz w:val="20"/>
          <w:szCs w:val="20"/>
        </w:rPr>
      </w:pPr>
      <w:r w:rsidRPr="001C45F9">
        <w:rPr>
          <w:sz w:val="24"/>
          <w:szCs w:val="24"/>
        </w:rPr>
        <w:t xml:space="preserve">–  </w:t>
      </w:r>
      <w:r w:rsidRPr="001C45F9">
        <w:rPr>
          <w:iCs/>
          <w:sz w:val="24"/>
          <w:szCs w:val="24"/>
        </w:rPr>
        <w:t>компетентности в реализации основ гражданской идентичности в поступках</w:t>
      </w:r>
    </w:p>
    <w:p w:rsidR="00F73D7E" w:rsidRPr="001C45F9" w:rsidRDefault="00F73D7E" w:rsidP="00042522">
      <w:pPr>
        <w:numPr>
          <w:ilvl w:val="0"/>
          <w:numId w:val="9"/>
        </w:numPr>
        <w:tabs>
          <w:tab w:val="left" w:pos="440"/>
        </w:tabs>
        <w:ind w:firstLine="567"/>
        <w:jc w:val="both"/>
        <w:rPr>
          <w:iCs/>
          <w:sz w:val="24"/>
          <w:szCs w:val="24"/>
        </w:rPr>
      </w:pPr>
      <w:r w:rsidRPr="001C45F9">
        <w:rPr>
          <w:iCs/>
          <w:sz w:val="24"/>
          <w:szCs w:val="24"/>
        </w:rPr>
        <w:t>деятельности;</w:t>
      </w:r>
    </w:p>
    <w:p w:rsidR="00F73D7E" w:rsidRPr="001C45F9" w:rsidRDefault="00F73D7E" w:rsidP="00042522">
      <w:pPr>
        <w:spacing w:line="12" w:lineRule="exact"/>
        <w:ind w:firstLine="567"/>
        <w:jc w:val="both"/>
        <w:rPr>
          <w:iCs/>
          <w:sz w:val="24"/>
          <w:szCs w:val="24"/>
        </w:rPr>
      </w:pPr>
    </w:p>
    <w:p w:rsidR="00F73D7E" w:rsidRPr="001C45F9" w:rsidRDefault="00F73D7E" w:rsidP="00042522">
      <w:pPr>
        <w:spacing w:line="237" w:lineRule="auto"/>
        <w:ind w:firstLine="567"/>
        <w:jc w:val="both"/>
        <w:rPr>
          <w:iCs/>
          <w:sz w:val="24"/>
          <w:szCs w:val="24"/>
        </w:rPr>
      </w:pPr>
      <w:r w:rsidRPr="001C45F9">
        <w:rPr>
          <w:sz w:val="24"/>
          <w:szCs w:val="24"/>
        </w:rPr>
        <w:t xml:space="preserve">– </w:t>
      </w:r>
      <w:r w:rsidRPr="001C45F9">
        <w:rPr>
          <w:iCs/>
          <w:sz w:val="24"/>
          <w:szCs w:val="24"/>
        </w:rPr>
        <w:t>морального сознания на конвенциональном уровне,</w:t>
      </w:r>
      <w:r w:rsidRPr="001C45F9">
        <w:rPr>
          <w:sz w:val="24"/>
          <w:szCs w:val="24"/>
        </w:rPr>
        <w:t xml:space="preserve"> </w:t>
      </w:r>
      <w:r w:rsidRPr="001C45F9">
        <w:rPr>
          <w:iCs/>
          <w:sz w:val="24"/>
          <w:szCs w:val="24"/>
        </w:rPr>
        <w:t>способности к решению</w:t>
      </w:r>
      <w:r w:rsidRPr="001C45F9">
        <w:rPr>
          <w:sz w:val="24"/>
          <w:szCs w:val="24"/>
        </w:rPr>
        <w:t xml:space="preserve"> </w:t>
      </w:r>
      <w:r w:rsidRPr="001C45F9">
        <w:rPr>
          <w:iCs/>
          <w:sz w:val="24"/>
          <w:szCs w:val="24"/>
        </w:rPr>
        <w:t>моральных дилем</w:t>
      </w:r>
      <w:r>
        <w:rPr>
          <w:iCs/>
          <w:sz w:val="24"/>
          <w:szCs w:val="24"/>
        </w:rPr>
        <w:t>м на основе учёта позиций партнё</w:t>
      </w:r>
      <w:r w:rsidRPr="001C45F9">
        <w:rPr>
          <w:iCs/>
          <w:sz w:val="24"/>
          <w:szCs w:val="24"/>
        </w:rPr>
        <w:t>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F73D7E" w:rsidRPr="001C45F9" w:rsidRDefault="00F73D7E" w:rsidP="00042522">
      <w:pPr>
        <w:spacing w:line="14" w:lineRule="exact"/>
        <w:ind w:firstLine="567"/>
        <w:jc w:val="both"/>
        <w:rPr>
          <w:iCs/>
          <w:sz w:val="24"/>
          <w:szCs w:val="24"/>
        </w:rPr>
      </w:pPr>
    </w:p>
    <w:p w:rsidR="00F73D7E" w:rsidRPr="001C45F9" w:rsidRDefault="00F73D7E" w:rsidP="00042522">
      <w:pPr>
        <w:spacing w:line="234" w:lineRule="auto"/>
        <w:ind w:firstLine="567"/>
        <w:jc w:val="both"/>
        <w:rPr>
          <w:iCs/>
          <w:sz w:val="24"/>
          <w:szCs w:val="24"/>
        </w:rPr>
      </w:pPr>
      <w:r w:rsidRPr="001C45F9">
        <w:rPr>
          <w:sz w:val="24"/>
          <w:szCs w:val="24"/>
        </w:rPr>
        <w:t xml:space="preserve">– </w:t>
      </w:r>
      <w:r w:rsidRPr="001C45F9">
        <w:rPr>
          <w:iCs/>
          <w:sz w:val="24"/>
          <w:szCs w:val="24"/>
        </w:rPr>
        <w:t>осознанных устойчивых эстетических предпочтений и ориентации на искусство</w:t>
      </w:r>
      <w:r w:rsidRPr="001C45F9">
        <w:rPr>
          <w:sz w:val="24"/>
          <w:szCs w:val="24"/>
        </w:rPr>
        <w:t xml:space="preserve"> </w:t>
      </w:r>
      <w:r w:rsidRPr="001C45F9">
        <w:rPr>
          <w:iCs/>
          <w:sz w:val="24"/>
          <w:szCs w:val="24"/>
        </w:rPr>
        <w:t>как значимую сферу человеческой жизни;</w:t>
      </w:r>
    </w:p>
    <w:p w:rsidR="00F73D7E" w:rsidRPr="001C45F9" w:rsidRDefault="00F73D7E" w:rsidP="00042522">
      <w:pPr>
        <w:spacing w:line="13" w:lineRule="exact"/>
        <w:ind w:firstLine="567"/>
        <w:jc w:val="both"/>
        <w:rPr>
          <w:iCs/>
          <w:sz w:val="24"/>
          <w:szCs w:val="24"/>
        </w:rPr>
      </w:pPr>
    </w:p>
    <w:p w:rsidR="00F73D7E" w:rsidRPr="001C45F9" w:rsidRDefault="00F73D7E" w:rsidP="00042522">
      <w:pPr>
        <w:spacing w:line="236" w:lineRule="auto"/>
        <w:ind w:firstLine="567"/>
        <w:jc w:val="both"/>
        <w:rPr>
          <w:iCs/>
          <w:sz w:val="24"/>
          <w:szCs w:val="24"/>
        </w:rPr>
      </w:pPr>
      <w:r w:rsidRPr="001C45F9">
        <w:rPr>
          <w:sz w:val="24"/>
          <w:szCs w:val="24"/>
        </w:rPr>
        <w:t xml:space="preserve">– </w:t>
      </w:r>
      <w:r w:rsidRPr="001C45F9">
        <w:rPr>
          <w:iCs/>
          <w:sz w:val="24"/>
          <w:szCs w:val="24"/>
        </w:rPr>
        <w:t>эмпатии как осознанного понимания чувств других людей и сопереживания им,</w:t>
      </w:r>
      <w:r w:rsidRPr="001C45F9">
        <w:rPr>
          <w:sz w:val="24"/>
          <w:szCs w:val="24"/>
        </w:rPr>
        <w:t xml:space="preserve"> </w:t>
      </w:r>
      <w:r w:rsidRPr="001C45F9">
        <w:rPr>
          <w:iCs/>
          <w:sz w:val="24"/>
          <w:szCs w:val="24"/>
        </w:rPr>
        <w:t>выражающихся в поступках, направленных на помощь другим и обеспечение их благополучия.</w:t>
      </w:r>
    </w:p>
    <w:p w:rsidR="00F73D7E" w:rsidRDefault="00F73D7E" w:rsidP="00042522">
      <w:pPr>
        <w:spacing w:line="374" w:lineRule="exact"/>
        <w:ind w:firstLine="567"/>
        <w:jc w:val="both"/>
        <w:rPr>
          <w:sz w:val="20"/>
          <w:szCs w:val="20"/>
        </w:rPr>
      </w:pPr>
    </w:p>
    <w:p w:rsidR="00F73D7E" w:rsidRPr="00B349A3" w:rsidRDefault="00F73D7E" w:rsidP="00042522">
      <w:pPr>
        <w:spacing w:line="374" w:lineRule="exact"/>
        <w:ind w:firstLine="567"/>
        <w:jc w:val="both"/>
        <w:rPr>
          <w:sz w:val="20"/>
          <w:szCs w:val="20"/>
        </w:rPr>
      </w:pPr>
    </w:p>
    <w:p w:rsidR="00F73D7E" w:rsidRPr="00045060" w:rsidRDefault="00F73D7E" w:rsidP="00E24CCF">
      <w:pPr>
        <w:ind w:right="-421"/>
        <w:jc w:val="center"/>
        <w:rPr>
          <w:b/>
          <w:bCs/>
          <w:sz w:val="24"/>
          <w:szCs w:val="24"/>
        </w:rPr>
      </w:pPr>
      <w:r w:rsidRPr="00045060">
        <w:rPr>
          <w:b/>
          <w:bCs/>
          <w:sz w:val="24"/>
          <w:szCs w:val="24"/>
        </w:rPr>
        <w:t>МЕТАПРЕДМЕТНЫЕ РЕЗУЛЬТАТЫ</w:t>
      </w:r>
    </w:p>
    <w:p w:rsidR="00F73D7E" w:rsidRPr="002A70C6" w:rsidRDefault="00F73D7E" w:rsidP="00E24CCF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73D7E" w:rsidRDefault="00F73D7E" w:rsidP="00E24CCF">
      <w:pPr>
        <w:jc w:val="center"/>
        <w:rPr>
          <w:b/>
          <w:sz w:val="24"/>
          <w:szCs w:val="24"/>
        </w:rPr>
      </w:pPr>
      <w:r w:rsidRPr="006A6E45">
        <w:rPr>
          <w:b/>
          <w:sz w:val="24"/>
          <w:szCs w:val="24"/>
        </w:rPr>
        <w:t>РЕГУЛЯТИВНЫЕ УНИВЕРСАЛЬНЫЕ УЧЕБНЫЕ ДЕЙСТВИЯ</w:t>
      </w:r>
    </w:p>
    <w:p w:rsidR="00F73D7E" w:rsidRPr="00030ACD" w:rsidRDefault="00F73D7E" w:rsidP="00E24CCF">
      <w:pPr>
        <w:ind w:firstLine="567"/>
        <w:jc w:val="both"/>
        <w:rPr>
          <w:b/>
          <w:sz w:val="24"/>
          <w:szCs w:val="24"/>
        </w:rPr>
      </w:pPr>
      <w:r w:rsidRPr="00030ACD">
        <w:rPr>
          <w:b/>
          <w:sz w:val="24"/>
          <w:szCs w:val="24"/>
        </w:rPr>
        <w:t xml:space="preserve">Выпускник научится: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b/>
          <w:sz w:val="24"/>
          <w:szCs w:val="24"/>
        </w:rPr>
        <w:t>–</w:t>
      </w:r>
      <w:r w:rsidRPr="00030ACD">
        <w:rPr>
          <w:sz w:val="24"/>
          <w:szCs w:val="24"/>
        </w:rPr>
        <w:t xml:space="preserve"> принимать и сохранять учебную задачу;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учитывать выделенные учителем ориентиры действия в новом учебном материале в сотрудничестве с учителем;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планировать свои действия в соответствии с поставленной задачей и условиями её реализации, в том числе во внутреннем плане;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учитывать установленные правила в планировании и контроле способа решения;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осуществлять итоговый и пошаговый контроль по результату;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оценивать правильность выполнения действия на уровне адекватной ретроспективной оценки соответствия результатов требованиям данной задачи;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адекватно воспринимать предложения и оценку учителей, товарищей, родителей и других людей;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различать способ и результат действия;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b/>
          <w:sz w:val="24"/>
          <w:szCs w:val="24"/>
        </w:rPr>
        <w:t>Выпускник получит возможность научиться</w:t>
      </w:r>
      <w:r w:rsidRPr="00030ACD">
        <w:rPr>
          <w:sz w:val="24"/>
          <w:szCs w:val="24"/>
        </w:rPr>
        <w:t>: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в сотрудничестве с учителем ставить новые учебные задачи;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преобразовывать практическую задачу в познавательную;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проявлять познавательную инициативу в учебном сотрудничестве;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самостоятельно учитывать выделенные учителем ориентиры действия в новом учебном материале;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самостоятельно оценивать правильность выполнения действия и вносить необходимые коррективы в исполнение, как по ходу его реализации, так и в конце действия.</w:t>
      </w:r>
    </w:p>
    <w:p w:rsidR="00F73D7E" w:rsidRPr="00030ACD" w:rsidRDefault="00F73D7E" w:rsidP="00E24CCF">
      <w:pPr>
        <w:ind w:firstLine="567"/>
        <w:jc w:val="both"/>
        <w:rPr>
          <w:b/>
          <w:sz w:val="24"/>
          <w:szCs w:val="24"/>
        </w:rPr>
      </w:pPr>
    </w:p>
    <w:p w:rsidR="00F73D7E" w:rsidRDefault="00F73D7E" w:rsidP="00E24CCF">
      <w:pPr>
        <w:ind w:firstLine="567"/>
        <w:jc w:val="center"/>
        <w:rPr>
          <w:b/>
          <w:sz w:val="24"/>
          <w:szCs w:val="24"/>
        </w:rPr>
      </w:pPr>
      <w:r w:rsidRPr="00DD37E3">
        <w:rPr>
          <w:b/>
          <w:sz w:val="24"/>
          <w:szCs w:val="24"/>
        </w:rPr>
        <w:t>ПОЗНАВАТЕЛЬНЫЕ УНИВЕРСАЛЬНЫЕ УЧЕБНЫЕ ДЕЙСТВИЯ</w:t>
      </w:r>
    </w:p>
    <w:p w:rsidR="00F73D7E" w:rsidRPr="00030ACD" w:rsidRDefault="00F73D7E" w:rsidP="00E24CCF">
      <w:pPr>
        <w:ind w:firstLine="567"/>
        <w:jc w:val="both"/>
        <w:rPr>
          <w:b/>
          <w:sz w:val="24"/>
          <w:szCs w:val="24"/>
        </w:rPr>
      </w:pPr>
      <w:r w:rsidRPr="00030ACD">
        <w:rPr>
          <w:b/>
          <w:sz w:val="24"/>
          <w:szCs w:val="24"/>
        </w:rPr>
        <w:t xml:space="preserve">Выпускник научится: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сети Интернет;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использовать знаково-символические средства, в том числе модели (включая виртуальные) и схемы (включая концептуальные), для решения задач;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проявлять познавательную инициативу в учебном сотрудничестве;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строить сообщения в устной и письменной форме;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ориентироваться на разнообразие способов решения задач; – 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осуществлять анализ объектов с выделением существенных и несущественных признаков;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осуществлять синтез как составление целого из частей;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проводить сравнение и классификацию по заданным критериям;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устанавливать причинно - следственные связи в изучаемом круге явлений;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строить рассуждения в форме связи простых суждений об объекте, его строении, свойствах и связях;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обобщать, т.е.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осуществлять подведение под понятие на основе распознавания объектов, выделения существенных признаков и их синтеза; – устанавливать аналогии; – владеть рядом общих приёмов решения задач.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b/>
          <w:sz w:val="24"/>
          <w:szCs w:val="24"/>
        </w:rPr>
        <w:t>Выпускник получит возможность научиться:</w:t>
      </w:r>
      <w:r w:rsidRPr="00030ACD">
        <w:rPr>
          <w:sz w:val="24"/>
          <w:szCs w:val="24"/>
        </w:rPr>
        <w:t xml:space="preserve">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осуществлять расширенный поиск информации с использованием ресурсов библиотек и сети Интернет;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записывать, фиксировать информацию об окружающем мире с помощью инструментов ИКТ;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создавать и преобразовывать модели и схемы для решения задач;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осознанно и произвольно строить сообщения в устной и письменной форме;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осуществлять выбор наиболее эффективных способов решения задач в зависимости от конкретных условий;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осуществлять синтез как составление целого из частей, самостоятельно достраивая и восполняя недостающие компоненты;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осуществлять сравнение, сериацию и классификацию, самостоятельно выбирая основания и критерии для указанных логических операций;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строить логическое рассуждение, включающее установление причинно-следственных связей;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произвольно и осознанно владеть общими приёмами решения задач.</w:t>
      </w:r>
    </w:p>
    <w:p w:rsidR="00F73D7E" w:rsidRPr="00030ACD" w:rsidRDefault="00F73D7E" w:rsidP="00E24CCF">
      <w:pPr>
        <w:ind w:firstLine="567"/>
        <w:jc w:val="both"/>
        <w:rPr>
          <w:b/>
          <w:sz w:val="24"/>
          <w:szCs w:val="24"/>
        </w:rPr>
      </w:pPr>
    </w:p>
    <w:p w:rsidR="00F73D7E" w:rsidRDefault="00F73D7E" w:rsidP="00E24CCF">
      <w:pPr>
        <w:ind w:firstLine="567"/>
        <w:jc w:val="center"/>
        <w:rPr>
          <w:b/>
          <w:sz w:val="24"/>
          <w:szCs w:val="24"/>
        </w:rPr>
      </w:pPr>
      <w:r w:rsidRPr="00DD37E3">
        <w:rPr>
          <w:b/>
          <w:sz w:val="24"/>
          <w:szCs w:val="24"/>
        </w:rPr>
        <w:t>КОММУНИКАТИВНЫЕ УНИВЕРСАЛЬНЫЕ УЧЕБНЫЕ ДЕЙСТВИЯ</w:t>
      </w:r>
    </w:p>
    <w:p w:rsidR="00F73D7E" w:rsidRPr="00030ACD" w:rsidRDefault="00F73D7E" w:rsidP="00E24CCF">
      <w:pPr>
        <w:ind w:firstLine="567"/>
        <w:jc w:val="both"/>
        <w:rPr>
          <w:b/>
          <w:sz w:val="24"/>
          <w:szCs w:val="24"/>
        </w:rPr>
      </w:pPr>
      <w:r w:rsidRPr="00030ACD">
        <w:rPr>
          <w:b/>
          <w:sz w:val="24"/>
          <w:szCs w:val="24"/>
        </w:rPr>
        <w:t xml:space="preserve">Выпускник научится: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используя, в том числе средства и инструменты ИКТ и дистанционного общения;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допускать возможность существования у людей различных точек зрения, в том числе не совпадающих с его собственной  и ориентироваться на позицию партнёра в общении и взаимодействии;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учитывать разные мнения и стремиться к координации различных позиций в сотрудничестве;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формулировать собственное мнение и позицию;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договариваться и приходить к общему решению в совместной деятельности, в том числе в ситуации столкновения интересов;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строить понятные для партнёра высказывания, учитывающие, что партнёр знает и видит, а что нет;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задавать вопросы;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контролировать действия партнёра;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использовать речь для регуляции своего действия;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–</w:t>
      </w:r>
      <w:r w:rsidRPr="00030ACD">
        <w:rPr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</w:t>
      </w:r>
      <w:r w:rsidRPr="00030ACD">
        <w:rPr>
          <w:b/>
          <w:sz w:val="24"/>
          <w:szCs w:val="24"/>
        </w:rPr>
        <w:t>Выпускник получит возможность научиться:</w:t>
      </w:r>
      <w:r w:rsidRPr="00030ACD">
        <w:rPr>
          <w:sz w:val="24"/>
          <w:szCs w:val="24"/>
        </w:rPr>
        <w:t xml:space="preserve">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учитывать и координировать в сотрудничестве позиции других людей, отличные от собственной;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учитывать разные мнения и интересы и обосновывать собственную позицию;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понимать относительность мнений и подходов к решению проблемы;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– аргументировать свою позицию и координировать её с позициями партнеров в сотрудничестве при выработке общего решения в совместной деятельности; – продуктивно содействовать разрешению конфликтов на основе учёта интересов и позиций всех участников; 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>– 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задавать вопросы, необходимые для организации собственной деятельности и сотрудничества с партнёром;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 w:rsidRPr="00030ACD">
        <w:rPr>
          <w:sz w:val="24"/>
          <w:szCs w:val="24"/>
        </w:rPr>
        <w:t xml:space="preserve"> – осуществлять взаимный контроль и оказывать в сотрудничестве необходимую взаимопомощь;</w:t>
      </w:r>
    </w:p>
    <w:p w:rsidR="00F73D7E" w:rsidRPr="00030ACD" w:rsidRDefault="00F73D7E" w:rsidP="00E24CC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–</w:t>
      </w:r>
      <w:r w:rsidRPr="00030ACD">
        <w:rPr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</w:p>
    <w:p w:rsidR="00F73D7E" w:rsidRDefault="00F73D7E" w:rsidP="00E24CCF">
      <w:pPr>
        <w:ind w:firstLine="567"/>
        <w:jc w:val="both"/>
        <w:rPr>
          <w:b/>
          <w:sz w:val="24"/>
          <w:szCs w:val="24"/>
        </w:rPr>
      </w:pPr>
    </w:p>
    <w:p w:rsidR="00F73D7E" w:rsidRPr="00F35201" w:rsidRDefault="00F73D7E" w:rsidP="00E24CCF">
      <w:pPr>
        <w:ind w:firstLine="567"/>
        <w:jc w:val="center"/>
        <w:rPr>
          <w:b/>
          <w:sz w:val="24"/>
          <w:szCs w:val="24"/>
        </w:rPr>
      </w:pPr>
      <w:r w:rsidRPr="00F35201">
        <w:rPr>
          <w:b/>
          <w:sz w:val="24"/>
          <w:szCs w:val="24"/>
        </w:rPr>
        <w:t>ЧТЕНИЕ. РАБОТА С ТЕКСТОМ</w:t>
      </w:r>
    </w:p>
    <w:p w:rsidR="00F73D7E" w:rsidRDefault="00F73D7E" w:rsidP="00E24CCF">
      <w:pPr>
        <w:ind w:firstLine="567"/>
        <w:jc w:val="center"/>
        <w:rPr>
          <w:b/>
          <w:sz w:val="24"/>
          <w:szCs w:val="24"/>
        </w:rPr>
      </w:pPr>
      <w:r w:rsidRPr="00F35201">
        <w:rPr>
          <w:b/>
          <w:sz w:val="24"/>
          <w:szCs w:val="24"/>
        </w:rPr>
        <w:t>РАБОТА С ТЕКСТОМ: ПОИСК ИНФОРМАЦИИ И ПОНИМАНИЕ ПРОЧИТАННОГО</w:t>
      </w:r>
    </w:p>
    <w:p w:rsidR="00F73D7E" w:rsidRPr="00F35201" w:rsidRDefault="00F73D7E" w:rsidP="00E24CCF">
      <w:pPr>
        <w:ind w:firstLine="567"/>
        <w:jc w:val="center"/>
        <w:rPr>
          <w:b/>
          <w:sz w:val="24"/>
          <w:szCs w:val="24"/>
        </w:rPr>
      </w:pPr>
    </w:p>
    <w:p w:rsidR="00F73D7E" w:rsidRPr="0015637E" w:rsidRDefault="00F73D7E" w:rsidP="00E24CCF">
      <w:pPr>
        <w:ind w:firstLine="567"/>
        <w:jc w:val="both"/>
        <w:rPr>
          <w:b/>
          <w:sz w:val="24"/>
          <w:szCs w:val="24"/>
        </w:rPr>
      </w:pPr>
      <w:r w:rsidRPr="0015637E">
        <w:rPr>
          <w:b/>
          <w:sz w:val="24"/>
          <w:szCs w:val="24"/>
        </w:rPr>
        <w:t>Выпускник научится: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 -находить в тексте конкретные сведения, факты, заданные в явном виде;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 определять тему и главную мысль текста;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 </w:t>
      </w:r>
      <w:r w:rsidRPr="0015637E">
        <w:rPr>
          <w:sz w:val="24"/>
          <w:szCs w:val="24"/>
        </w:rPr>
        <w:t>делить тексты на смысловые части, составлять план</w:t>
      </w: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текста;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-вычленять содержащиеся в тексте основные события и устанавливать их последовательность;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-упорядочивать информацию по заданному основанию;  сравнивать между собой объекты, описанные в тексте, выделяя два-три существенных признака;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-понимать информацию, представленную в неявном</w:t>
      </w: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виде (например, находить в тексте несколько примеров, доказывающих приведённое утверждение;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 -характеризовать явление по его описанию; выделять общий признак группы элементов);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 -понимать информацию, представленную разными способами: словесно, в виде таблицы, схемы, диаграммы;  понимать текст, опираясь не только на содержащуюся в нем информацию, но и на жанр, структуру, выразительные средства текста;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  -использовать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 ориентироваться в соответствующих возрасту словарях и справочниках.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b/>
          <w:sz w:val="24"/>
          <w:szCs w:val="24"/>
        </w:rPr>
        <w:t>Выпускник получит возможность научиться:</w:t>
      </w:r>
      <w:r w:rsidRPr="0015637E">
        <w:rPr>
          <w:sz w:val="24"/>
          <w:szCs w:val="24"/>
        </w:rPr>
        <w:t xml:space="preserve">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-использовать формальные элементы текста (например, подзаголовки, сноски) для поиска нужной информации;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-работать с несколькими источниками информации;  сопоставлять информацию, полученную из нескольких источников.</w:t>
      </w:r>
    </w:p>
    <w:p w:rsidR="00F73D7E" w:rsidRPr="0015637E" w:rsidRDefault="00F73D7E" w:rsidP="00E24CCF">
      <w:pPr>
        <w:ind w:firstLine="567"/>
        <w:jc w:val="both"/>
        <w:rPr>
          <w:b/>
          <w:sz w:val="24"/>
          <w:szCs w:val="24"/>
        </w:rPr>
      </w:pPr>
    </w:p>
    <w:p w:rsidR="00F73D7E" w:rsidRDefault="00F73D7E" w:rsidP="00E24CCF">
      <w:pPr>
        <w:ind w:firstLine="567"/>
        <w:jc w:val="center"/>
        <w:rPr>
          <w:b/>
          <w:sz w:val="24"/>
          <w:szCs w:val="24"/>
        </w:rPr>
      </w:pPr>
      <w:r w:rsidRPr="00F35201">
        <w:rPr>
          <w:b/>
          <w:sz w:val="24"/>
          <w:szCs w:val="24"/>
        </w:rPr>
        <w:t>РАБОТА С ТЕКСТОМ: ПРЕОБРАЗОВАНИЕ И ИНТЕРПРЕТАЦИЯ ИНФОРМАЦИИ</w:t>
      </w:r>
    </w:p>
    <w:p w:rsidR="00F73D7E" w:rsidRPr="0015637E" w:rsidRDefault="00F73D7E" w:rsidP="00E24CCF">
      <w:pPr>
        <w:pStyle w:val="a"/>
        <w:spacing w:line="240" w:lineRule="auto"/>
        <w:ind w:firstLine="567"/>
        <w:rPr>
          <w:rFonts w:ascii="Times New Roman" w:hAnsi="Times New Roman"/>
          <w:b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b/>
          <w:color w:val="auto"/>
          <w:sz w:val="24"/>
          <w:szCs w:val="24"/>
          <w:lang w:eastAsia="en-US"/>
        </w:rPr>
        <w:t>Выпускник научится:</w:t>
      </w:r>
    </w:p>
    <w:p w:rsidR="00F73D7E" w:rsidRPr="0015637E" w:rsidRDefault="00F73D7E" w:rsidP="00E24CCF">
      <w:pPr>
        <w:pStyle w:val="a"/>
        <w:tabs>
          <w:tab w:val="left" w:pos="34"/>
        </w:tabs>
        <w:spacing w:line="240" w:lineRule="auto"/>
        <w:ind w:left="68" w:firstLine="567"/>
        <w:textAlignment w:val="auto"/>
        <w:rPr>
          <w:rFonts w:ascii="Times New Roman" w:hAnsi="Times New Roman"/>
          <w:b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color w:val="auto"/>
          <w:spacing w:val="-4"/>
          <w:sz w:val="24"/>
          <w:szCs w:val="24"/>
          <w:lang w:eastAsia="en-US"/>
        </w:rPr>
        <w:t>-пересказывать текст подробно и сжато, устно и письменно;</w:t>
      </w:r>
    </w:p>
    <w:p w:rsidR="00F73D7E" w:rsidRPr="0015637E" w:rsidRDefault="00F73D7E" w:rsidP="00E24CCF">
      <w:pPr>
        <w:pStyle w:val="a"/>
        <w:tabs>
          <w:tab w:val="left" w:pos="34"/>
        </w:tabs>
        <w:spacing w:line="240" w:lineRule="auto"/>
        <w:ind w:left="68" w:firstLine="567"/>
        <w:textAlignment w:val="auto"/>
        <w:rPr>
          <w:rFonts w:ascii="Times New Roman" w:hAnsi="Times New Roman"/>
          <w:b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color w:val="auto"/>
          <w:sz w:val="24"/>
          <w:szCs w:val="24"/>
          <w:lang w:eastAsia="en-US"/>
        </w:rPr>
        <w:t>-соотносить факты с общей идеей текста, устанавливать простые связи, не показанные в тексте напрямую;</w:t>
      </w:r>
    </w:p>
    <w:p w:rsidR="00F73D7E" w:rsidRPr="0015637E" w:rsidRDefault="00F73D7E" w:rsidP="00E24CCF">
      <w:pPr>
        <w:pStyle w:val="a"/>
        <w:tabs>
          <w:tab w:val="left" w:pos="34"/>
        </w:tabs>
        <w:spacing w:line="240" w:lineRule="auto"/>
        <w:ind w:left="68" w:firstLine="567"/>
        <w:textAlignment w:val="auto"/>
        <w:rPr>
          <w:rFonts w:ascii="Times New Roman" w:hAnsi="Times New Roman"/>
          <w:b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color w:val="auto"/>
          <w:sz w:val="24"/>
          <w:szCs w:val="24"/>
          <w:lang w:eastAsia="en-US"/>
        </w:rPr>
        <w:t>-формулировать несложные выводы, основываясь на тексте; находить аргументы, подтверждающие вывод;</w:t>
      </w:r>
    </w:p>
    <w:p w:rsidR="00F73D7E" w:rsidRPr="0015637E" w:rsidRDefault="00F73D7E" w:rsidP="00E24CCF">
      <w:pPr>
        <w:pStyle w:val="a"/>
        <w:spacing w:line="240" w:lineRule="auto"/>
        <w:ind w:left="68" w:firstLine="567"/>
        <w:textAlignment w:val="auto"/>
        <w:rPr>
          <w:rFonts w:ascii="Times New Roman" w:hAnsi="Times New Roman"/>
          <w:b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color w:val="auto"/>
          <w:sz w:val="24"/>
          <w:szCs w:val="24"/>
          <w:lang w:eastAsia="en-US"/>
        </w:rPr>
        <w:t>-сопоставлять и обобщать содержащуюся в разных частях текста информацию;</w:t>
      </w:r>
    </w:p>
    <w:p w:rsidR="00F73D7E" w:rsidRPr="0015637E" w:rsidRDefault="00F73D7E" w:rsidP="00E24CCF">
      <w:pPr>
        <w:pStyle w:val="a"/>
        <w:spacing w:line="240" w:lineRule="auto"/>
        <w:ind w:left="68" w:firstLine="567"/>
        <w:textAlignment w:val="auto"/>
        <w:rPr>
          <w:rFonts w:ascii="Times New Roman" w:hAnsi="Times New Roman"/>
          <w:b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color w:val="auto"/>
          <w:sz w:val="24"/>
          <w:szCs w:val="24"/>
          <w:lang w:eastAsia="en-US"/>
        </w:rPr>
        <w:t>-составлять на основании текста небольшое монологическое высказывание, отвечая на поставленный вопрос.</w:t>
      </w:r>
    </w:p>
    <w:p w:rsidR="00F73D7E" w:rsidRPr="0015637E" w:rsidRDefault="00F73D7E" w:rsidP="00E24CCF">
      <w:pPr>
        <w:pStyle w:val="a"/>
        <w:spacing w:line="240" w:lineRule="auto"/>
        <w:ind w:left="34" w:firstLine="567"/>
        <w:rPr>
          <w:rFonts w:ascii="Times New Roman" w:hAnsi="Times New Roman"/>
          <w:b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b/>
          <w:iCs/>
          <w:color w:val="auto"/>
          <w:sz w:val="24"/>
          <w:szCs w:val="24"/>
          <w:lang w:eastAsia="en-US"/>
        </w:rPr>
        <w:t>Выпускник получит возможность научиться:</w:t>
      </w:r>
    </w:p>
    <w:p w:rsidR="00F73D7E" w:rsidRPr="0015637E" w:rsidRDefault="00F73D7E" w:rsidP="00E24CCF">
      <w:pPr>
        <w:pStyle w:val="a1"/>
        <w:spacing w:line="240" w:lineRule="auto"/>
        <w:ind w:left="68" w:firstLine="567"/>
        <w:textAlignment w:val="auto"/>
        <w:rPr>
          <w:rFonts w:ascii="Times New Roman" w:hAnsi="Times New Roman"/>
          <w:iCs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iCs/>
          <w:color w:val="auto"/>
          <w:spacing w:val="2"/>
          <w:sz w:val="24"/>
          <w:szCs w:val="24"/>
          <w:lang w:eastAsia="en-US"/>
        </w:rPr>
        <w:t xml:space="preserve">-делать выписки из прочитанных текстов с учетом </w:t>
      </w:r>
      <w:r w:rsidRPr="0015637E">
        <w:rPr>
          <w:rFonts w:ascii="Times New Roman" w:hAnsi="Times New Roman"/>
          <w:iCs/>
          <w:color w:val="auto"/>
          <w:sz w:val="24"/>
          <w:szCs w:val="24"/>
          <w:lang w:eastAsia="en-US"/>
        </w:rPr>
        <w:t>цели их дальнейшего использования;</w:t>
      </w:r>
    </w:p>
    <w:p w:rsidR="00F73D7E" w:rsidRPr="0015637E" w:rsidRDefault="00F73D7E" w:rsidP="00E24CCF">
      <w:pPr>
        <w:pStyle w:val="a1"/>
        <w:spacing w:line="240" w:lineRule="auto"/>
        <w:ind w:left="68" w:firstLine="567"/>
        <w:textAlignment w:val="auto"/>
        <w:rPr>
          <w:rFonts w:ascii="Times New Roman" w:hAnsi="Times New Roman"/>
          <w:iCs/>
          <w:color w:val="auto"/>
          <w:sz w:val="24"/>
          <w:szCs w:val="24"/>
          <w:lang w:eastAsia="en-US"/>
        </w:rPr>
      </w:pPr>
      <w:r w:rsidRPr="0015637E">
        <w:rPr>
          <w:rFonts w:ascii="Times New Roman" w:hAnsi="Times New Roman"/>
          <w:iCs/>
          <w:color w:val="auto"/>
          <w:sz w:val="24"/>
          <w:szCs w:val="24"/>
          <w:lang w:eastAsia="en-US"/>
        </w:rPr>
        <w:t>-составлять небольшие письменные аннотации к тексту, отзывы о прочитанном</w:t>
      </w:r>
      <w:r w:rsidRPr="0015637E">
        <w:rPr>
          <w:rFonts w:ascii="Times New Roman" w:hAnsi="Times New Roman"/>
          <w:color w:val="auto"/>
          <w:sz w:val="24"/>
          <w:szCs w:val="24"/>
          <w:lang w:eastAsia="en-US"/>
        </w:rPr>
        <w:t>.</w:t>
      </w:r>
    </w:p>
    <w:p w:rsidR="00F73D7E" w:rsidRPr="0015637E" w:rsidRDefault="00F73D7E" w:rsidP="00E24CCF">
      <w:pPr>
        <w:ind w:firstLine="567"/>
        <w:jc w:val="both"/>
        <w:rPr>
          <w:b/>
          <w:sz w:val="24"/>
          <w:szCs w:val="24"/>
        </w:rPr>
      </w:pPr>
    </w:p>
    <w:p w:rsidR="00F73D7E" w:rsidRDefault="00F73D7E" w:rsidP="00E24CCF">
      <w:pPr>
        <w:ind w:firstLine="567"/>
        <w:jc w:val="center"/>
        <w:rPr>
          <w:b/>
          <w:sz w:val="24"/>
          <w:szCs w:val="24"/>
        </w:rPr>
      </w:pPr>
      <w:r w:rsidRPr="00DD37E3">
        <w:rPr>
          <w:b/>
          <w:sz w:val="24"/>
          <w:szCs w:val="24"/>
        </w:rPr>
        <w:t>РАБОТА С ТЕКСТОМ: ОЦЕНКА ИНФОРМАЦИИ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b/>
          <w:sz w:val="24"/>
          <w:szCs w:val="24"/>
        </w:rPr>
        <w:t>Выпускник научится:</w:t>
      </w:r>
      <w:r w:rsidRPr="0015637E">
        <w:rPr>
          <w:sz w:val="24"/>
          <w:szCs w:val="24"/>
        </w:rPr>
        <w:t xml:space="preserve">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-высказывать оценочные суждения и свою точку зрения о прочитанном тексте;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 оценивать содержание, языковые особенности и структуру текста;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-определять место и роль иллюстративного ряда в тексте;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637E">
        <w:rPr>
          <w:sz w:val="24"/>
          <w:szCs w:val="24"/>
        </w:rPr>
        <w:t>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 пробелов;</w:t>
      </w:r>
    </w:p>
    <w:p w:rsidR="00F73D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  участвовать в учебном диалоге при обсуждении прочитанного или прослушанного текста. </w:t>
      </w:r>
    </w:p>
    <w:p w:rsidR="00F73D7E" w:rsidRPr="0015637E" w:rsidRDefault="00F73D7E" w:rsidP="00E24CCF">
      <w:pPr>
        <w:ind w:firstLine="567"/>
        <w:jc w:val="both"/>
        <w:rPr>
          <w:b/>
          <w:sz w:val="24"/>
          <w:szCs w:val="24"/>
        </w:rPr>
      </w:pPr>
      <w:r w:rsidRPr="0015637E">
        <w:rPr>
          <w:b/>
          <w:sz w:val="24"/>
          <w:szCs w:val="24"/>
        </w:rPr>
        <w:t>Выпускник получит возможность научиться: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b/>
          <w:sz w:val="24"/>
          <w:szCs w:val="24"/>
        </w:rPr>
        <w:t>-</w:t>
      </w:r>
      <w:r w:rsidRPr="0015637E">
        <w:rPr>
          <w:sz w:val="24"/>
          <w:szCs w:val="24"/>
        </w:rPr>
        <w:t xml:space="preserve">  сопоставлять различные точки зрения;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 </w:t>
      </w:r>
      <w:r w:rsidRPr="0015637E">
        <w:rPr>
          <w:sz w:val="24"/>
          <w:szCs w:val="24"/>
        </w:rPr>
        <w:t>соотносить позицию автора с собственной точкой зрения;</w:t>
      </w:r>
    </w:p>
    <w:p w:rsidR="00F73D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-в процессе работы с одним или несколькими источниками выявлять достоверную (противоречивую) информацию.</w:t>
      </w:r>
    </w:p>
    <w:p w:rsidR="00F73D7E" w:rsidRPr="0015637E" w:rsidRDefault="00F73D7E" w:rsidP="00E24CCF">
      <w:pPr>
        <w:ind w:firstLine="567"/>
        <w:jc w:val="both"/>
        <w:rPr>
          <w:b/>
          <w:sz w:val="24"/>
          <w:szCs w:val="24"/>
        </w:rPr>
      </w:pPr>
    </w:p>
    <w:p w:rsidR="00F73D7E" w:rsidRPr="00260DCD" w:rsidRDefault="00F73D7E" w:rsidP="00E24CCF">
      <w:pPr>
        <w:ind w:right="-139" w:firstLine="567"/>
        <w:jc w:val="center"/>
        <w:rPr>
          <w:sz w:val="24"/>
          <w:szCs w:val="24"/>
        </w:rPr>
      </w:pPr>
      <w:r w:rsidRPr="00260DCD">
        <w:rPr>
          <w:b/>
          <w:bCs/>
          <w:sz w:val="24"/>
          <w:szCs w:val="24"/>
        </w:rPr>
        <w:t>ФОРМИРОВАНИЕ ИКТ- КОМПЕТЕНТНОСТИ ОБУЧАЮЩИХСЯ</w:t>
      </w:r>
    </w:p>
    <w:p w:rsidR="00F73D7E" w:rsidRPr="0015637E" w:rsidRDefault="00F73D7E" w:rsidP="00E24CCF">
      <w:pPr>
        <w:ind w:firstLine="567"/>
        <w:jc w:val="center"/>
        <w:rPr>
          <w:b/>
          <w:bCs/>
          <w:sz w:val="24"/>
          <w:szCs w:val="24"/>
        </w:rPr>
      </w:pPr>
      <w:r w:rsidRPr="00260DCD">
        <w:rPr>
          <w:b/>
          <w:bCs/>
          <w:sz w:val="24"/>
          <w:szCs w:val="24"/>
        </w:rPr>
        <w:t>ЗНАКОМСТВО СО СРЕДСТВАМИ ИКТ, ГИГИЕНА РАБОТЫ С КОМПЬЮТЕРОМ</w:t>
      </w:r>
    </w:p>
    <w:p w:rsidR="00F73D7E" w:rsidRPr="0015637E" w:rsidRDefault="00F73D7E" w:rsidP="00E24CCF">
      <w:pPr>
        <w:ind w:firstLine="567"/>
        <w:rPr>
          <w:sz w:val="24"/>
          <w:szCs w:val="24"/>
        </w:rPr>
      </w:pPr>
      <w:r w:rsidRPr="0015637E">
        <w:rPr>
          <w:b/>
          <w:sz w:val="24"/>
          <w:szCs w:val="24"/>
        </w:rPr>
        <w:t>Выпускник научится:</w:t>
      </w:r>
      <w:r w:rsidRPr="0015637E">
        <w:rPr>
          <w:sz w:val="24"/>
          <w:szCs w:val="24"/>
        </w:rPr>
        <w:t xml:space="preserve">  </w:t>
      </w:r>
    </w:p>
    <w:p w:rsidR="00F73D7E" w:rsidRPr="0015637E" w:rsidRDefault="00F73D7E" w:rsidP="00E24CCF">
      <w:pPr>
        <w:ind w:firstLine="567"/>
        <w:rPr>
          <w:sz w:val="24"/>
          <w:szCs w:val="24"/>
        </w:rPr>
      </w:pPr>
      <w:r w:rsidRPr="0015637E">
        <w:rPr>
          <w:sz w:val="24"/>
          <w:szCs w:val="24"/>
        </w:rPr>
        <w:t xml:space="preserve">-использовать безопасные для органов зрения, нервной системы, опорно-двигательного аппарата, эргономичные приёмы работы с компьютером и другими средствами ИКТ; </w:t>
      </w:r>
    </w:p>
    <w:p w:rsidR="00F73D7E" w:rsidRPr="0015637E" w:rsidRDefault="00F73D7E" w:rsidP="00E24CCF">
      <w:pPr>
        <w:ind w:firstLine="567"/>
        <w:rPr>
          <w:sz w:val="24"/>
          <w:szCs w:val="24"/>
        </w:rPr>
      </w:pPr>
      <w:r w:rsidRPr="0015637E">
        <w:rPr>
          <w:sz w:val="24"/>
          <w:szCs w:val="24"/>
        </w:rPr>
        <w:t xml:space="preserve">-выполнять компенсирующие физические упражнения (мини-зарядку); </w:t>
      </w:r>
    </w:p>
    <w:p w:rsidR="00F73D7E" w:rsidRPr="0015637E" w:rsidRDefault="00F73D7E" w:rsidP="00E24CCF">
      <w:pPr>
        <w:ind w:firstLine="567"/>
        <w:rPr>
          <w:sz w:val="24"/>
          <w:szCs w:val="24"/>
        </w:rPr>
      </w:pPr>
      <w:r w:rsidRPr="0015637E">
        <w:rPr>
          <w:sz w:val="24"/>
          <w:szCs w:val="24"/>
        </w:rPr>
        <w:t>-организовывать систему папок для хранения собственной информации в компьютере.</w:t>
      </w:r>
    </w:p>
    <w:p w:rsidR="00F73D7E" w:rsidRPr="0015637E" w:rsidRDefault="00F73D7E" w:rsidP="00E24CCF">
      <w:pPr>
        <w:ind w:firstLine="567"/>
        <w:rPr>
          <w:sz w:val="24"/>
          <w:szCs w:val="24"/>
        </w:rPr>
      </w:pPr>
      <w:r>
        <w:rPr>
          <w:b/>
          <w:bCs/>
        </w:rPr>
        <w:t>Выпускник</w:t>
      </w:r>
      <w:r>
        <w:rPr>
          <w:b/>
          <w:sz w:val="24"/>
          <w:szCs w:val="24"/>
        </w:rPr>
        <w:t xml:space="preserve"> </w:t>
      </w:r>
      <w:r w:rsidRPr="0015637E">
        <w:rPr>
          <w:b/>
          <w:sz w:val="24"/>
          <w:szCs w:val="24"/>
        </w:rPr>
        <w:t xml:space="preserve"> получит возможность научиться:</w:t>
      </w:r>
      <w:r w:rsidRPr="0015637E">
        <w:rPr>
          <w:sz w:val="24"/>
          <w:szCs w:val="24"/>
        </w:rPr>
        <w:t xml:space="preserve">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 -организовывать систему папок для хранения собственной информации в компьютере</w:t>
      </w:r>
    </w:p>
    <w:p w:rsidR="00F73D7E" w:rsidRPr="00260DCD" w:rsidRDefault="00F73D7E" w:rsidP="00E24CCF">
      <w:pPr>
        <w:ind w:left="80" w:firstLine="567"/>
        <w:jc w:val="both"/>
        <w:rPr>
          <w:sz w:val="24"/>
          <w:szCs w:val="24"/>
        </w:rPr>
      </w:pPr>
    </w:p>
    <w:p w:rsidR="00F73D7E" w:rsidRPr="00260DCD" w:rsidRDefault="00F73D7E" w:rsidP="00E24CCF">
      <w:pPr>
        <w:spacing w:line="232" w:lineRule="auto"/>
        <w:ind w:right="-119" w:firstLine="567"/>
        <w:jc w:val="center"/>
        <w:rPr>
          <w:b/>
          <w:sz w:val="24"/>
          <w:szCs w:val="24"/>
        </w:rPr>
      </w:pPr>
      <w:r w:rsidRPr="00260DCD">
        <w:rPr>
          <w:b/>
          <w:bCs/>
          <w:sz w:val="24"/>
          <w:szCs w:val="24"/>
        </w:rPr>
        <w:t>ТЕХНОЛОГИЯ ВВОДА ИНФОРМАЦИИ В КОМПЬЮТЕР: ВВОД ТЕКСТА, ЗАПИСЬ ЗВУКА, ИЗОБРАЖЕНИЯ, ЦИФРОВЫХ ДАННЫХ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b/>
          <w:sz w:val="24"/>
          <w:szCs w:val="24"/>
        </w:rPr>
        <w:t>Выпускник научится:</w:t>
      </w:r>
      <w:r w:rsidRPr="0015637E">
        <w:rPr>
          <w:sz w:val="24"/>
          <w:szCs w:val="24"/>
        </w:rPr>
        <w:t xml:space="preserve">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-владеть компьютерным письмом на русском языке;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набирать текст на родном языке;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-набирать текст на иностранном языке, использовать экранный перевод отдельных слов;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 сканировать рисунки и тексты.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</w:t>
      </w:r>
      <w:r w:rsidRPr="0015637E">
        <w:rPr>
          <w:b/>
          <w:sz w:val="24"/>
          <w:szCs w:val="24"/>
        </w:rPr>
        <w:t>Выпускник получит возможность научиться</w:t>
      </w:r>
      <w:r w:rsidRPr="0015637E">
        <w:rPr>
          <w:sz w:val="24"/>
          <w:szCs w:val="24"/>
        </w:rPr>
        <w:t xml:space="preserve">:  </w:t>
      </w:r>
    </w:p>
    <w:p w:rsidR="00F73D7E" w:rsidRPr="0015637E" w:rsidRDefault="00F73D7E" w:rsidP="00E24CCF">
      <w:pPr>
        <w:ind w:right="-139"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-использовать программу распознавания сканированного текста на русском языке.</w:t>
      </w:r>
    </w:p>
    <w:p w:rsidR="00F73D7E" w:rsidRDefault="00F73D7E" w:rsidP="00E24CCF">
      <w:pPr>
        <w:ind w:right="-139" w:firstLine="567"/>
        <w:jc w:val="both"/>
        <w:rPr>
          <w:b/>
          <w:sz w:val="24"/>
          <w:szCs w:val="24"/>
        </w:rPr>
      </w:pPr>
    </w:p>
    <w:p w:rsidR="00F73D7E" w:rsidRDefault="00F73D7E" w:rsidP="000D7740">
      <w:pPr>
        <w:ind w:right="-139" w:firstLine="567"/>
        <w:jc w:val="center"/>
        <w:rPr>
          <w:b/>
          <w:bCs/>
          <w:sz w:val="24"/>
          <w:szCs w:val="24"/>
        </w:rPr>
      </w:pPr>
    </w:p>
    <w:p w:rsidR="00F73D7E" w:rsidRDefault="00F73D7E" w:rsidP="000D7740">
      <w:pPr>
        <w:ind w:right="-139" w:firstLine="567"/>
        <w:jc w:val="center"/>
        <w:rPr>
          <w:b/>
          <w:bCs/>
          <w:sz w:val="24"/>
          <w:szCs w:val="24"/>
        </w:rPr>
      </w:pPr>
    </w:p>
    <w:p w:rsidR="00F73D7E" w:rsidRDefault="00F73D7E" w:rsidP="000D7740">
      <w:pPr>
        <w:ind w:right="-139" w:firstLine="567"/>
        <w:jc w:val="center"/>
        <w:rPr>
          <w:b/>
          <w:bCs/>
          <w:sz w:val="24"/>
          <w:szCs w:val="24"/>
        </w:rPr>
      </w:pPr>
    </w:p>
    <w:p w:rsidR="00F73D7E" w:rsidRDefault="00F73D7E" w:rsidP="000D7740">
      <w:pPr>
        <w:ind w:right="-139" w:firstLine="567"/>
        <w:jc w:val="center"/>
        <w:rPr>
          <w:b/>
          <w:bCs/>
          <w:sz w:val="24"/>
          <w:szCs w:val="24"/>
        </w:rPr>
      </w:pPr>
    </w:p>
    <w:p w:rsidR="00F73D7E" w:rsidRPr="00260DCD" w:rsidRDefault="00F73D7E" w:rsidP="000D7740">
      <w:pPr>
        <w:ind w:right="-139" w:firstLine="567"/>
        <w:jc w:val="center"/>
        <w:rPr>
          <w:b/>
          <w:bCs/>
          <w:sz w:val="24"/>
          <w:szCs w:val="24"/>
        </w:rPr>
      </w:pPr>
      <w:r w:rsidRPr="00260DCD">
        <w:rPr>
          <w:b/>
          <w:bCs/>
          <w:sz w:val="24"/>
          <w:szCs w:val="24"/>
        </w:rPr>
        <w:t>ОБРАБОТКА И ПОИСК ИНФОРМАЦИИ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15637E">
        <w:rPr>
          <w:b/>
          <w:sz w:val="24"/>
          <w:szCs w:val="24"/>
        </w:rPr>
        <w:t>Выпускник научится:</w:t>
      </w:r>
      <w:r w:rsidRPr="0015637E">
        <w:rPr>
          <w:sz w:val="24"/>
          <w:szCs w:val="24"/>
        </w:rPr>
        <w:t xml:space="preserve">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-подбирать оптимальный по содержанию, эстетическим параметрам и техническому качеству результат видеозаписи и фотографирования, использовать сменные носители (флэш - карты);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637E">
        <w:rPr>
          <w:sz w:val="24"/>
          <w:szCs w:val="24"/>
        </w:rPr>
        <w:t>описывать по определённому алгоритму объект</w:t>
      </w: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или процесс наблюдения, записывать аудиовизуальную и числовую информацию о нём, используя инструменты ИКТ;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 собират</w:t>
      </w:r>
      <w:r>
        <w:rPr>
          <w:sz w:val="24"/>
          <w:szCs w:val="24"/>
        </w:rPr>
        <w:t>ь числовые данные в естественно</w:t>
      </w:r>
      <w:r w:rsidRPr="0015637E">
        <w:rPr>
          <w:sz w:val="24"/>
          <w:szCs w:val="24"/>
        </w:rPr>
        <w:t>-научных наблюдениях и экспериментах, используя цифровые датчики, камеру, микрофон и другие средства ИКТ, а также в ходе опроса людей;  редактировать цепочки экранов сообщения и содержание экранов в соответствии с коммуникативной или учебной задачей, включая редактирование текста, цепочек изображений, видео и аудиозаписей, фото- изображений;  пользоваться основными функциями стандартного</w:t>
      </w: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текстового редактора, следовать основным правилам оформления текста; использовать полуавтоматический орфографический контроль;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-использовать, добавлять и удалять ссылки в сообщениях разного вида;  искать информацию в соответствующих возрасту</w:t>
      </w: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-заполнять учебные базы данных.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b/>
          <w:sz w:val="24"/>
          <w:szCs w:val="24"/>
        </w:rPr>
        <w:t>Выпускник получит возможность научиться:</w:t>
      </w:r>
      <w:r w:rsidRPr="0015637E">
        <w:rPr>
          <w:sz w:val="24"/>
          <w:szCs w:val="24"/>
        </w:rPr>
        <w:t xml:space="preserve">  </w:t>
      </w:r>
    </w:p>
    <w:p w:rsidR="00F73D7E" w:rsidRPr="0015637E" w:rsidRDefault="00F73D7E" w:rsidP="00E24CCF">
      <w:pPr>
        <w:ind w:left="80"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-грамотно формулировать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F73D7E" w:rsidRPr="00260DCD" w:rsidRDefault="00F73D7E" w:rsidP="00E24CCF">
      <w:pPr>
        <w:ind w:firstLine="567"/>
        <w:jc w:val="both"/>
        <w:rPr>
          <w:sz w:val="24"/>
          <w:szCs w:val="24"/>
        </w:rPr>
      </w:pPr>
    </w:p>
    <w:p w:rsidR="00F73D7E" w:rsidRPr="00260DCD" w:rsidRDefault="00F73D7E" w:rsidP="00E24CCF">
      <w:pPr>
        <w:ind w:left="80" w:firstLine="567"/>
        <w:jc w:val="both"/>
        <w:rPr>
          <w:b/>
          <w:bCs/>
          <w:sz w:val="24"/>
          <w:szCs w:val="24"/>
        </w:rPr>
      </w:pPr>
      <w:r w:rsidRPr="00260DCD">
        <w:rPr>
          <w:b/>
          <w:bCs/>
          <w:sz w:val="24"/>
          <w:szCs w:val="24"/>
        </w:rPr>
        <w:t xml:space="preserve">                 СОЗДАНИЕ, ПРЕДСТАВЛЕНИЕ И ПЕРЕДАЧА СООБЩЕНИЙ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b/>
          <w:sz w:val="24"/>
          <w:szCs w:val="24"/>
        </w:rPr>
        <w:t>Выпускник научится:</w:t>
      </w:r>
      <w:r w:rsidRPr="0015637E">
        <w:rPr>
          <w:sz w:val="24"/>
          <w:szCs w:val="24"/>
        </w:rPr>
        <w:t xml:space="preserve">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-создавать текстовые сообщения с использованием</w:t>
      </w: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средств ИКТ: редактировать, оформлять и сохранять их;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 создавать сообщения в виде аудио и видеофрагментов или цепочки экранов с использованием иллюстраций, видеоизображения, звука, текста;  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  создавать диаграммы, планы территории и пр.;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>создавать изображения, пользуясь графическими</w:t>
      </w: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 xml:space="preserve"> возможностями компьютера; составлять новое изображение из готовых фрагментов (аппликация);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-размещать сообщение в информационной образовательной среде образовательного учреждения;  пользоваться основными средствами телекоммуникации; 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 </w:t>
      </w:r>
      <w:r w:rsidRPr="0015637E">
        <w:rPr>
          <w:b/>
          <w:sz w:val="24"/>
          <w:szCs w:val="24"/>
        </w:rPr>
        <w:t>Выпускник получит возможность научиться:</w:t>
      </w:r>
      <w:r w:rsidRPr="0015637E">
        <w:rPr>
          <w:sz w:val="24"/>
          <w:szCs w:val="24"/>
        </w:rPr>
        <w:t xml:space="preserve">  представлять данные;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sym w:font="Symbol" w:char="F02D"/>
      </w:r>
      <w:r w:rsidRPr="0015637E">
        <w:rPr>
          <w:sz w:val="24"/>
          <w:szCs w:val="24"/>
        </w:rPr>
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петель».</w:t>
      </w:r>
    </w:p>
    <w:p w:rsidR="00F73D7E" w:rsidRPr="00DD37E3" w:rsidRDefault="00F73D7E" w:rsidP="00E24CCF">
      <w:pPr>
        <w:ind w:firstLine="567"/>
        <w:jc w:val="center"/>
        <w:rPr>
          <w:b/>
          <w:sz w:val="24"/>
          <w:szCs w:val="24"/>
        </w:rPr>
      </w:pPr>
    </w:p>
    <w:p w:rsidR="00F73D7E" w:rsidRPr="000D7740" w:rsidRDefault="00F73D7E" w:rsidP="000D7740">
      <w:pPr>
        <w:ind w:firstLine="567"/>
        <w:jc w:val="center"/>
        <w:rPr>
          <w:b/>
          <w:sz w:val="24"/>
          <w:szCs w:val="24"/>
        </w:rPr>
      </w:pPr>
      <w:r w:rsidRPr="00DD37E3">
        <w:rPr>
          <w:b/>
          <w:sz w:val="24"/>
          <w:szCs w:val="24"/>
        </w:rPr>
        <w:t>ПЛАНИРОВАНИЕ ДЕЯТЕЛЬНОСТИ, УПРАВЛЕНИЕ И ОРГАНИЗАЦИЯ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b/>
          <w:sz w:val="24"/>
          <w:szCs w:val="24"/>
        </w:rPr>
        <w:t>Выпускник научится:</w:t>
      </w:r>
      <w:r w:rsidRPr="0015637E">
        <w:rPr>
          <w:sz w:val="24"/>
          <w:szCs w:val="24"/>
        </w:rPr>
        <w:t xml:space="preserve">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 создавать движущиеся модели и управлять ими в компьютерно- управляемых средах;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-определять последовательность выполнения действий, составлять инструкции (простые алгоритмы) в не- сколько действий,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-строить программы для компьютерного исполнителя с использованием конструкций последовательного выполнения и повторения;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 xml:space="preserve">-  планировать несложные исследования объектов и процессов внешнего мира. </w:t>
      </w:r>
      <w:r w:rsidRPr="0015637E">
        <w:rPr>
          <w:b/>
          <w:sz w:val="24"/>
          <w:szCs w:val="24"/>
        </w:rPr>
        <w:t>Выпускник получит возможность научиться:</w:t>
      </w:r>
      <w:r w:rsidRPr="0015637E">
        <w:rPr>
          <w:sz w:val="24"/>
          <w:szCs w:val="24"/>
        </w:rPr>
        <w:t xml:space="preserve">  </w:t>
      </w:r>
    </w:p>
    <w:p w:rsidR="00F73D7E" w:rsidRPr="0015637E" w:rsidRDefault="00F73D7E" w:rsidP="00E24CCF">
      <w:pPr>
        <w:ind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-проектировать несложные объекты и процессы реального мира, своей собственной деятельности и деятельности группы;</w:t>
      </w:r>
    </w:p>
    <w:p w:rsidR="00F73D7E" w:rsidRPr="0015637E" w:rsidRDefault="00F73D7E" w:rsidP="00E24CCF">
      <w:pPr>
        <w:ind w:right="-1" w:firstLine="567"/>
        <w:jc w:val="both"/>
        <w:rPr>
          <w:sz w:val="24"/>
          <w:szCs w:val="24"/>
        </w:rPr>
      </w:pPr>
      <w:r w:rsidRPr="0015637E">
        <w:rPr>
          <w:sz w:val="24"/>
          <w:szCs w:val="24"/>
        </w:rPr>
        <w:t>- моделировать объекты и процессы реального мира.</w:t>
      </w:r>
    </w:p>
    <w:p w:rsidR="00F73D7E" w:rsidRPr="00171FDA" w:rsidRDefault="00F73D7E" w:rsidP="00AE2FEB">
      <w:pPr>
        <w:spacing w:line="374" w:lineRule="exact"/>
        <w:rPr>
          <w:sz w:val="28"/>
          <w:szCs w:val="28"/>
        </w:rPr>
      </w:pPr>
    </w:p>
    <w:p w:rsidR="00F73D7E" w:rsidRPr="00045060" w:rsidRDefault="00F73D7E" w:rsidP="0028606D">
      <w:pPr>
        <w:ind w:right="-259"/>
        <w:jc w:val="center"/>
        <w:rPr>
          <w:b/>
          <w:bCs/>
          <w:sz w:val="24"/>
          <w:szCs w:val="24"/>
        </w:rPr>
      </w:pPr>
      <w:r w:rsidRPr="00045060">
        <w:rPr>
          <w:b/>
          <w:bCs/>
          <w:sz w:val="24"/>
          <w:szCs w:val="24"/>
        </w:rPr>
        <w:t>ПРЕДМЕТНЫЕ РЕЗУЛЬТАТЫ</w:t>
      </w:r>
    </w:p>
    <w:p w:rsidR="00F73D7E" w:rsidRPr="00045060" w:rsidRDefault="00F73D7E" w:rsidP="00792B0D">
      <w:pPr>
        <w:pStyle w:val="ListParagraph"/>
        <w:numPr>
          <w:ilvl w:val="0"/>
          <w:numId w:val="6"/>
        </w:numPr>
        <w:tabs>
          <w:tab w:val="left" w:pos="4600"/>
        </w:tabs>
        <w:spacing w:line="237" w:lineRule="auto"/>
        <w:jc w:val="center"/>
        <w:rPr>
          <w:b/>
          <w:bCs/>
          <w:sz w:val="24"/>
          <w:szCs w:val="24"/>
        </w:rPr>
      </w:pPr>
      <w:r w:rsidRPr="00045060">
        <w:rPr>
          <w:b/>
          <w:bCs/>
          <w:sz w:val="24"/>
          <w:szCs w:val="24"/>
        </w:rPr>
        <w:t>КЛАСС</w:t>
      </w:r>
    </w:p>
    <w:p w:rsidR="00F73D7E" w:rsidRPr="00045060" w:rsidRDefault="00F73D7E" w:rsidP="00440647">
      <w:pPr>
        <w:ind w:left="-142"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spacing w:val="-9"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 w:rsidRPr="00D05A91">
        <w:rPr>
          <w:b/>
          <w:sz w:val="24"/>
          <w:szCs w:val="24"/>
        </w:rPr>
        <w:t xml:space="preserve"> </w:t>
      </w:r>
      <w:r w:rsidRPr="00045060">
        <w:rPr>
          <w:b/>
          <w:bCs/>
          <w:sz w:val="24"/>
          <w:szCs w:val="24"/>
        </w:rPr>
        <w:t>научится:</w:t>
      </w:r>
    </w:p>
    <w:p w:rsidR="00F73D7E" w:rsidRPr="00440647" w:rsidRDefault="00F73D7E" w:rsidP="00440647">
      <w:pPr>
        <w:ind w:left="-142" w:firstLine="567"/>
        <w:jc w:val="both"/>
        <w:rPr>
          <w:sz w:val="24"/>
          <w:szCs w:val="24"/>
        </w:rPr>
      </w:pPr>
      <w:r w:rsidRPr="00440647">
        <w:rPr>
          <w:b/>
          <w:bCs/>
          <w:sz w:val="24"/>
          <w:szCs w:val="24"/>
        </w:rPr>
        <w:t xml:space="preserve">- </w:t>
      </w:r>
      <w:r w:rsidRPr="00440647">
        <w:rPr>
          <w:color w:val="000000"/>
          <w:sz w:val="24"/>
          <w:szCs w:val="24"/>
        </w:rPr>
        <w:t>владеть базовым понятийным аппаратом;</w:t>
      </w:r>
    </w:p>
    <w:p w:rsidR="00F73D7E" w:rsidRPr="00440647" w:rsidRDefault="00F73D7E" w:rsidP="00440647">
      <w:pPr>
        <w:pStyle w:val="NormalWeb"/>
        <w:spacing w:before="0" w:beforeAutospacing="0" w:after="0" w:afterAutospacing="0"/>
        <w:ind w:left="-142" w:firstLine="567"/>
        <w:jc w:val="both"/>
        <w:rPr>
          <w:color w:val="000000"/>
        </w:rPr>
      </w:pPr>
      <w:r w:rsidRPr="00440647">
        <w:rPr>
          <w:color w:val="000000"/>
        </w:rPr>
        <w:t>-владение практически значимыми информационными умениями и навыками, их применением к решению информатических и неинформатических задач;</w:t>
      </w:r>
    </w:p>
    <w:p w:rsidR="00F73D7E" w:rsidRPr="00440647" w:rsidRDefault="00F73D7E" w:rsidP="00440647">
      <w:pPr>
        <w:tabs>
          <w:tab w:val="left" w:pos="820"/>
        </w:tabs>
        <w:spacing w:line="227" w:lineRule="auto"/>
        <w:ind w:left="-142"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-различать виды информации по способам её восприятия человеком и по способам е</w:t>
      </w:r>
      <w:r w:rsidRPr="00440647">
        <w:rPr>
          <w:rFonts w:ascii="Tahoma" w:hAnsi="Tahoma" w:cs="Tahoma"/>
          <w:sz w:val="24"/>
          <w:szCs w:val="24"/>
        </w:rPr>
        <w:t>ѐ</w:t>
      </w:r>
      <w:r w:rsidRPr="00440647">
        <w:rPr>
          <w:sz w:val="24"/>
          <w:szCs w:val="24"/>
        </w:rPr>
        <w:t xml:space="preserve"> представления на материальных носителях;</w:t>
      </w:r>
    </w:p>
    <w:p w:rsidR="00F73D7E" w:rsidRPr="00440647" w:rsidRDefault="00F73D7E" w:rsidP="00440647">
      <w:pPr>
        <w:spacing w:line="29" w:lineRule="exact"/>
        <w:ind w:left="-142"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7" w:lineRule="auto"/>
        <w:ind w:left="-142"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F73D7E" w:rsidRPr="00440647" w:rsidRDefault="00F73D7E" w:rsidP="00440647">
      <w:pPr>
        <w:spacing w:line="1" w:lineRule="exact"/>
        <w:ind w:left="-142"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0"/>
        </w:tabs>
        <w:ind w:left="-142"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-кодировать и декодировать тексты по заданной кодовой таблице;</w:t>
      </w:r>
    </w:p>
    <w:p w:rsidR="00F73D7E" w:rsidRPr="00440647" w:rsidRDefault="00F73D7E" w:rsidP="00440647">
      <w:pPr>
        <w:tabs>
          <w:tab w:val="left" w:pos="820"/>
        </w:tabs>
        <w:spacing w:line="239" w:lineRule="auto"/>
        <w:ind w:left="-142"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-различать объекты природы и изделия; объекты живой и неживой природы;</w:t>
      </w:r>
    </w:p>
    <w:p w:rsidR="00F73D7E" w:rsidRPr="00440647" w:rsidRDefault="00F73D7E" w:rsidP="00440647">
      <w:pPr>
        <w:spacing w:line="29" w:lineRule="exact"/>
        <w:ind w:left="-142"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left="-142"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-сравнивать и упорядочивать (классифицировать) объекты по разным признакам: длине, площади, массе, вместимости и пр.;</w:t>
      </w:r>
    </w:p>
    <w:p w:rsidR="00F73D7E" w:rsidRPr="00440647" w:rsidRDefault="00F73D7E" w:rsidP="00440647">
      <w:pPr>
        <w:spacing w:line="32" w:lineRule="exact"/>
        <w:ind w:left="-142"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-определять признаки различных объектов природы (цвет, форму) и строить простые графические модели в виде схемы, эскиза, рисунка;</w:t>
      </w:r>
    </w:p>
    <w:p w:rsidR="00F73D7E" w:rsidRPr="00440647" w:rsidRDefault="00F73D7E" w:rsidP="000D7740">
      <w:pPr>
        <w:jc w:val="both"/>
        <w:rPr>
          <w:sz w:val="24"/>
          <w:szCs w:val="24"/>
        </w:rPr>
      </w:pPr>
      <w:r>
        <w:rPr>
          <w:b/>
          <w:spacing w:val="-9"/>
          <w:sz w:val="24"/>
          <w:szCs w:val="24"/>
        </w:rPr>
        <w:t xml:space="preserve">            Выпускник</w:t>
      </w:r>
      <w:r>
        <w:rPr>
          <w:b/>
          <w:sz w:val="24"/>
          <w:szCs w:val="24"/>
        </w:rPr>
        <w:t xml:space="preserve"> </w:t>
      </w:r>
      <w:r w:rsidRPr="00D05A91">
        <w:rPr>
          <w:b/>
          <w:sz w:val="24"/>
          <w:szCs w:val="24"/>
        </w:rPr>
        <w:t xml:space="preserve"> </w:t>
      </w:r>
      <w:r w:rsidRPr="00440647">
        <w:rPr>
          <w:b/>
          <w:bCs/>
          <w:sz w:val="24"/>
          <w:szCs w:val="24"/>
        </w:rPr>
        <w:t>получит возможность научиться:</w:t>
      </w:r>
    </w:p>
    <w:p w:rsidR="00F73D7E" w:rsidRPr="00440647" w:rsidRDefault="00F73D7E" w:rsidP="00440647">
      <w:pPr>
        <w:spacing w:line="27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-сравнивать различные объекты реальной действительности по размерам, взаимному расположению в пространстве и выражать эти отношения с помощью схем;</w:t>
      </w:r>
    </w:p>
    <w:p w:rsidR="00F73D7E" w:rsidRPr="00440647" w:rsidRDefault="00F73D7E" w:rsidP="00440647">
      <w:pPr>
        <w:spacing w:line="32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7" w:lineRule="auto"/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-получать необходимую информацию об объекте деятельности, используя рисунки, схемы, эскизы, чертежи (на бумажных и электронных носителях);</w:t>
      </w:r>
    </w:p>
    <w:p w:rsidR="00F73D7E" w:rsidRPr="00440647" w:rsidRDefault="00F73D7E" w:rsidP="00440647">
      <w:pPr>
        <w:spacing w:line="32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-составлять небольшие письменные описания предмета, картинки (о природе, школе) по образцу с помощью текстового редактора.</w:t>
      </w:r>
    </w:p>
    <w:p w:rsidR="00F73D7E" w:rsidRPr="00440647" w:rsidRDefault="00F73D7E" w:rsidP="00440647">
      <w:pPr>
        <w:numPr>
          <w:ilvl w:val="0"/>
          <w:numId w:val="2"/>
        </w:numPr>
        <w:tabs>
          <w:tab w:val="left" w:pos="4600"/>
        </w:tabs>
        <w:spacing w:line="237" w:lineRule="auto"/>
        <w:ind w:left="4600" w:hanging="188"/>
        <w:jc w:val="both"/>
        <w:rPr>
          <w:b/>
          <w:bCs/>
          <w:sz w:val="24"/>
          <w:szCs w:val="24"/>
        </w:rPr>
      </w:pPr>
      <w:r w:rsidRPr="00440647">
        <w:rPr>
          <w:b/>
          <w:bCs/>
          <w:sz w:val="24"/>
          <w:szCs w:val="24"/>
        </w:rPr>
        <w:t>КЛАСС</w:t>
      </w:r>
    </w:p>
    <w:p w:rsidR="00F73D7E" w:rsidRPr="00440647" w:rsidRDefault="00F73D7E" w:rsidP="000D7740">
      <w:pPr>
        <w:jc w:val="both"/>
        <w:rPr>
          <w:sz w:val="24"/>
          <w:szCs w:val="24"/>
        </w:rPr>
      </w:pPr>
      <w:r>
        <w:rPr>
          <w:b/>
          <w:spacing w:val="-9"/>
          <w:sz w:val="24"/>
          <w:szCs w:val="24"/>
        </w:rPr>
        <w:t xml:space="preserve">            Выпускник</w:t>
      </w:r>
      <w:r w:rsidRPr="00440647">
        <w:rPr>
          <w:b/>
          <w:bCs/>
          <w:sz w:val="24"/>
          <w:szCs w:val="24"/>
        </w:rPr>
        <w:t xml:space="preserve"> научится:</w:t>
      </w:r>
    </w:p>
    <w:p w:rsidR="00F73D7E" w:rsidRPr="00440647" w:rsidRDefault="00F73D7E" w:rsidP="00440647">
      <w:pPr>
        <w:spacing w:line="27" w:lineRule="exact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0"/>
        </w:tabs>
        <w:spacing w:line="227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-различать виды информации по способам её восприятия человеком и по способам е</w:t>
      </w:r>
      <w:r w:rsidRPr="00440647">
        <w:rPr>
          <w:rFonts w:ascii="Tahoma" w:hAnsi="Tahoma" w:cs="Tahoma"/>
          <w:sz w:val="24"/>
          <w:szCs w:val="24"/>
        </w:rPr>
        <w:t>ѐ</w:t>
      </w:r>
      <w:r w:rsidRPr="00440647">
        <w:rPr>
          <w:sz w:val="24"/>
          <w:szCs w:val="24"/>
        </w:rPr>
        <w:t xml:space="preserve"> представления на материальных носителях;</w:t>
      </w:r>
    </w:p>
    <w:p w:rsidR="00F73D7E" w:rsidRPr="00440647" w:rsidRDefault="00F73D7E" w:rsidP="00440647">
      <w:pPr>
        <w:spacing w:line="29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7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F73D7E" w:rsidRPr="00440647" w:rsidRDefault="00F73D7E" w:rsidP="00440647">
      <w:pPr>
        <w:spacing w:line="1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0"/>
        </w:tabs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-кодировать и декодировать тексты по заданной кодовой таблице;</w:t>
      </w:r>
    </w:p>
    <w:p w:rsidR="00F73D7E" w:rsidRPr="00440647" w:rsidRDefault="00F73D7E" w:rsidP="00440647">
      <w:pPr>
        <w:tabs>
          <w:tab w:val="left" w:pos="820"/>
        </w:tabs>
        <w:spacing w:line="239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-различать объекты природы и изделия; объекты живой и неживой природы;</w:t>
      </w:r>
    </w:p>
    <w:p w:rsidR="00F73D7E" w:rsidRPr="00440647" w:rsidRDefault="00F73D7E" w:rsidP="00440647">
      <w:pPr>
        <w:spacing w:line="29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-сравнивать и упорядочивать (классифицировать) объекты по разным признакам: длине, площади, массе, вместимости и пр.;</w:t>
      </w:r>
    </w:p>
    <w:p w:rsidR="00F73D7E" w:rsidRPr="00440647" w:rsidRDefault="00F73D7E" w:rsidP="00440647">
      <w:pPr>
        <w:spacing w:line="32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right="20"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-определять признаки различных объектов природы (цвет, форму) и строить простые графические модели в виде схемы, эскиза, рисунка;</w:t>
      </w:r>
    </w:p>
    <w:p w:rsidR="00F73D7E" w:rsidRPr="00440647" w:rsidRDefault="00F73D7E" w:rsidP="000D7740">
      <w:pPr>
        <w:jc w:val="both"/>
        <w:rPr>
          <w:sz w:val="24"/>
          <w:szCs w:val="24"/>
        </w:rPr>
      </w:pPr>
      <w:r>
        <w:rPr>
          <w:b/>
          <w:spacing w:val="-9"/>
          <w:sz w:val="24"/>
          <w:szCs w:val="24"/>
        </w:rPr>
        <w:t xml:space="preserve">           Выпускник</w:t>
      </w:r>
      <w:r>
        <w:rPr>
          <w:b/>
          <w:sz w:val="24"/>
          <w:szCs w:val="24"/>
        </w:rPr>
        <w:t xml:space="preserve"> </w:t>
      </w:r>
      <w:r w:rsidRPr="00D05A91">
        <w:rPr>
          <w:b/>
          <w:sz w:val="24"/>
          <w:szCs w:val="24"/>
        </w:rPr>
        <w:t xml:space="preserve"> </w:t>
      </w:r>
      <w:r w:rsidRPr="00440647">
        <w:rPr>
          <w:b/>
          <w:bCs/>
          <w:sz w:val="24"/>
          <w:szCs w:val="24"/>
        </w:rPr>
        <w:t>получит возможность научиться:</w:t>
      </w:r>
    </w:p>
    <w:p w:rsidR="00F73D7E" w:rsidRPr="00440647" w:rsidRDefault="00F73D7E" w:rsidP="00440647">
      <w:pPr>
        <w:spacing w:line="27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-сравнивать различные объекты реальной действительности по размерам, взаимному расположению в пространстве и выражать эти отношения с помощью схем;</w:t>
      </w:r>
    </w:p>
    <w:p w:rsidR="00F73D7E" w:rsidRPr="00440647" w:rsidRDefault="00F73D7E" w:rsidP="00440647">
      <w:pPr>
        <w:spacing w:line="32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7" w:lineRule="auto"/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-получать необходимую информацию об объекте деятельности, используя рисунки, схемы, эскизы, чертежи (на бумажных и электронных носителях);</w:t>
      </w:r>
    </w:p>
    <w:p w:rsidR="00F73D7E" w:rsidRPr="00440647" w:rsidRDefault="00F73D7E" w:rsidP="00440647">
      <w:pPr>
        <w:spacing w:line="32" w:lineRule="exact"/>
        <w:ind w:firstLine="567"/>
        <w:jc w:val="both"/>
        <w:rPr>
          <w:sz w:val="24"/>
          <w:szCs w:val="24"/>
        </w:rPr>
      </w:pPr>
    </w:p>
    <w:p w:rsidR="00F73D7E" w:rsidRPr="00283F1D" w:rsidRDefault="00F73D7E" w:rsidP="00283F1D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-составлять небольшие письменные описания предмета, картинки (о природе, школе) по образцу с помощью текстового редактора.</w:t>
      </w:r>
    </w:p>
    <w:p w:rsidR="00F73D7E" w:rsidRPr="00440647" w:rsidRDefault="00F73D7E" w:rsidP="00440647">
      <w:pPr>
        <w:numPr>
          <w:ilvl w:val="0"/>
          <w:numId w:val="3"/>
        </w:numPr>
        <w:tabs>
          <w:tab w:val="left" w:pos="4880"/>
        </w:tabs>
        <w:ind w:left="4880" w:hanging="185"/>
        <w:jc w:val="both"/>
        <w:rPr>
          <w:b/>
          <w:bCs/>
          <w:sz w:val="24"/>
          <w:szCs w:val="24"/>
        </w:rPr>
      </w:pPr>
      <w:r w:rsidRPr="00440647">
        <w:rPr>
          <w:b/>
          <w:bCs/>
          <w:sz w:val="24"/>
          <w:szCs w:val="24"/>
        </w:rPr>
        <w:t>КЛАСС</w:t>
      </w:r>
    </w:p>
    <w:p w:rsidR="00F73D7E" w:rsidRPr="00440647" w:rsidRDefault="00F73D7E" w:rsidP="00440647">
      <w:pPr>
        <w:ind w:firstLine="567"/>
        <w:jc w:val="both"/>
        <w:rPr>
          <w:sz w:val="24"/>
          <w:szCs w:val="24"/>
        </w:rPr>
      </w:pPr>
      <w:r w:rsidRPr="00440647">
        <w:rPr>
          <w:b/>
          <w:bCs/>
          <w:sz w:val="24"/>
          <w:szCs w:val="24"/>
        </w:rPr>
        <w:t>Выпускник научится:</w:t>
      </w:r>
    </w:p>
    <w:p w:rsidR="00F73D7E" w:rsidRPr="00440647" w:rsidRDefault="00F73D7E" w:rsidP="00440647">
      <w:pPr>
        <w:tabs>
          <w:tab w:val="left" w:pos="820"/>
        </w:tabs>
        <w:spacing w:line="237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-выделять своим внимание объект исследования, назвать его, дать ему характеристику;</w:t>
      </w:r>
    </w:p>
    <w:p w:rsidR="00F73D7E" w:rsidRPr="00440647" w:rsidRDefault="00F73D7E" w:rsidP="00440647">
      <w:pPr>
        <w:spacing w:line="2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0"/>
        </w:tabs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-видеть и называть отношения между объектами;</w:t>
      </w:r>
    </w:p>
    <w:p w:rsidR="00F73D7E" w:rsidRPr="00440647" w:rsidRDefault="00F73D7E" w:rsidP="00440647">
      <w:pPr>
        <w:tabs>
          <w:tab w:val="left" w:pos="820"/>
        </w:tabs>
        <w:spacing w:line="239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-изменять и создавать простые информационные объекты на компьютере.</w:t>
      </w:r>
    </w:p>
    <w:p w:rsidR="00F73D7E" w:rsidRPr="00440647" w:rsidRDefault="00F73D7E" w:rsidP="00440647">
      <w:pPr>
        <w:spacing w:line="29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30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-высказывать свое суждение в виде повествовательного предложения, в котором что-либо утверждается или отрицается, делать заключение на основании мысленного анализа из одной или несколько посылок;</w:t>
      </w:r>
    </w:p>
    <w:p w:rsidR="00F73D7E" w:rsidRPr="00440647" w:rsidRDefault="00F73D7E" w:rsidP="00440647">
      <w:pPr>
        <w:spacing w:line="34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31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-составлять план действий (алгоритм) при решении задачи, применять простейшие логические выражения типа: "...и/или...", "если, то..." и давать элементарное обоснование высказанного суждения;</w:t>
      </w:r>
    </w:p>
    <w:p w:rsidR="00F73D7E" w:rsidRPr="00440647" w:rsidRDefault="00F73D7E" w:rsidP="00440647">
      <w:pPr>
        <w:spacing w:line="32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-выполнять инструкции (алгоритмы) при решении учебных задач; составлять алгоритм решения текстовых задач (не более 2–3 действий);</w:t>
      </w:r>
    </w:p>
    <w:p w:rsidR="00F73D7E" w:rsidRPr="00440647" w:rsidRDefault="00F73D7E" w:rsidP="00440647">
      <w:pPr>
        <w:spacing w:line="32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sz w:val="24"/>
          <w:szCs w:val="24"/>
        </w:rPr>
        <w:t>-видеть в разных ситуациях управляющий и управляемый объекты, средство управления и результат управления.</w:t>
      </w:r>
    </w:p>
    <w:p w:rsidR="00F73D7E" w:rsidRPr="00440647" w:rsidRDefault="00F73D7E" w:rsidP="00440647">
      <w:pPr>
        <w:spacing w:line="6" w:lineRule="exact"/>
        <w:jc w:val="both"/>
        <w:rPr>
          <w:sz w:val="24"/>
          <w:szCs w:val="24"/>
        </w:rPr>
      </w:pPr>
    </w:p>
    <w:p w:rsidR="00F73D7E" w:rsidRPr="00440647" w:rsidRDefault="00F73D7E" w:rsidP="00440647">
      <w:pPr>
        <w:ind w:firstLine="567"/>
        <w:jc w:val="both"/>
        <w:rPr>
          <w:sz w:val="24"/>
          <w:szCs w:val="24"/>
        </w:rPr>
      </w:pPr>
      <w:r w:rsidRPr="00440647">
        <w:rPr>
          <w:b/>
          <w:bCs/>
          <w:sz w:val="24"/>
          <w:szCs w:val="24"/>
        </w:rPr>
        <w:t>Выпускник получит возможность научиться:</w:t>
      </w:r>
    </w:p>
    <w:p w:rsidR="00F73D7E" w:rsidRPr="00440647" w:rsidRDefault="00F73D7E" w:rsidP="00440647">
      <w:pPr>
        <w:spacing w:line="26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0"/>
        </w:tabs>
        <w:spacing w:line="226" w:lineRule="auto"/>
        <w:ind w:right="20"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-познакомиться с тем, как информация (данные) представляется в современных компьютерах и робототехнических системах;</w:t>
      </w:r>
    </w:p>
    <w:p w:rsidR="00F73D7E" w:rsidRPr="00440647" w:rsidRDefault="00F73D7E" w:rsidP="00440647">
      <w:pPr>
        <w:spacing w:line="1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0"/>
        </w:tabs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-осуществлять поиск информации с использованием простейших запросов;</w:t>
      </w:r>
    </w:p>
    <w:p w:rsidR="00F73D7E" w:rsidRPr="00440647" w:rsidRDefault="00F73D7E" w:rsidP="00440647">
      <w:pPr>
        <w:spacing w:line="29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6" w:lineRule="auto"/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-владеть первоначальными знаниями и умениями передачи, преобразования, хранения информации с использованием компьютера;</w:t>
      </w:r>
    </w:p>
    <w:p w:rsidR="00F73D7E" w:rsidRPr="00440647" w:rsidRDefault="00F73D7E" w:rsidP="00440647">
      <w:pPr>
        <w:spacing w:line="108" w:lineRule="exact"/>
        <w:ind w:firstLine="567"/>
        <w:jc w:val="both"/>
        <w:rPr>
          <w:sz w:val="24"/>
          <w:szCs w:val="24"/>
        </w:rPr>
      </w:pPr>
    </w:p>
    <w:p w:rsidR="00F73D7E" w:rsidRPr="00440647" w:rsidRDefault="00F73D7E" w:rsidP="00440647">
      <w:pPr>
        <w:tabs>
          <w:tab w:val="left" w:pos="826"/>
        </w:tabs>
        <w:spacing w:line="227" w:lineRule="auto"/>
        <w:ind w:firstLine="567"/>
        <w:jc w:val="both"/>
        <w:rPr>
          <w:sz w:val="24"/>
          <w:szCs w:val="24"/>
        </w:rPr>
      </w:pPr>
      <w:r w:rsidRPr="00440647">
        <w:rPr>
          <w:iCs/>
          <w:sz w:val="24"/>
          <w:szCs w:val="24"/>
        </w:rPr>
        <w:t>-познакомиться с примерами того, как компьютер управляет различными системами (роботы, летательные и космические аппараты, станки, и др.);</w:t>
      </w:r>
    </w:p>
    <w:p w:rsidR="00F73D7E" w:rsidRPr="00440647" w:rsidRDefault="00F73D7E" w:rsidP="00440647">
      <w:pPr>
        <w:spacing w:line="32" w:lineRule="exact"/>
        <w:ind w:firstLine="567"/>
        <w:jc w:val="both"/>
        <w:rPr>
          <w:sz w:val="24"/>
          <w:szCs w:val="24"/>
        </w:rPr>
      </w:pPr>
    </w:p>
    <w:p w:rsidR="00F73D7E" w:rsidRDefault="00F73D7E" w:rsidP="00B016E7">
      <w:pPr>
        <w:tabs>
          <w:tab w:val="left" w:pos="826"/>
        </w:tabs>
        <w:spacing w:line="226" w:lineRule="auto"/>
        <w:ind w:firstLine="567"/>
        <w:jc w:val="both"/>
        <w:rPr>
          <w:iCs/>
          <w:sz w:val="24"/>
          <w:szCs w:val="24"/>
        </w:rPr>
      </w:pPr>
      <w:r w:rsidRPr="00440647">
        <w:rPr>
          <w:iCs/>
          <w:sz w:val="24"/>
          <w:szCs w:val="24"/>
        </w:rPr>
        <w:t>-практиковаться в использовании основных видов прикладного программного обеспечения (редакторы текстов и др.).</w:t>
      </w:r>
    </w:p>
    <w:p w:rsidR="00F73D7E" w:rsidRDefault="00F73D7E" w:rsidP="00B016E7">
      <w:pPr>
        <w:tabs>
          <w:tab w:val="left" w:pos="826"/>
        </w:tabs>
        <w:spacing w:line="226" w:lineRule="auto"/>
        <w:ind w:firstLine="567"/>
        <w:jc w:val="both"/>
        <w:rPr>
          <w:iCs/>
          <w:sz w:val="24"/>
          <w:szCs w:val="24"/>
        </w:rPr>
      </w:pPr>
    </w:p>
    <w:p w:rsidR="00F73D7E" w:rsidRDefault="00F73D7E" w:rsidP="00B016E7">
      <w:pPr>
        <w:tabs>
          <w:tab w:val="left" w:pos="826"/>
        </w:tabs>
        <w:spacing w:line="226" w:lineRule="auto"/>
        <w:ind w:firstLine="567"/>
        <w:jc w:val="center"/>
        <w:rPr>
          <w:b/>
          <w:bCs/>
          <w:sz w:val="24"/>
          <w:szCs w:val="24"/>
        </w:rPr>
      </w:pPr>
      <w:r w:rsidRPr="00B016E7">
        <w:rPr>
          <w:b/>
          <w:bCs/>
          <w:sz w:val="24"/>
          <w:szCs w:val="24"/>
        </w:rPr>
        <w:t xml:space="preserve">СОДЕРЖАНИЕ   </w:t>
      </w:r>
      <w:r>
        <w:rPr>
          <w:b/>
          <w:bCs/>
          <w:sz w:val="24"/>
          <w:szCs w:val="24"/>
        </w:rPr>
        <w:t xml:space="preserve"> </w:t>
      </w:r>
    </w:p>
    <w:p w:rsidR="00F73D7E" w:rsidRPr="00B016E7" w:rsidRDefault="00F73D7E" w:rsidP="00B016E7">
      <w:pPr>
        <w:tabs>
          <w:tab w:val="left" w:pos="826"/>
        </w:tabs>
        <w:spacing w:line="226" w:lineRule="auto"/>
        <w:ind w:firstLine="567"/>
        <w:jc w:val="center"/>
        <w:rPr>
          <w:iCs/>
          <w:sz w:val="24"/>
          <w:szCs w:val="24"/>
        </w:rPr>
      </w:pPr>
    </w:p>
    <w:p w:rsidR="00F73D7E" w:rsidRDefault="00F73D7E" w:rsidP="00094647">
      <w:pPr>
        <w:pStyle w:val="ListParagraph"/>
        <w:numPr>
          <w:ilvl w:val="0"/>
          <w:numId w:val="8"/>
        </w:numPr>
        <w:tabs>
          <w:tab w:val="left" w:pos="47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КЛАСС</w:t>
      </w:r>
    </w:p>
    <w:p w:rsidR="00F73D7E" w:rsidRPr="005C17C5" w:rsidRDefault="00F73D7E" w:rsidP="00BA717D">
      <w:pPr>
        <w:rPr>
          <w:b/>
          <w:sz w:val="24"/>
          <w:szCs w:val="24"/>
          <w:lang w:eastAsia="en-US"/>
        </w:rPr>
      </w:pPr>
      <w:r w:rsidRPr="005C17C5">
        <w:rPr>
          <w:b/>
          <w:sz w:val="24"/>
          <w:szCs w:val="24"/>
        </w:rPr>
        <w:t>Глава 1. Виды информации. Человек и компьютер</w:t>
      </w:r>
      <w:r w:rsidRPr="005C17C5">
        <w:rPr>
          <w:b/>
          <w:bCs/>
          <w:sz w:val="24"/>
          <w:szCs w:val="24"/>
        </w:rPr>
        <w:t xml:space="preserve">. </w:t>
      </w:r>
      <w:r w:rsidRPr="005C17C5">
        <w:rPr>
          <w:b/>
          <w:sz w:val="24"/>
          <w:szCs w:val="24"/>
        </w:rPr>
        <w:t>(</w:t>
      </w:r>
      <w:r w:rsidRPr="005C17C5">
        <w:rPr>
          <w:b/>
          <w:sz w:val="24"/>
          <w:szCs w:val="24"/>
          <w:lang w:eastAsia="en-US"/>
        </w:rPr>
        <w:t>7ч.)</w:t>
      </w:r>
    </w:p>
    <w:p w:rsidR="00F73D7E" w:rsidRPr="005C17C5" w:rsidRDefault="00F73D7E" w:rsidP="007C29E2">
      <w:pPr>
        <w:tabs>
          <w:tab w:val="left" w:pos="426"/>
        </w:tabs>
        <w:snapToGrid w:val="0"/>
        <w:spacing w:afterLines="25"/>
        <w:ind w:right="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5C17C5">
        <w:rPr>
          <w:bCs/>
          <w:sz w:val="24"/>
          <w:szCs w:val="24"/>
        </w:rPr>
        <w:t xml:space="preserve">Правила поведения в кабинете информатики. Человек и информация. Какая бывает информация. Источники информации. Приёмники информации. Компьютер как инструмент. </w:t>
      </w:r>
    </w:p>
    <w:p w:rsidR="00F73D7E" w:rsidRPr="005C17C5" w:rsidRDefault="00F73D7E" w:rsidP="00765456">
      <w:pPr>
        <w:spacing w:line="276" w:lineRule="exact"/>
        <w:rPr>
          <w:b/>
          <w:sz w:val="24"/>
          <w:szCs w:val="24"/>
        </w:rPr>
      </w:pPr>
      <w:r w:rsidRPr="005C17C5">
        <w:rPr>
          <w:b/>
          <w:sz w:val="24"/>
          <w:szCs w:val="24"/>
          <w:lang w:eastAsia="en-US"/>
        </w:rPr>
        <w:t>Глава 2.</w:t>
      </w:r>
      <w:r w:rsidRPr="005C17C5">
        <w:rPr>
          <w:b/>
          <w:sz w:val="24"/>
          <w:szCs w:val="24"/>
        </w:rPr>
        <w:t xml:space="preserve"> Кодирование информации</w:t>
      </w:r>
      <w:r w:rsidRPr="005C17C5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 xml:space="preserve"> (</w:t>
      </w:r>
      <w:r w:rsidRPr="005C17C5">
        <w:rPr>
          <w:b/>
          <w:sz w:val="24"/>
          <w:szCs w:val="24"/>
        </w:rPr>
        <w:t>7ч.)</w:t>
      </w:r>
    </w:p>
    <w:p w:rsidR="00F73D7E" w:rsidRPr="005C17C5" w:rsidRDefault="00F73D7E" w:rsidP="007C29E2">
      <w:pPr>
        <w:tabs>
          <w:tab w:val="left" w:pos="426"/>
        </w:tabs>
        <w:snapToGrid w:val="0"/>
        <w:spacing w:afterLines="25"/>
        <w:ind w:right="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5C17C5">
        <w:rPr>
          <w:bCs/>
          <w:sz w:val="24"/>
          <w:szCs w:val="24"/>
        </w:rPr>
        <w:t xml:space="preserve">Носители информации. Кодирование информации. Алфавит и кодирование информации. Письменные источники информации. Языки людей и языки программирования. </w:t>
      </w:r>
    </w:p>
    <w:p w:rsidR="00F73D7E" w:rsidRPr="005C17C5" w:rsidRDefault="00F73D7E" w:rsidP="00765456">
      <w:pPr>
        <w:spacing w:line="276" w:lineRule="exact"/>
        <w:rPr>
          <w:b/>
          <w:sz w:val="24"/>
          <w:szCs w:val="24"/>
        </w:rPr>
      </w:pPr>
      <w:r w:rsidRPr="005C17C5">
        <w:rPr>
          <w:b/>
          <w:sz w:val="24"/>
          <w:szCs w:val="24"/>
          <w:lang w:eastAsia="en-US"/>
        </w:rPr>
        <w:t xml:space="preserve">Глава 3. </w:t>
      </w:r>
      <w:r w:rsidRPr="005C17C5">
        <w:rPr>
          <w:b/>
          <w:bCs/>
          <w:sz w:val="24"/>
          <w:szCs w:val="24"/>
        </w:rPr>
        <w:t>Информация и данные</w:t>
      </w:r>
      <w:r w:rsidRPr="005C17C5">
        <w:rPr>
          <w:b/>
          <w:sz w:val="24"/>
          <w:szCs w:val="24"/>
        </w:rPr>
        <w:t>. (7ч.)</w:t>
      </w:r>
    </w:p>
    <w:p w:rsidR="00F73D7E" w:rsidRPr="005C17C5" w:rsidRDefault="00F73D7E" w:rsidP="007C29E2">
      <w:pPr>
        <w:tabs>
          <w:tab w:val="left" w:pos="426"/>
        </w:tabs>
        <w:snapToGrid w:val="0"/>
        <w:spacing w:afterLines="25"/>
        <w:ind w:right="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5C17C5">
        <w:rPr>
          <w:bCs/>
          <w:sz w:val="24"/>
          <w:szCs w:val="24"/>
        </w:rPr>
        <w:t>Текст. Текстовые данные. Графические данные. Число, числовая информация, десятичное кодирование, двоичное кодирование, числовые данные.</w:t>
      </w:r>
    </w:p>
    <w:p w:rsidR="00F73D7E" w:rsidRPr="005C17C5" w:rsidRDefault="00F73D7E" w:rsidP="00765456">
      <w:pPr>
        <w:spacing w:line="276" w:lineRule="exact"/>
        <w:rPr>
          <w:b/>
          <w:sz w:val="24"/>
          <w:szCs w:val="24"/>
        </w:rPr>
      </w:pPr>
      <w:r w:rsidRPr="005C17C5">
        <w:rPr>
          <w:b/>
          <w:sz w:val="24"/>
          <w:szCs w:val="24"/>
          <w:lang w:eastAsia="en-US"/>
        </w:rPr>
        <w:t xml:space="preserve">Глава 4. </w:t>
      </w:r>
      <w:r w:rsidRPr="005C17C5">
        <w:rPr>
          <w:b/>
          <w:sz w:val="24"/>
          <w:szCs w:val="24"/>
        </w:rPr>
        <w:t>Алгоритмы и исполнители. (5ч)</w:t>
      </w:r>
    </w:p>
    <w:p w:rsidR="00F73D7E" w:rsidRPr="005C17C5" w:rsidRDefault="00F73D7E" w:rsidP="007C29E2">
      <w:pPr>
        <w:tabs>
          <w:tab w:val="left" w:pos="426"/>
        </w:tabs>
        <w:snapToGrid w:val="0"/>
        <w:spacing w:afterLines="25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C17C5">
        <w:rPr>
          <w:sz w:val="24"/>
          <w:szCs w:val="24"/>
        </w:rPr>
        <w:t>Управление, алгоритмы и исполнители. Знакомство с роботом «Вертуном». Линейные алгоритмы. Повторители.</w:t>
      </w:r>
    </w:p>
    <w:p w:rsidR="00F73D7E" w:rsidRPr="005C17C5" w:rsidRDefault="00F73D7E" w:rsidP="00BA717D">
      <w:pPr>
        <w:spacing w:line="276" w:lineRule="exact"/>
        <w:rPr>
          <w:b/>
          <w:bCs/>
          <w:sz w:val="24"/>
          <w:szCs w:val="24"/>
        </w:rPr>
      </w:pPr>
      <w:r w:rsidRPr="005C17C5">
        <w:rPr>
          <w:b/>
          <w:sz w:val="24"/>
          <w:szCs w:val="24"/>
          <w:lang w:eastAsia="en-US"/>
        </w:rPr>
        <w:t xml:space="preserve">Глава 5. </w:t>
      </w:r>
      <w:r w:rsidRPr="005C17C5">
        <w:rPr>
          <w:b/>
          <w:bCs/>
          <w:sz w:val="24"/>
          <w:szCs w:val="24"/>
        </w:rPr>
        <w:t>Документ и способы его создания (8ч.)</w:t>
      </w:r>
    </w:p>
    <w:p w:rsidR="00F73D7E" w:rsidRPr="005C17C5" w:rsidRDefault="00F73D7E" w:rsidP="007C29E2">
      <w:pPr>
        <w:tabs>
          <w:tab w:val="left" w:pos="426"/>
        </w:tabs>
        <w:snapToGrid w:val="0"/>
        <w:spacing w:afterLines="25"/>
        <w:ind w:right="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5C17C5">
        <w:rPr>
          <w:bCs/>
          <w:sz w:val="24"/>
          <w:szCs w:val="24"/>
        </w:rPr>
        <w:t xml:space="preserve">Документ, электронный документ. </w:t>
      </w:r>
      <w:r>
        <w:rPr>
          <w:bCs/>
          <w:sz w:val="24"/>
          <w:szCs w:val="24"/>
        </w:rPr>
        <w:t xml:space="preserve"> Поиск документа. Создание текс</w:t>
      </w:r>
      <w:r w:rsidRPr="005C17C5">
        <w:rPr>
          <w:bCs/>
          <w:sz w:val="24"/>
          <w:szCs w:val="24"/>
        </w:rPr>
        <w:t>тового и графического документа.</w:t>
      </w:r>
    </w:p>
    <w:p w:rsidR="00F73D7E" w:rsidRPr="005C17C5" w:rsidRDefault="00F73D7E" w:rsidP="00094647">
      <w:pPr>
        <w:numPr>
          <w:ilvl w:val="0"/>
          <w:numId w:val="4"/>
        </w:numPr>
        <w:tabs>
          <w:tab w:val="left" w:pos="4700"/>
        </w:tabs>
        <w:ind w:left="4700" w:hanging="22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КЛАСС</w:t>
      </w:r>
    </w:p>
    <w:p w:rsidR="00F73D7E" w:rsidRPr="005C17C5" w:rsidRDefault="00F73D7E" w:rsidP="005C17C5">
      <w:pPr>
        <w:spacing w:line="237" w:lineRule="auto"/>
        <w:rPr>
          <w:sz w:val="24"/>
          <w:szCs w:val="24"/>
        </w:rPr>
      </w:pPr>
      <w:r w:rsidRPr="005C17C5">
        <w:rPr>
          <w:b/>
          <w:bCs/>
          <w:sz w:val="24"/>
          <w:szCs w:val="24"/>
        </w:rPr>
        <w:t>Глава 1. Информац</w:t>
      </w:r>
      <w:r>
        <w:rPr>
          <w:b/>
          <w:bCs/>
          <w:sz w:val="24"/>
          <w:szCs w:val="24"/>
        </w:rPr>
        <w:t>ия, человек и компьютер (7</w:t>
      </w:r>
      <w:r w:rsidRPr="005C17C5">
        <w:rPr>
          <w:b/>
          <w:bCs/>
          <w:sz w:val="24"/>
          <w:szCs w:val="24"/>
        </w:rPr>
        <w:t>ч)</w:t>
      </w:r>
    </w:p>
    <w:p w:rsidR="00F73D7E" w:rsidRPr="005C17C5" w:rsidRDefault="00F73D7E" w:rsidP="005C17C5">
      <w:pPr>
        <w:spacing w:line="8" w:lineRule="exact"/>
        <w:rPr>
          <w:sz w:val="24"/>
          <w:szCs w:val="24"/>
        </w:rPr>
      </w:pPr>
    </w:p>
    <w:p w:rsidR="00F73D7E" w:rsidRPr="005C17C5" w:rsidRDefault="00F73D7E" w:rsidP="005C17C5">
      <w:pPr>
        <w:spacing w:line="236" w:lineRule="auto"/>
        <w:ind w:firstLine="401"/>
        <w:jc w:val="both"/>
        <w:rPr>
          <w:sz w:val="24"/>
          <w:szCs w:val="24"/>
        </w:rPr>
      </w:pPr>
      <w:r w:rsidRPr="005C17C5">
        <w:rPr>
          <w:sz w:val="24"/>
          <w:szCs w:val="24"/>
        </w:rPr>
        <w:t>Правила работы на компьютере и ТБ. Человек и информация. Источники и при</w:t>
      </w:r>
      <w:r w:rsidRPr="005C17C5">
        <w:rPr>
          <w:rFonts w:ascii="Tahoma" w:hAnsi="Tahoma" w:cs="Tahoma"/>
          <w:sz w:val="24"/>
          <w:szCs w:val="24"/>
        </w:rPr>
        <w:t>ѐ</w:t>
      </w:r>
      <w:r w:rsidRPr="005C17C5">
        <w:rPr>
          <w:sz w:val="24"/>
          <w:szCs w:val="24"/>
        </w:rPr>
        <w:t>мники информации. Искусственные и естественные источники информации. Носители информации. Что мы знаем о компьютере.</w:t>
      </w:r>
    </w:p>
    <w:p w:rsidR="00F73D7E" w:rsidRPr="005C17C5" w:rsidRDefault="00F73D7E" w:rsidP="005C17C5">
      <w:pPr>
        <w:spacing w:line="6" w:lineRule="exact"/>
        <w:rPr>
          <w:sz w:val="24"/>
          <w:szCs w:val="24"/>
        </w:rPr>
      </w:pPr>
    </w:p>
    <w:p w:rsidR="00F73D7E" w:rsidRPr="005C17C5" w:rsidRDefault="00F73D7E" w:rsidP="005C17C5">
      <w:pPr>
        <w:rPr>
          <w:sz w:val="24"/>
          <w:szCs w:val="24"/>
        </w:rPr>
      </w:pPr>
      <w:r w:rsidRPr="005C17C5">
        <w:rPr>
          <w:b/>
          <w:bCs/>
          <w:sz w:val="24"/>
          <w:szCs w:val="24"/>
        </w:rPr>
        <w:t>Гла</w:t>
      </w:r>
      <w:r>
        <w:rPr>
          <w:b/>
          <w:bCs/>
          <w:sz w:val="24"/>
          <w:szCs w:val="24"/>
        </w:rPr>
        <w:t>ва 2. Действия с информацией (9</w:t>
      </w:r>
      <w:r w:rsidRPr="005C17C5">
        <w:rPr>
          <w:b/>
          <w:bCs/>
          <w:sz w:val="24"/>
          <w:szCs w:val="24"/>
        </w:rPr>
        <w:t xml:space="preserve"> ч.)</w:t>
      </w:r>
    </w:p>
    <w:p w:rsidR="00F73D7E" w:rsidRPr="005C17C5" w:rsidRDefault="00F73D7E" w:rsidP="005C17C5">
      <w:pPr>
        <w:spacing w:line="7" w:lineRule="exact"/>
        <w:rPr>
          <w:sz w:val="24"/>
          <w:szCs w:val="24"/>
        </w:rPr>
      </w:pPr>
    </w:p>
    <w:p w:rsidR="00F73D7E" w:rsidRPr="005C17C5" w:rsidRDefault="00F73D7E" w:rsidP="005C17C5">
      <w:pPr>
        <w:spacing w:line="236" w:lineRule="auto"/>
        <w:ind w:firstLine="401"/>
        <w:jc w:val="both"/>
        <w:rPr>
          <w:sz w:val="24"/>
          <w:szCs w:val="24"/>
        </w:rPr>
      </w:pPr>
      <w:r w:rsidRPr="005C17C5">
        <w:rPr>
          <w:sz w:val="24"/>
          <w:szCs w:val="24"/>
        </w:rPr>
        <w:t>Немного истории о действиях с информацией. Сбор информации. Представление информации. Кодирование информации. Декодирование информации. Хранение информации. Обработка информации.</w:t>
      </w:r>
    </w:p>
    <w:p w:rsidR="00F73D7E" w:rsidRPr="005C17C5" w:rsidRDefault="00F73D7E" w:rsidP="005C17C5">
      <w:pPr>
        <w:spacing w:line="7" w:lineRule="exact"/>
        <w:rPr>
          <w:sz w:val="24"/>
          <w:szCs w:val="24"/>
        </w:rPr>
      </w:pPr>
    </w:p>
    <w:p w:rsidR="00F73D7E" w:rsidRPr="005C17C5" w:rsidRDefault="00F73D7E" w:rsidP="005C17C5">
      <w:pPr>
        <w:rPr>
          <w:sz w:val="24"/>
          <w:szCs w:val="24"/>
        </w:rPr>
      </w:pPr>
      <w:r w:rsidRPr="005C17C5">
        <w:rPr>
          <w:b/>
          <w:bCs/>
          <w:sz w:val="24"/>
          <w:szCs w:val="24"/>
        </w:rPr>
        <w:t>Глава 3</w:t>
      </w:r>
      <w:r>
        <w:rPr>
          <w:b/>
          <w:bCs/>
          <w:sz w:val="24"/>
          <w:szCs w:val="24"/>
        </w:rPr>
        <w:t>. Объект и его характеристика (10</w:t>
      </w:r>
      <w:r w:rsidRPr="005C17C5">
        <w:rPr>
          <w:b/>
          <w:bCs/>
          <w:sz w:val="24"/>
          <w:szCs w:val="24"/>
        </w:rPr>
        <w:t xml:space="preserve"> ч.)</w:t>
      </w:r>
    </w:p>
    <w:p w:rsidR="00F73D7E" w:rsidRPr="005C17C5" w:rsidRDefault="00F73D7E" w:rsidP="005C17C5">
      <w:pPr>
        <w:spacing w:line="7" w:lineRule="exact"/>
        <w:rPr>
          <w:sz w:val="24"/>
          <w:szCs w:val="24"/>
        </w:rPr>
      </w:pPr>
    </w:p>
    <w:p w:rsidR="00F73D7E" w:rsidRPr="005C17C5" w:rsidRDefault="00F73D7E" w:rsidP="005C17C5">
      <w:pPr>
        <w:spacing w:line="236" w:lineRule="auto"/>
        <w:ind w:firstLine="401"/>
        <w:jc w:val="both"/>
        <w:rPr>
          <w:sz w:val="24"/>
          <w:szCs w:val="24"/>
        </w:rPr>
      </w:pPr>
      <w:r w:rsidRPr="005C17C5">
        <w:rPr>
          <w:sz w:val="24"/>
          <w:szCs w:val="24"/>
        </w:rPr>
        <w:t>Объект. Имя объекта. Свойства объекта. Общие и отличительные свойства. Существенные свойства и принятие решения. Элементный состав объекта.</w:t>
      </w:r>
      <w:r>
        <w:rPr>
          <w:sz w:val="24"/>
          <w:szCs w:val="24"/>
        </w:rPr>
        <w:t xml:space="preserve"> </w:t>
      </w:r>
      <w:r w:rsidRPr="005C17C5">
        <w:rPr>
          <w:sz w:val="24"/>
          <w:szCs w:val="24"/>
        </w:rPr>
        <w:t>Действия объекта. Отношения между объектами.</w:t>
      </w:r>
    </w:p>
    <w:p w:rsidR="00F73D7E" w:rsidRPr="005C17C5" w:rsidRDefault="00F73D7E" w:rsidP="00AE2FEB">
      <w:pPr>
        <w:spacing w:line="19" w:lineRule="exact"/>
        <w:rPr>
          <w:sz w:val="24"/>
          <w:szCs w:val="24"/>
        </w:rPr>
      </w:pPr>
    </w:p>
    <w:p w:rsidR="00F73D7E" w:rsidRDefault="00F73D7E" w:rsidP="005C17C5">
      <w:pPr>
        <w:spacing w:line="235" w:lineRule="auto"/>
        <w:rPr>
          <w:b/>
          <w:bCs/>
          <w:sz w:val="24"/>
          <w:szCs w:val="24"/>
        </w:rPr>
      </w:pPr>
      <w:r w:rsidRPr="005C17C5">
        <w:rPr>
          <w:b/>
          <w:bCs/>
          <w:sz w:val="24"/>
          <w:szCs w:val="24"/>
        </w:rPr>
        <w:t>Глава 4. Инфо</w:t>
      </w:r>
      <w:r>
        <w:rPr>
          <w:b/>
          <w:bCs/>
          <w:sz w:val="24"/>
          <w:szCs w:val="24"/>
        </w:rPr>
        <w:t>рмационный объект и компьютер (8</w:t>
      </w:r>
      <w:r w:rsidRPr="005C17C5">
        <w:rPr>
          <w:b/>
          <w:bCs/>
          <w:sz w:val="24"/>
          <w:szCs w:val="24"/>
        </w:rPr>
        <w:t xml:space="preserve"> ч.) </w:t>
      </w:r>
    </w:p>
    <w:p w:rsidR="00F73D7E" w:rsidRDefault="00F73D7E" w:rsidP="005C17C5">
      <w:pPr>
        <w:spacing w:line="235" w:lineRule="auto"/>
        <w:ind w:firstLine="708"/>
        <w:rPr>
          <w:sz w:val="24"/>
          <w:szCs w:val="24"/>
        </w:rPr>
      </w:pPr>
      <w:r w:rsidRPr="005C17C5">
        <w:rPr>
          <w:sz w:val="24"/>
          <w:szCs w:val="24"/>
        </w:rPr>
        <w:t>Информационный объект и смысл. Документ как информационный объект. Электронный документ и файл. Текст и текстовой редактор. Изображение и графический редактор. Схема и карта. Число и электронные таблицы. Таблица и электронные таблицы.</w:t>
      </w:r>
    </w:p>
    <w:p w:rsidR="00F73D7E" w:rsidRPr="005C17C5" w:rsidRDefault="00F73D7E" w:rsidP="005C17C5">
      <w:pPr>
        <w:spacing w:line="235" w:lineRule="auto"/>
        <w:ind w:firstLine="708"/>
        <w:rPr>
          <w:sz w:val="24"/>
          <w:szCs w:val="24"/>
        </w:rPr>
      </w:pPr>
    </w:p>
    <w:p w:rsidR="00F73D7E" w:rsidRDefault="00F73D7E" w:rsidP="00094647">
      <w:pPr>
        <w:numPr>
          <w:ilvl w:val="0"/>
          <w:numId w:val="5"/>
        </w:numPr>
        <w:tabs>
          <w:tab w:val="left" w:pos="4700"/>
        </w:tabs>
        <w:ind w:left="4700" w:hanging="22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КЛАСС</w:t>
      </w:r>
    </w:p>
    <w:p w:rsidR="00F73D7E" w:rsidRPr="005C17C5" w:rsidRDefault="00F73D7E" w:rsidP="00AE2FEB">
      <w:pPr>
        <w:spacing w:line="5" w:lineRule="exact"/>
        <w:rPr>
          <w:sz w:val="24"/>
          <w:szCs w:val="24"/>
        </w:rPr>
      </w:pPr>
    </w:p>
    <w:p w:rsidR="00F73D7E" w:rsidRPr="005C17C5" w:rsidRDefault="00F73D7E" w:rsidP="00AE2FEB">
      <w:pPr>
        <w:spacing w:line="234" w:lineRule="auto"/>
        <w:ind w:left="260" w:firstLine="566"/>
        <w:rPr>
          <w:sz w:val="24"/>
          <w:szCs w:val="24"/>
        </w:rPr>
      </w:pPr>
      <w:r w:rsidRPr="005C17C5">
        <w:rPr>
          <w:sz w:val="24"/>
          <w:szCs w:val="24"/>
        </w:rPr>
        <w:t>Изучение курса информатики в четвертом классе происходит путем повторение и развитие учебного материала, пройденного в третьем классе.</w:t>
      </w:r>
    </w:p>
    <w:p w:rsidR="00F73D7E" w:rsidRPr="005C17C5" w:rsidRDefault="00F73D7E" w:rsidP="00AE2FEB">
      <w:pPr>
        <w:spacing w:line="7" w:lineRule="exact"/>
        <w:rPr>
          <w:sz w:val="24"/>
          <w:szCs w:val="24"/>
        </w:rPr>
      </w:pPr>
    </w:p>
    <w:p w:rsidR="00F73D7E" w:rsidRPr="005C17C5" w:rsidRDefault="00F73D7E" w:rsidP="005C17C5">
      <w:pPr>
        <w:rPr>
          <w:sz w:val="24"/>
          <w:szCs w:val="24"/>
        </w:rPr>
      </w:pPr>
      <w:r w:rsidRPr="005C17C5">
        <w:rPr>
          <w:b/>
          <w:bCs/>
          <w:sz w:val="24"/>
          <w:szCs w:val="24"/>
        </w:rPr>
        <w:t>Глава 1. Повторение (7 ч.)</w:t>
      </w:r>
    </w:p>
    <w:p w:rsidR="00F73D7E" w:rsidRPr="005C17C5" w:rsidRDefault="00F73D7E" w:rsidP="00AE2FEB">
      <w:pPr>
        <w:spacing w:line="7" w:lineRule="exact"/>
        <w:rPr>
          <w:sz w:val="24"/>
          <w:szCs w:val="24"/>
        </w:rPr>
      </w:pPr>
    </w:p>
    <w:p w:rsidR="00F73D7E" w:rsidRPr="005C17C5" w:rsidRDefault="00F73D7E" w:rsidP="005C17C5">
      <w:pPr>
        <w:spacing w:line="234" w:lineRule="auto"/>
        <w:ind w:firstLine="708"/>
        <w:rPr>
          <w:sz w:val="24"/>
          <w:szCs w:val="24"/>
        </w:rPr>
      </w:pPr>
      <w:r w:rsidRPr="005C17C5">
        <w:rPr>
          <w:sz w:val="24"/>
          <w:szCs w:val="24"/>
        </w:rPr>
        <w:t>Человек в мире информации. Действия с данными. Объект и его свойства. Отношения между объектами. Компьютер как система.</w:t>
      </w:r>
    </w:p>
    <w:p w:rsidR="00F73D7E" w:rsidRPr="005C17C5" w:rsidRDefault="00F73D7E" w:rsidP="00AE2FEB">
      <w:pPr>
        <w:spacing w:line="6" w:lineRule="exact"/>
        <w:rPr>
          <w:sz w:val="24"/>
          <w:szCs w:val="24"/>
        </w:rPr>
      </w:pPr>
    </w:p>
    <w:p w:rsidR="00F73D7E" w:rsidRPr="005C17C5" w:rsidRDefault="00F73D7E" w:rsidP="005C17C5">
      <w:pPr>
        <w:rPr>
          <w:sz w:val="24"/>
          <w:szCs w:val="24"/>
        </w:rPr>
      </w:pPr>
      <w:r w:rsidRPr="005C17C5">
        <w:rPr>
          <w:b/>
          <w:bCs/>
          <w:sz w:val="24"/>
          <w:szCs w:val="24"/>
        </w:rPr>
        <w:t>Глава 2. Суждение, умозаключение, понятие (9 ч.)</w:t>
      </w:r>
    </w:p>
    <w:p w:rsidR="00F73D7E" w:rsidRPr="005C17C5" w:rsidRDefault="00F73D7E" w:rsidP="00AE2FEB">
      <w:pPr>
        <w:spacing w:line="7" w:lineRule="exact"/>
        <w:rPr>
          <w:sz w:val="24"/>
          <w:szCs w:val="24"/>
        </w:rPr>
      </w:pPr>
    </w:p>
    <w:p w:rsidR="00F73D7E" w:rsidRPr="005C17C5" w:rsidRDefault="00F73D7E" w:rsidP="005C17C5">
      <w:pPr>
        <w:spacing w:line="234" w:lineRule="auto"/>
        <w:ind w:right="200" w:firstLine="708"/>
        <w:rPr>
          <w:sz w:val="24"/>
          <w:szCs w:val="24"/>
        </w:rPr>
      </w:pPr>
      <w:r w:rsidRPr="005C17C5">
        <w:rPr>
          <w:sz w:val="24"/>
          <w:szCs w:val="24"/>
        </w:rPr>
        <w:t>Мир понятий. Деление и обобщение понятий. Отношения между понятиями. Понятия «истина» и «ложь». Суждение. Примеры суждений. Умозаключение</w:t>
      </w:r>
    </w:p>
    <w:p w:rsidR="00F73D7E" w:rsidRPr="005C17C5" w:rsidRDefault="00F73D7E" w:rsidP="00AE2FEB">
      <w:pPr>
        <w:spacing w:line="6" w:lineRule="exact"/>
        <w:rPr>
          <w:sz w:val="24"/>
          <w:szCs w:val="24"/>
        </w:rPr>
      </w:pPr>
    </w:p>
    <w:p w:rsidR="00F73D7E" w:rsidRDefault="00F73D7E" w:rsidP="005C17C5">
      <w:pPr>
        <w:rPr>
          <w:b/>
          <w:bCs/>
          <w:sz w:val="24"/>
          <w:szCs w:val="24"/>
        </w:rPr>
      </w:pPr>
      <w:r w:rsidRPr="005C17C5">
        <w:rPr>
          <w:b/>
          <w:bCs/>
          <w:sz w:val="24"/>
          <w:szCs w:val="24"/>
        </w:rPr>
        <w:t>Глав</w:t>
      </w:r>
      <w:r>
        <w:rPr>
          <w:b/>
          <w:bCs/>
          <w:sz w:val="24"/>
          <w:szCs w:val="24"/>
        </w:rPr>
        <w:t xml:space="preserve">а 3. </w:t>
      </w:r>
      <w:r>
        <w:rPr>
          <w:b/>
          <w:sz w:val="24"/>
          <w:szCs w:val="24"/>
        </w:rPr>
        <w:t xml:space="preserve">Мир моделей. </w:t>
      </w:r>
      <w:r w:rsidRPr="005C17C5">
        <w:rPr>
          <w:b/>
          <w:bCs/>
          <w:sz w:val="24"/>
          <w:szCs w:val="24"/>
        </w:rPr>
        <w:t xml:space="preserve"> (8 ч.)</w:t>
      </w:r>
    </w:p>
    <w:p w:rsidR="00F73D7E" w:rsidRDefault="00F73D7E" w:rsidP="00FB4449">
      <w:pPr>
        <w:pStyle w:val="BodyText"/>
        <w:spacing w:after="0" w:line="276" w:lineRule="auto"/>
        <w:jc w:val="both"/>
        <w:rPr>
          <w:color w:val="000000"/>
        </w:rPr>
      </w:pPr>
      <w:r>
        <w:rPr>
          <w:color w:val="000000"/>
        </w:rPr>
        <w:t>Модель объекта. Текстовая и графическая модели. Алгоритм как модель действий. Формы записи алгоритмов. Виды алгоритмов. Исполнитель алгоритмов. Компьютер как исполнитель.</w:t>
      </w:r>
    </w:p>
    <w:p w:rsidR="00F73D7E" w:rsidRPr="005C17C5" w:rsidRDefault="00F73D7E" w:rsidP="00AE2FEB">
      <w:pPr>
        <w:spacing w:line="6" w:lineRule="exact"/>
        <w:rPr>
          <w:sz w:val="24"/>
          <w:szCs w:val="24"/>
        </w:rPr>
      </w:pPr>
    </w:p>
    <w:p w:rsidR="00F73D7E" w:rsidRPr="005C17C5" w:rsidRDefault="00F73D7E" w:rsidP="005C17C5">
      <w:pPr>
        <w:rPr>
          <w:sz w:val="24"/>
          <w:szCs w:val="24"/>
        </w:rPr>
      </w:pPr>
      <w:r w:rsidRPr="005C17C5">
        <w:rPr>
          <w:b/>
          <w:bCs/>
          <w:sz w:val="24"/>
          <w:szCs w:val="24"/>
        </w:rPr>
        <w:t xml:space="preserve">Глава 4. </w:t>
      </w:r>
      <w:r>
        <w:rPr>
          <w:b/>
          <w:sz w:val="24"/>
          <w:szCs w:val="24"/>
        </w:rPr>
        <w:t xml:space="preserve">Управление. </w:t>
      </w:r>
      <w:r>
        <w:rPr>
          <w:b/>
          <w:bCs/>
          <w:sz w:val="24"/>
          <w:szCs w:val="24"/>
        </w:rPr>
        <w:t>(10</w:t>
      </w:r>
      <w:r w:rsidRPr="005C17C5">
        <w:rPr>
          <w:b/>
          <w:bCs/>
          <w:sz w:val="24"/>
          <w:szCs w:val="24"/>
        </w:rPr>
        <w:t xml:space="preserve"> ч.)</w:t>
      </w:r>
    </w:p>
    <w:p w:rsidR="00F73D7E" w:rsidRPr="005C17C5" w:rsidRDefault="00F73D7E" w:rsidP="00AE2FEB">
      <w:pPr>
        <w:spacing w:line="7" w:lineRule="exact"/>
        <w:rPr>
          <w:sz w:val="24"/>
          <w:szCs w:val="24"/>
        </w:rPr>
      </w:pPr>
    </w:p>
    <w:p w:rsidR="00F73D7E" w:rsidRDefault="00F73D7E" w:rsidP="005C17C5">
      <w:pPr>
        <w:spacing w:line="236" w:lineRule="auto"/>
        <w:ind w:right="140" w:firstLine="708"/>
        <w:rPr>
          <w:sz w:val="24"/>
          <w:szCs w:val="24"/>
        </w:rPr>
      </w:pPr>
      <w:r w:rsidRPr="005C17C5">
        <w:rPr>
          <w:sz w:val="24"/>
          <w:szCs w:val="24"/>
        </w:rPr>
        <w:t>Кто кем и зачем управляет. Управляющий объект и объект управления. Цель управления. Управляющее воздействие. Средство управления. Результат управления. Современные средства коммуникации</w:t>
      </w:r>
    </w:p>
    <w:p w:rsidR="00F73D7E" w:rsidRDefault="00F73D7E" w:rsidP="005C17C5">
      <w:pPr>
        <w:spacing w:line="236" w:lineRule="auto"/>
        <w:ind w:right="140" w:firstLine="708"/>
        <w:rPr>
          <w:sz w:val="24"/>
          <w:szCs w:val="24"/>
        </w:rPr>
      </w:pPr>
    </w:p>
    <w:p w:rsidR="00F73D7E" w:rsidRPr="007A7E5A" w:rsidRDefault="00F73D7E" w:rsidP="007A7E5A">
      <w:pPr>
        <w:jc w:val="center"/>
        <w:rPr>
          <w:b/>
          <w:bCs/>
          <w:color w:val="000000"/>
          <w:sz w:val="24"/>
          <w:szCs w:val="24"/>
        </w:rPr>
      </w:pPr>
      <w:r w:rsidRPr="007A7E5A">
        <w:rPr>
          <w:b/>
          <w:bCs/>
          <w:color w:val="000000"/>
          <w:sz w:val="24"/>
          <w:szCs w:val="24"/>
        </w:rPr>
        <w:t>Формы организации и виды деятельности учащихся</w:t>
      </w:r>
    </w:p>
    <w:p w:rsidR="00F73D7E" w:rsidRPr="007A7E5A" w:rsidRDefault="00F73D7E" w:rsidP="007A7E5A">
      <w:pPr>
        <w:jc w:val="center"/>
        <w:rPr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90"/>
        <w:gridCol w:w="3274"/>
        <w:gridCol w:w="5584"/>
      </w:tblGrid>
      <w:tr w:rsidR="00F73D7E" w:rsidRPr="00563210" w:rsidTr="00350FCE">
        <w:trPr>
          <w:trHeight w:val="26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bCs/>
                <w:color w:val="000000"/>
                <w:sz w:val="24"/>
                <w:szCs w:val="28"/>
              </w:rPr>
              <w:t xml:space="preserve">№ 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bCs/>
                <w:color w:val="000000"/>
                <w:sz w:val="24"/>
                <w:szCs w:val="28"/>
              </w:rPr>
              <w:t xml:space="preserve">Виды деятельности </w:t>
            </w:r>
          </w:p>
        </w:tc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bCs/>
                <w:color w:val="000000"/>
                <w:sz w:val="24"/>
                <w:szCs w:val="28"/>
              </w:rPr>
              <w:t>Формы организации деятельности</w:t>
            </w:r>
          </w:p>
        </w:tc>
      </w:tr>
      <w:tr w:rsidR="00F73D7E" w:rsidRPr="00563210" w:rsidTr="00350FCE">
        <w:trPr>
          <w:trHeight w:val="16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 xml:space="preserve">1. 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Познавательная</w:t>
            </w:r>
            <w:r w:rsidRPr="007A7E5A">
              <w:rPr>
                <w:color w:val="000000"/>
                <w:sz w:val="24"/>
                <w:szCs w:val="28"/>
              </w:rPr>
              <w:br/>
              <w:t>деятельность</w:t>
            </w:r>
          </w:p>
        </w:tc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2741FD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Письмо (сообщение)</w:t>
            </w:r>
            <w:r w:rsidRPr="007A7E5A">
              <w:rPr>
                <w:color w:val="000000"/>
                <w:sz w:val="24"/>
                <w:szCs w:val="28"/>
              </w:rPr>
              <w:br/>
              <w:t>Чтение</w:t>
            </w:r>
            <w:r w:rsidRPr="007A7E5A">
              <w:rPr>
                <w:color w:val="000000"/>
                <w:sz w:val="24"/>
                <w:szCs w:val="28"/>
              </w:rPr>
              <w:br/>
              <w:t>Решение учебных задач</w:t>
            </w:r>
            <w:r w:rsidRPr="007A7E5A">
              <w:rPr>
                <w:color w:val="000000"/>
                <w:sz w:val="24"/>
                <w:szCs w:val="28"/>
              </w:rPr>
              <w:br/>
              <w:t>Сбор и обработка информации</w:t>
            </w:r>
            <w:r w:rsidRPr="007A7E5A">
              <w:rPr>
                <w:color w:val="000000"/>
                <w:sz w:val="24"/>
                <w:szCs w:val="28"/>
              </w:rPr>
              <w:br/>
              <w:t>Редактирование текста</w:t>
            </w:r>
          </w:p>
        </w:tc>
      </w:tr>
      <w:tr w:rsidR="00F73D7E" w:rsidRPr="00563210" w:rsidTr="00350FCE">
        <w:trPr>
          <w:trHeight w:val="137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 xml:space="preserve">2. 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 xml:space="preserve">Творческая деятельность </w:t>
            </w:r>
          </w:p>
        </w:tc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Формы, направленные на самореализацию,</w:t>
            </w:r>
            <w:r w:rsidRPr="007A7E5A">
              <w:rPr>
                <w:color w:val="000000"/>
                <w:sz w:val="24"/>
                <w:szCs w:val="28"/>
              </w:rPr>
              <w:br/>
              <w:t>самосознание, самоуправление, самокоррекцию,</w:t>
            </w:r>
            <w:r w:rsidRPr="007A7E5A">
              <w:rPr>
                <w:color w:val="000000"/>
                <w:sz w:val="24"/>
                <w:szCs w:val="28"/>
              </w:rPr>
              <w:br/>
              <w:t>самоконтроль:</w:t>
            </w:r>
            <w:r w:rsidRPr="007A7E5A">
              <w:rPr>
                <w:color w:val="000000"/>
                <w:sz w:val="24"/>
                <w:szCs w:val="28"/>
              </w:rPr>
              <w:br/>
            </w:r>
            <w:r w:rsidRPr="007A7E5A">
              <w:rPr>
                <w:i/>
                <w:iCs/>
                <w:color w:val="000000"/>
                <w:sz w:val="24"/>
                <w:szCs w:val="28"/>
              </w:rPr>
              <w:t>создание презентаций, видеоклипа, сценария, работа с портфолио</w:t>
            </w:r>
          </w:p>
        </w:tc>
      </w:tr>
      <w:tr w:rsidR="00F73D7E" w:rsidRPr="00563210" w:rsidTr="00350FCE">
        <w:trPr>
          <w:trHeight w:val="82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 xml:space="preserve">3. 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Совместно</w:t>
            </w:r>
            <w:r>
              <w:rPr>
                <w:color w:val="000000"/>
                <w:sz w:val="24"/>
                <w:szCs w:val="28"/>
              </w:rPr>
              <w:t>-</w:t>
            </w:r>
            <w:r w:rsidRPr="007A7E5A">
              <w:rPr>
                <w:color w:val="000000"/>
                <w:sz w:val="24"/>
                <w:szCs w:val="28"/>
              </w:rPr>
              <w:br/>
              <w:t>распределенная</w:t>
            </w:r>
            <w:r w:rsidRPr="007A7E5A">
              <w:rPr>
                <w:color w:val="000000"/>
                <w:sz w:val="24"/>
                <w:szCs w:val="28"/>
              </w:rPr>
              <w:br/>
              <w:t>проектная деятельность</w:t>
            </w:r>
          </w:p>
        </w:tc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Формы, ориентированные на получение социально значимого продукта: решение учебных проектных задач, учебный проект</w:t>
            </w:r>
          </w:p>
        </w:tc>
      </w:tr>
      <w:tr w:rsidR="00F73D7E" w:rsidRPr="00563210" w:rsidTr="00350FCE">
        <w:trPr>
          <w:trHeight w:val="10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 xml:space="preserve">4. 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Учебно</w:t>
            </w:r>
            <w:r>
              <w:rPr>
                <w:color w:val="000000"/>
                <w:sz w:val="24"/>
                <w:szCs w:val="28"/>
              </w:rPr>
              <w:t>-</w:t>
            </w:r>
            <w:r w:rsidRPr="007A7E5A">
              <w:rPr>
                <w:color w:val="000000"/>
                <w:sz w:val="24"/>
                <w:szCs w:val="28"/>
              </w:rPr>
              <w:br/>
              <w:t>исследовательская</w:t>
            </w:r>
            <w:r w:rsidRPr="007A7E5A">
              <w:rPr>
                <w:color w:val="000000"/>
                <w:sz w:val="24"/>
                <w:szCs w:val="28"/>
              </w:rPr>
              <w:br/>
              <w:t>деятельность</w:t>
            </w:r>
          </w:p>
        </w:tc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Формы, направленные на получение опыта</w:t>
            </w:r>
            <w:r w:rsidRPr="007A7E5A">
              <w:rPr>
                <w:color w:val="000000"/>
                <w:sz w:val="24"/>
                <w:szCs w:val="28"/>
              </w:rPr>
              <w:br/>
              <w:t>экспериментирования с объектами, социального</w:t>
            </w:r>
            <w:r w:rsidRPr="007A7E5A">
              <w:rPr>
                <w:color w:val="000000"/>
                <w:sz w:val="24"/>
                <w:szCs w:val="28"/>
              </w:rPr>
              <w:br/>
              <w:t xml:space="preserve">экспериментирования: </w:t>
            </w:r>
            <w:r w:rsidRPr="007A7E5A">
              <w:rPr>
                <w:i/>
                <w:iCs/>
                <w:color w:val="000000"/>
                <w:sz w:val="24"/>
                <w:szCs w:val="28"/>
              </w:rPr>
              <w:t>подбор материала,</w:t>
            </w:r>
            <w:r w:rsidRPr="007A7E5A">
              <w:rPr>
                <w:i/>
                <w:iCs/>
                <w:color w:val="000000"/>
                <w:sz w:val="24"/>
                <w:szCs w:val="28"/>
              </w:rPr>
              <w:br/>
              <w:t>реферирование, и т.д</w:t>
            </w:r>
            <w:r w:rsidRPr="007A7E5A">
              <w:rPr>
                <w:color w:val="000000"/>
                <w:sz w:val="24"/>
                <w:szCs w:val="28"/>
              </w:rPr>
              <w:t>.</w:t>
            </w:r>
          </w:p>
        </w:tc>
      </w:tr>
      <w:tr w:rsidR="00F73D7E" w:rsidRPr="00563210" w:rsidTr="00350FCE">
        <w:trPr>
          <w:trHeight w:val="137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 xml:space="preserve">5. 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Деятельность управления</w:t>
            </w:r>
            <w:r w:rsidRPr="007A7E5A">
              <w:rPr>
                <w:color w:val="000000"/>
                <w:sz w:val="24"/>
                <w:szCs w:val="28"/>
              </w:rPr>
              <w:br/>
              <w:t>системными объектами</w:t>
            </w:r>
          </w:p>
        </w:tc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Формы, ориентированные на выстраивание отношений с окружающими людьми, тактики собственного поведения, управления малыми группами людей:</w:t>
            </w:r>
            <w:r w:rsidRPr="007A7E5A">
              <w:rPr>
                <w:color w:val="000000"/>
                <w:sz w:val="24"/>
                <w:szCs w:val="28"/>
              </w:rPr>
              <w:br/>
            </w:r>
            <w:r w:rsidRPr="007A7E5A">
              <w:rPr>
                <w:i/>
                <w:iCs/>
                <w:color w:val="000000"/>
                <w:sz w:val="24"/>
                <w:szCs w:val="28"/>
              </w:rPr>
              <w:t>инструктаж, консультации, взаимопроверки</w:t>
            </w:r>
          </w:p>
        </w:tc>
      </w:tr>
      <w:tr w:rsidR="00F73D7E" w:rsidRPr="00563210" w:rsidTr="00350FCE">
        <w:trPr>
          <w:trHeight w:val="53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 xml:space="preserve">6. 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Рефлексивная</w:t>
            </w:r>
            <w:r w:rsidRPr="007A7E5A">
              <w:rPr>
                <w:color w:val="000000"/>
                <w:sz w:val="24"/>
                <w:szCs w:val="28"/>
              </w:rPr>
              <w:br/>
              <w:t>деятельность</w:t>
            </w:r>
          </w:p>
        </w:tc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7E" w:rsidRPr="007A7E5A" w:rsidRDefault="00F73D7E" w:rsidP="007A7E5A">
            <w:pPr>
              <w:rPr>
                <w:sz w:val="24"/>
                <w:szCs w:val="28"/>
              </w:rPr>
            </w:pPr>
            <w:r w:rsidRPr="007A7E5A">
              <w:rPr>
                <w:color w:val="000000"/>
                <w:sz w:val="24"/>
                <w:szCs w:val="28"/>
              </w:rPr>
              <w:t>Практическая работа</w:t>
            </w:r>
            <w:r w:rsidRPr="007A7E5A">
              <w:rPr>
                <w:color w:val="000000"/>
                <w:sz w:val="24"/>
                <w:szCs w:val="28"/>
              </w:rPr>
              <w:br/>
              <w:t>Самостоятельная работа</w:t>
            </w:r>
          </w:p>
        </w:tc>
      </w:tr>
    </w:tbl>
    <w:p w:rsidR="00F73D7E" w:rsidRPr="007A7E5A" w:rsidRDefault="00F73D7E" w:rsidP="007A7E5A">
      <w:pPr>
        <w:spacing w:after="160" w:line="259" w:lineRule="auto"/>
        <w:rPr>
          <w:rFonts w:ascii="Calibri" w:hAnsi="Calibri"/>
          <w:lang w:eastAsia="en-US"/>
        </w:rPr>
      </w:pPr>
    </w:p>
    <w:p w:rsidR="00F73D7E" w:rsidRDefault="00F73D7E" w:rsidP="0082710C">
      <w:pPr>
        <w:ind w:right="-139"/>
        <w:rPr>
          <w:b/>
          <w:bCs/>
          <w:sz w:val="28"/>
          <w:szCs w:val="28"/>
        </w:rPr>
      </w:pPr>
    </w:p>
    <w:p w:rsidR="00F73D7E" w:rsidRPr="00045060" w:rsidRDefault="00F73D7E" w:rsidP="00BA717D">
      <w:pPr>
        <w:ind w:right="-139"/>
        <w:jc w:val="center"/>
        <w:rPr>
          <w:b/>
          <w:bCs/>
          <w:sz w:val="24"/>
          <w:szCs w:val="24"/>
        </w:rPr>
      </w:pPr>
      <w:r w:rsidRPr="00045060">
        <w:rPr>
          <w:b/>
          <w:bCs/>
          <w:sz w:val="24"/>
          <w:szCs w:val="24"/>
        </w:rPr>
        <w:t>ТЕМАТИЧЕСКОЕ ПЛАНИРОВАНИЕ</w:t>
      </w:r>
    </w:p>
    <w:p w:rsidR="00F73D7E" w:rsidRDefault="00F73D7E" w:rsidP="00BA717D">
      <w:pPr>
        <w:ind w:right="-139"/>
        <w:jc w:val="center"/>
        <w:rPr>
          <w:sz w:val="20"/>
          <w:szCs w:val="20"/>
        </w:rPr>
      </w:pPr>
    </w:p>
    <w:p w:rsidR="00F73D7E" w:rsidRDefault="00F73D7E" w:rsidP="00BA717D">
      <w:pPr>
        <w:ind w:right="-13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 КЛАСС</w:t>
      </w:r>
    </w:p>
    <w:tbl>
      <w:tblPr>
        <w:tblW w:w="977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960"/>
        <w:gridCol w:w="7404"/>
        <w:gridCol w:w="992"/>
        <w:gridCol w:w="414"/>
      </w:tblGrid>
      <w:tr w:rsidR="00F73D7E" w:rsidRPr="00563210" w:rsidTr="0082710C">
        <w:trPr>
          <w:trHeight w:val="30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7404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ind w:left="3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137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7404" w:type="dxa"/>
            <w:vMerge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11"/>
                <w:szCs w:val="11"/>
              </w:rPr>
            </w:pP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12"/>
                <w:szCs w:val="12"/>
              </w:rPr>
            </w:pPr>
          </w:p>
        </w:tc>
        <w:tc>
          <w:tcPr>
            <w:tcW w:w="7404" w:type="dxa"/>
            <w:vMerge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12"/>
                <w:szCs w:val="12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8231E6" w:rsidRDefault="00F73D7E" w:rsidP="0058259F">
            <w:pPr>
              <w:rPr>
                <w:color w:val="000000"/>
                <w:sz w:val="24"/>
                <w:szCs w:val="24"/>
              </w:rPr>
            </w:pPr>
            <w:r w:rsidRPr="008231E6">
              <w:rPr>
                <w:color w:val="000000"/>
                <w:sz w:val="24"/>
                <w:szCs w:val="24"/>
              </w:rPr>
              <w:t>Техника безопасности при работе на компьютере</w:t>
            </w:r>
          </w:p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8231E6">
              <w:rPr>
                <w:color w:val="000000"/>
                <w:sz w:val="24"/>
                <w:szCs w:val="24"/>
              </w:rPr>
              <w:t>Человек и информация.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8231E6">
              <w:rPr>
                <w:color w:val="000000"/>
                <w:sz w:val="24"/>
                <w:szCs w:val="24"/>
              </w:rPr>
              <w:t>Какая бывает информация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8231E6">
              <w:rPr>
                <w:color w:val="000000"/>
                <w:sz w:val="24"/>
                <w:szCs w:val="24"/>
              </w:rPr>
              <w:t>Источники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Приёмники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 и его части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Подготовка к контрольной работе №1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№1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 №1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Носители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Кодирование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Кодирование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8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7"/>
                <w:szCs w:val="7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Письменные источники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7"/>
                <w:szCs w:val="7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6A1246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Языки людей и языки программирования.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к главе №2 «Кодирование информации»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№2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 №2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Текстовые данные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Графические данные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Числовые данные,  информация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6A1246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Десятичное кодирование.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Двоичное кодирование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Повторение</w:t>
            </w:r>
          </w:p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по теме «Информация и данные»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Контрольная работа</w:t>
            </w:r>
            <w:r>
              <w:rPr>
                <w:color w:val="000000"/>
                <w:sz w:val="24"/>
                <w:szCs w:val="24"/>
              </w:rPr>
              <w:t xml:space="preserve"> №3</w:t>
            </w:r>
            <w:r w:rsidRPr="00FC1D02">
              <w:rPr>
                <w:color w:val="000000"/>
                <w:sz w:val="24"/>
                <w:szCs w:val="24"/>
              </w:rPr>
              <w:t xml:space="preserve">  по теме «Информация и данные»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 №3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Документ и его создание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Электронный документ и файл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Поиск документа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Создание текстового документа.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Создание текстового документа.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9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8"/>
                <w:szCs w:val="8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Создание графического документа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8"/>
                <w:szCs w:val="8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Создание графического документа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Повторение к главе №4 «Документ и способы его создания»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Контрольная работа №4 «Документ и способы его создания»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 №4 «Документ и способы его создания»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8231E6" w:rsidRDefault="00F73D7E" w:rsidP="0058259F">
            <w:pPr>
              <w:rPr>
                <w:color w:val="000000"/>
                <w:sz w:val="24"/>
                <w:szCs w:val="24"/>
              </w:rPr>
            </w:pPr>
            <w:r w:rsidRPr="008231E6">
              <w:rPr>
                <w:color w:val="000000"/>
                <w:sz w:val="24"/>
                <w:szCs w:val="24"/>
              </w:rPr>
              <w:t>Техника безопасности при работе на компьютере</w:t>
            </w:r>
          </w:p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8231E6">
              <w:rPr>
                <w:color w:val="000000"/>
                <w:sz w:val="24"/>
                <w:szCs w:val="24"/>
              </w:rPr>
              <w:t>Человек и информация.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8231E6">
              <w:rPr>
                <w:color w:val="000000"/>
                <w:sz w:val="24"/>
                <w:szCs w:val="24"/>
              </w:rPr>
              <w:t>Какая бывает информация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8231E6">
              <w:rPr>
                <w:color w:val="000000"/>
                <w:sz w:val="24"/>
                <w:szCs w:val="24"/>
              </w:rPr>
              <w:t>Источники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Приёмники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 и его части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Подготовка к контрольной работе №1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№1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 №1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Носители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Кодирование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Кодирование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Письменные источники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6A1246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Языки людей и языки программирования.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к главе №2 «Кодирование информации»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7404" w:type="dxa"/>
            <w:tcBorders>
              <w:right w:val="single" w:sz="8" w:space="0" w:color="auto"/>
            </w:tcBorders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№2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 №2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Текстовые данные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Графические данные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Числовые данные,  информация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6A1246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Десятичное кодирование.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Двоичное кодирование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Повторение</w:t>
            </w:r>
          </w:p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по теме «Информация и данные»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Контрольная работа</w:t>
            </w:r>
            <w:r>
              <w:rPr>
                <w:color w:val="000000"/>
                <w:sz w:val="24"/>
                <w:szCs w:val="24"/>
              </w:rPr>
              <w:t xml:space="preserve"> №3</w:t>
            </w:r>
            <w:r w:rsidRPr="00FC1D02">
              <w:rPr>
                <w:color w:val="000000"/>
                <w:sz w:val="24"/>
                <w:szCs w:val="24"/>
              </w:rPr>
              <w:t xml:space="preserve">  по теме «Информация и данные»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 №3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Документ и его создание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Электронный документ и файл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Поиск документа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Создание текстового документа.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Создание текстового документа.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Создание графического документа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Создание графического документа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Повторение к главе №4 «Документ и способы его создания»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8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7"/>
                <w:szCs w:val="7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FC1D02">
              <w:rPr>
                <w:color w:val="000000"/>
                <w:sz w:val="24"/>
                <w:szCs w:val="24"/>
              </w:rPr>
              <w:t>Контрольная работа №4 «Документ и способы его создания»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7"/>
                <w:szCs w:val="7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контрольной работы №4 «Документ и способы его создания»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Default="00F73D7E" w:rsidP="00FB4449">
            <w:pPr>
              <w:spacing w:line="256" w:lineRule="exact"/>
              <w:rPr>
                <w:sz w:val="24"/>
                <w:szCs w:val="24"/>
              </w:rPr>
            </w:pP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Default="00F73D7E" w:rsidP="0058259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Default="00F73D7E" w:rsidP="0058259F">
            <w:pPr>
              <w:spacing w:line="256" w:lineRule="exact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</w:tbl>
    <w:p w:rsidR="00F73D7E" w:rsidRDefault="00F73D7E" w:rsidP="00042522">
      <w:pPr>
        <w:pStyle w:val="ListParagraph"/>
        <w:ind w:right="-139"/>
        <w:rPr>
          <w:b/>
          <w:bCs/>
          <w:sz w:val="24"/>
          <w:szCs w:val="24"/>
        </w:rPr>
      </w:pPr>
    </w:p>
    <w:p w:rsidR="00F73D7E" w:rsidRDefault="00F73D7E" w:rsidP="00042522">
      <w:pPr>
        <w:pStyle w:val="ListParagraph"/>
        <w:ind w:right="-13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 </w:t>
      </w:r>
      <w:r w:rsidRPr="00BA717D">
        <w:rPr>
          <w:b/>
          <w:bCs/>
          <w:sz w:val="24"/>
          <w:szCs w:val="24"/>
        </w:rPr>
        <w:t>КЛАСС</w:t>
      </w:r>
    </w:p>
    <w:tbl>
      <w:tblPr>
        <w:tblW w:w="977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960"/>
        <w:gridCol w:w="7404"/>
        <w:gridCol w:w="992"/>
        <w:gridCol w:w="414"/>
      </w:tblGrid>
      <w:tr w:rsidR="00F73D7E" w:rsidRPr="00563210" w:rsidTr="0082710C">
        <w:trPr>
          <w:trHeight w:val="30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7404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F73D7E" w:rsidRPr="00563210" w:rsidRDefault="00F73D7E" w:rsidP="0058259F">
            <w:pPr>
              <w:ind w:left="3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137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7404" w:type="dxa"/>
            <w:vMerge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11"/>
                <w:szCs w:val="11"/>
              </w:rPr>
            </w:pP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12"/>
                <w:szCs w:val="12"/>
              </w:rPr>
            </w:pPr>
          </w:p>
        </w:tc>
        <w:tc>
          <w:tcPr>
            <w:tcW w:w="7404" w:type="dxa"/>
            <w:vMerge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12"/>
                <w:szCs w:val="12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Техника безопасности при работе на компьютере.</w:t>
            </w:r>
          </w:p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Человек и информация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Источники и приёмники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Носители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bCs/>
                <w:sz w:val="24"/>
                <w:szCs w:val="24"/>
              </w:rPr>
              <w:t>Документ и способы его создания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по теме «Информация, человек и компьютер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по теме «Информация, человек и компьютер»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Получение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Кодирование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Кодирование и шифрование данных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8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7"/>
                <w:szCs w:val="7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Хранение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7"/>
                <w:szCs w:val="7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Обработка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по теме «Действия с информацией»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по теме «Действия с информацией»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 xml:space="preserve">Объект и его имя 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Свойства объекта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Функции объекта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Функции объекта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Отношения между объектами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Характеристика объекта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Документ и данные об объекте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по теме «Мир объектов»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по теме «Мир объектов»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 – это система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Системные программы и операционная система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Файловая система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9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8"/>
                <w:szCs w:val="8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Компьютерные сети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8"/>
                <w:szCs w:val="8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Информационные системы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по теме «Компьютер, системы и сети»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по теме «Компьютер, системы и сети»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 – это система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Техника безопасности при работе на компьютере.</w:t>
            </w:r>
          </w:p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Человек и информация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Источники и приёмники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Носители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bCs/>
                <w:sz w:val="24"/>
                <w:szCs w:val="24"/>
              </w:rPr>
              <w:t>Документ и способы его создания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по теме «Информация, человек и компьютер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по теме «Информация, человек и компьютер»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Получение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Кодирование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Кодирование и шифрование данных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Хранение информации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Обработка информации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по теме «Действия с информацией»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по теме «Действия с информацией»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 xml:space="preserve">Объект и его имя 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Свойства объекта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Функции объекта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Функции объекта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Отношения между объектами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Характеристика объекта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Документ и данные об объекте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по теме «Мир объектов»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по теме «Мир объектов»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 – это система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Системные программы и операционная система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Файловая система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Компьютерные сети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Информационные системы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8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7"/>
                <w:szCs w:val="7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Повторение по теме «Компьютер, системы и сети»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7"/>
                <w:szCs w:val="7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7404" w:type="dxa"/>
            <w:tcBorders>
              <w:right w:val="single" w:sz="8" w:space="0" w:color="auto"/>
            </w:tcBorders>
            <w:vAlign w:val="center"/>
          </w:tcPr>
          <w:p w:rsidR="00F73D7E" w:rsidRPr="00563210" w:rsidRDefault="00F73D7E" w:rsidP="00393D5E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Контрольная работа по теме «Компьютер, системы и сети»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  <w:tr w:rsidR="00F73D7E" w:rsidRPr="00563210" w:rsidTr="0082710C">
        <w:trPr>
          <w:trHeight w:val="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74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D7E" w:rsidRPr="00563210" w:rsidRDefault="00F73D7E" w:rsidP="0058259F">
            <w:pPr>
              <w:rPr>
                <w:sz w:val="4"/>
                <w:szCs w:val="4"/>
              </w:rPr>
            </w:pPr>
          </w:p>
        </w:tc>
        <w:tc>
          <w:tcPr>
            <w:tcW w:w="414" w:type="dxa"/>
            <w:vAlign w:val="bottom"/>
          </w:tcPr>
          <w:p w:rsidR="00F73D7E" w:rsidRPr="00563210" w:rsidRDefault="00F73D7E" w:rsidP="0058259F">
            <w:pPr>
              <w:rPr>
                <w:sz w:val="2"/>
                <w:szCs w:val="2"/>
              </w:rPr>
            </w:pPr>
          </w:p>
        </w:tc>
      </w:tr>
    </w:tbl>
    <w:p w:rsidR="00F73D7E" w:rsidRDefault="00F73D7E" w:rsidP="00042522">
      <w:pPr>
        <w:pStyle w:val="ListParagraph"/>
        <w:rPr>
          <w:b/>
          <w:bCs/>
          <w:sz w:val="24"/>
          <w:szCs w:val="24"/>
        </w:rPr>
      </w:pPr>
    </w:p>
    <w:p w:rsidR="00F73D7E" w:rsidRPr="00042522" w:rsidRDefault="00F73D7E" w:rsidP="00042522">
      <w:pPr>
        <w:pStyle w:val="ListParagraph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 </w:t>
      </w:r>
      <w:r w:rsidRPr="00042522">
        <w:rPr>
          <w:b/>
          <w:bCs/>
          <w:sz w:val="24"/>
          <w:szCs w:val="24"/>
        </w:rPr>
        <w:t>КЛАСС</w:t>
      </w:r>
    </w:p>
    <w:tbl>
      <w:tblPr>
        <w:tblW w:w="93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08"/>
        <w:gridCol w:w="7371"/>
        <w:gridCol w:w="992"/>
      </w:tblGrid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b/>
                <w:bCs/>
                <w:color w:val="000000"/>
                <w:sz w:val="24"/>
                <w:szCs w:val="24"/>
              </w:rPr>
              <w:t>Тема у</w:t>
            </w:r>
            <w:r>
              <w:rPr>
                <w:b/>
                <w:bCs/>
                <w:color w:val="000000"/>
                <w:sz w:val="24"/>
                <w:szCs w:val="24"/>
              </w:rPr>
              <w:t>рока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73D7E" w:rsidRDefault="00F73D7E" w:rsidP="005825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56301">
              <w:rPr>
                <w:b/>
                <w:bCs/>
                <w:color w:val="000000"/>
                <w:sz w:val="24"/>
                <w:szCs w:val="24"/>
              </w:rPr>
              <w:t>Кол</w:t>
            </w: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D56301">
              <w:rPr>
                <w:b/>
                <w:bCs/>
                <w:color w:val="000000"/>
                <w:sz w:val="24"/>
                <w:szCs w:val="24"/>
              </w:rPr>
              <w:t>во</w:t>
            </w:r>
          </w:p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Техника безопасности при работе на компьютере</w:t>
            </w:r>
          </w:p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Человек в мире информации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Действия с данными</w:t>
            </w:r>
            <w:r w:rsidRPr="00563210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Объект и его свойства</w:t>
            </w:r>
            <w:r w:rsidRPr="00563210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Отношения между объектами</w:t>
            </w:r>
            <w:r w:rsidRPr="00563210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Компьютер как система</w:t>
            </w:r>
            <w:r w:rsidRPr="00563210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bCs/>
                <w:color w:val="000000"/>
                <w:sz w:val="24"/>
                <w:szCs w:val="24"/>
              </w:rPr>
              <w:t xml:space="preserve">Документ  и способы его создания </w:t>
            </w:r>
            <w:r w:rsidRPr="00563210">
              <w:rPr>
                <w:color w:val="000000"/>
                <w:sz w:val="24"/>
                <w:szCs w:val="24"/>
              </w:rPr>
              <w:t>Повторение.</w:t>
            </w:r>
          </w:p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bCs/>
                <w:color w:val="000000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Контрольная работа по теме «Повторение»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Мир понятий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Деление понятия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Обобщение понятий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Отношения между понятиями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Понятия «истина» и «ложь»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Суждение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Умозаключение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Повторение по теме «Суждение, умозаключение, понятие»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Контрольная работа по теме «Суждение, умозаключение, понятие»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 xml:space="preserve"> Модель объекта</w:t>
            </w:r>
          </w:p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Правила ТБ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Текстовая и графическая модели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Формы записи алгоритмов. Виды алгоритмов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Исполнитель алгоритма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Компьютер как исполнитель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Повторение по теме «Мир моделей»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FC1D02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Контрольная работа по теме «Мир моделей»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Кто кем и зачем управляет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Управляющий объект и объект управления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 xml:space="preserve">Правила ТБ. </w:t>
            </w:r>
          </w:p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Цель управления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Управляющее воздействие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Средство управления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Результат управления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Современные средства коммуникации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Повторение по теме «Управление»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color w:val="000000"/>
                <w:sz w:val="24"/>
                <w:szCs w:val="24"/>
              </w:rPr>
            </w:pPr>
            <w:r w:rsidRPr="00563210">
              <w:rPr>
                <w:color w:val="000000"/>
                <w:sz w:val="24"/>
                <w:szCs w:val="24"/>
              </w:rPr>
              <w:t>Контрольная работа по теме «Управление»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  <w:tr w:rsidR="00F73D7E" w:rsidRPr="00563210" w:rsidTr="0082710C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563210" w:rsidRDefault="00F73D7E" w:rsidP="0058259F">
            <w:pPr>
              <w:rPr>
                <w:sz w:val="24"/>
                <w:szCs w:val="24"/>
              </w:rPr>
            </w:pPr>
            <w:r w:rsidRPr="00563210">
              <w:rPr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73D7E" w:rsidRPr="00D56301" w:rsidRDefault="00F73D7E" w:rsidP="0058259F">
            <w:pPr>
              <w:spacing w:before="3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6301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F73D7E" w:rsidRPr="00BA717D" w:rsidRDefault="00F73D7E" w:rsidP="004F74DC">
      <w:pPr>
        <w:pStyle w:val="ListParagraph"/>
        <w:rPr>
          <w:b/>
          <w:bCs/>
          <w:sz w:val="24"/>
          <w:szCs w:val="24"/>
        </w:rPr>
      </w:pPr>
    </w:p>
    <w:p w:rsidR="00F73D7E" w:rsidRPr="00AE2FEB" w:rsidRDefault="00F73D7E" w:rsidP="00BA717D">
      <w:pPr>
        <w:pStyle w:val="ListParagraph"/>
      </w:pPr>
    </w:p>
    <w:sectPr w:rsidR="00F73D7E" w:rsidRPr="00AE2FEB" w:rsidSect="00042522">
      <w:footerReference w:type="default" r:id="rId8"/>
      <w:pgSz w:w="11906" w:h="16838"/>
      <w:pgMar w:top="1134" w:right="849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D7E" w:rsidRDefault="00F73D7E" w:rsidP="008F3B63">
      <w:r>
        <w:separator/>
      </w:r>
    </w:p>
  </w:endnote>
  <w:endnote w:type="continuationSeparator" w:id="0">
    <w:p w:rsidR="00F73D7E" w:rsidRDefault="00F73D7E" w:rsidP="008F3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D7E" w:rsidRDefault="00F73D7E">
    <w:pPr>
      <w:pStyle w:val="Footer"/>
      <w:jc w:val="center"/>
    </w:pPr>
    <w:fldSimple w:instr=" PAGE   \* MERGEFORMAT ">
      <w:r>
        <w:rPr>
          <w:noProof/>
        </w:rPr>
        <w:t>16</w:t>
      </w:r>
    </w:fldSimple>
  </w:p>
  <w:p w:rsidR="00F73D7E" w:rsidRDefault="00F73D7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D7E" w:rsidRDefault="00F73D7E" w:rsidP="008F3B63">
      <w:r>
        <w:separator/>
      </w:r>
    </w:p>
  </w:footnote>
  <w:footnote w:type="continuationSeparator" w:id="0">
    <w:p w:rsidR="00F73D7E" w:rsidRDefault="00F73D7E" w:rsidP="008F3B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F8C8D5A6"/>
    <w:lvl w:ilvl="0" w:tplc="F1585FAC">
      <w:start w:val="1"/>
      <w:numFmt w:val="bullet"/>
      <w:lvlText w:val="в"/>
      <w:lvlJc w:val="left"/>
    </w:lvl>
    <w:lvl w:ilvl="1" w:tplc="E6027094">
      <w:start w:val="1"/>
      <w:numFmt w:val="bullet"/>
      <w:lvlText w:val="-"/>
      <w:lvlJc w:val="left"/>
    </w:lvl>
    <w:lvl w:ilvl="2" w:tplc="6CE04B66">
      <w:start w:val="1"/>
      <w:numFmt w:val="bullet"/>
      <w:lvlText w:val="-"/>
      <w:lvlJc w:val="left"/>
    </w:lvl>
    <w:lvl w:ilvl="3" w:tplc="F62C9C74">
      <w:numFmt w:val="decimal"/>
      <w:lvlText w:val=""/>
      <w:lvlJc w:val="left"/>
      <w:rPr>
        <w:rFonts w:cs="Times New Roman"/>
      </w:rPr>
    </w:lvl>
    <w:lvl w:ilvl="4" w:tplc="B35EC61E">
      <w:numFmt w:val="decimal"/>
      <w:lvlText w:val=""/>
      <w:lvlJc w:val="left"/>
      <w:rPr>
        <w:rFonts w:cs="Times New Roman"/>
      </w:rPr>
    </w:lvl>
    <w:lvl w:ilvl="5" w:tplc="ED849D7C">
      <w:numFmt w:val="decimal"/>
      <w:lvlText w:val=""/>
      <w:lvlJc w:val="left"/>
      <w:rPr>
        <w:rFonts w:cs="Times New Roman"/>
      </w:rPr>
    </w:lvl>
    <w:lvl w:ilvl="6" w:tplc="37869666">
      <w:numFmt w:val="decimal"/>
      <w:lvlText w:val=""/>
      <w:lvlJc w:val="left"/>
      <w:rPr>
        <w:rFonts w:cs="Times New Roman"/>
      </w:rPr>
    </w:lvl>
    <w:lvl w:ilvl="7" w:tplc="5486068A">
      <w:numFmt w:val="decimal"/>
      <w:lvlText w:val=""/>
      <w:lvlJc w:val="left"/>
      <w:rPr>
        <w:rFonts w:cs="Times New Roman"/>
      </w:rPr>
    </w:lvl>
    <w:lvl w:ilvl="8" w:tplc="29786636">
      <w:numFmt w:val="decimal"/>
      <w:lvlText w:val=""/>
      <w:lvlJc w:val="left"/>
      <w:rPr>
        <w:rFonts w:cs="Times New Roman"/>
      </w:rPr>
    </w:lvl>
  </w:abstractNum>
  <w:abstractNum w:abstractNumId="1">
    <w:nsid w:val="000026A6"/>
    <w:multiLevelType w:val="hybridMultilevel"/>
    <w:tmpl w:val="C3AC42B6"/>
    <w:lvl w:ilvl="0" w:tplc="D3BA2278">
      <w:start w:val="1"/>
      <w:numFmt w:val="bullet"/>
      <w:lvlText w:val="и"/>
      <w:lvlJc w:val="left"/>
    </w:lvl>
    <w:lvl w:ilvl="1" w:tplc="A938675E">
      <w:start w:val="1"/>
      <w:numFmt w:val="bullet"/>
      <w:lvlText w:val="\endash "/>
      <w:lvlJc w:val="left"/>
    </w:lvl>
    <w:lvl w:ilvl="2" w:tplc="031A5FF2">
      <w:numFmt w:val="decimal"/>
      <w:lvlText w:val=""/>
      <w:lvlJc w:val="left"/>
      <w:rPr>
        <w:rFonts w:cs="Times New Roman"/>
      </w:rPr>
    </w:lvl>
    <w:lvl w:ilvl="3" w:tplc="424A8D9C">
      <w:numFmt w:val="decimal"/>
      <w:lvlText w:val=""/>
      <w:lvlJc w:val="left"/>
      <w:rPr>
        <w:rFonts w:cs="Times New Roman"/>
      </w:rPr>
    </w:lvl>
    <w:lvl w:ilvl="4" w:tplc="3C980AE4">
      <w:numFmt w:val="decimal"/>
      <w:lvlText w:val=""/>
      <w:lvlJc w:val="left"/>
      <w:rPr>
        <w:rFonts w:cs="Times New Roman"/>
      </w:rPr>
    </w:lvl>
    <w:lvl w:ilvl="5" w:tplc="1AD813B4">
      <w:numFmt w:val="decimal"/>
      <w:lvlText w:val=""/>
      <w:lvlJc w:val="left"/>
      <w:rPr>
        <w:rFonts w:cs="Times New Roman"/>
      </w:rPr>
    </w:lvl>
    <w:lvl w:ilvl="6" w:tplc="405C5E0C">
      <w:numFmt w:val="decimal"/>
      <w:lvlText w:val=""/>
      <w:lvlJc w:val="left"/>
      <w:rPr>
        <w:rFonts w:cs="Times New Roman"/>
      </w:rPr>
    </w:lvl>
    <w:lvl w:ilvl="7" w:tplc="53FA241A">
      <w:numFmt w:val="decimal"/>
      <w:lvlText w:val=""/>
      <w:lvlJc w:val="left"/>
      <w:rPr>
        <w:rFonts w:cs="Times New Roman"/>
      </w:rPr>
    </w:lvl>
    <w:lvl w:ilvl="8" w:tplc="7D6E48C6">
      <w:numFmt w:val="decimal"/>
      <w:lvlText w:val=""/>
      <w:lvlJc w:val="left"/>
      <w:rPr>
        <w:rFonts w:cs="Times New Roman"/>
      </w:rPr>
    </w:lvl>
  </w:abstractNum>
  <w:abstractNum w:abstractNumId="2">
    <w:nsid w:val="00002E40"/>
    <w:multiLevelType w:val="hybridMultilevel"/>
    <w:tmpl w:val="0298DFCE"/>
    <w:lvl w:ilvl="0" w:tplc="8214A852">
      <w:start w:val="4"/>
      <w:numFmt w:val="decimal"/>
      <w:lvlText w:val="%1"/>
      <w:lvlJc w:val="left"/>
      <w:rPr>
        <w:rFonts w:cs="Times New Roman"/>
      </w:rPr>
    </w:lvl>
    <w:lvl w:ilvl="1" w:tplc="C1C8897C">
      <w:numFmt w:val="decimal"/>
      <w:lvlText w:val=""/>
      <w:lvlJc w:val="left"/>
      <w:rPr>
        <w:rFonts w:cs="Times New Roman"/>
      </w:rPr>
    </w:lvl>
    <w:lvl w:ilvl="2" w:tplc="EE0A84DA">
      <w:numFmt w:val="decimal"/>
      <w:lvlText w:val=""/>
      <w:lvlJc w:val="left"/>
      <w:rPr>
        <w:rFonts w:cs="Times New Roman"/>
      </w:rPr>
    </w:lvl>
    <w:lvl w:ilvl="3" w:tplc="1FD0F202">
      <w:numFmt w:val="decimal"/>
      <w:lvlText w:val=""/>
      <w:lvlJc w:val="left"/>
      <w:rPr>
        <w:rFonts w:cs="Times New Roman"/>
      </w:rPr>
    </w:lvl>
    <w:lvl w:ilvl="4" w:tplc="D2D2725A">
      <w:numFmt w:val="decimal"/>
      <w:lvlText w:val=""/>
      <w:lvlJc w:val="left"/>
      <w:rPr>
        <w:rFonts w:cs="Times New Roman"/>
      </w:rPr>
    </w:lvl>
    <w:lvl w:ilvl="5" w:tplc="56627498">
      <w:numFmt w:val="decimal"/>
      <w:lvlText w:val=""/>
      <w:lvlJc w:val="left"/>
      <w:rPr>
        <w:rFonts w:cs="Times New Roman"/>
      </w:rPr>
    </w:lvl>
    <w:lvl w:ilvl="6" w:tplc="89645C66">
      <w:numFmt w:val="decimal"/>
      <w:lvlText w:val=""/>
      <w:lvlJc w:val="left"/>
      <w:rPr>
        <w:rFonts w:cs="Times New Roman"/>
      </w:rPr>
    </w:lvl>
    <w:lvl w:ilvl="7" w:tplc="368E60FA">
      <w:numFmt w:val="decimal"/>
      <w:lvlText w:val=""/>
      <w:lvlJc w:val="left"/>
      <w:rPr>
        <w:rFonts w:cs="Times New Roman"/>
      </w:rPr>
    </w:lvl>
    <w:lvl w:ilvl="8" w:tplc="CDFE4932">
      <w:numFmt w:val="decimal"/>
      <w:lvlText w:val=""/>
      <w:lvlJc w:val="left"/>
      <w:rPr>
        <w:rFonts w:cs="Times New Roman"/>
      </w:rPr>
    </w:lvl>
  </w:abstractNum>
  <w:abstractNum w:abstractNumId="3">
    <w:nsid w:val="0000366B"/>
    <w:multiLevelType w:val="hybridMultilevel"/>
    <w:tmpl w:val="9FAC097A"/>
    <w:lvl w:ilvl="0" w:tplc="D0C4799C">
      <w:start w:val="3"/>
      <w:numFmt w:val="decimal"/>
      <w:lvlText w:val="%1"/>
      <w:lvlJc w:val="left"/>
      <w:rPr>
        <w:rFonts w:cs="Times New Roman"/>
      </w:rPr>
    </w:lvl>
    <w:lvl w:ilvl="1" w:tplc="B922ED14">
      <w:numFmt w:val="decimal"/>
      <w:lvlText w:val=""/>
      <w:lvlJc w:val="left"/>
      <w:rPr>
        <w:rFonts w:cs="Times New Roman"/>
      </w:rPr>
    </w:lvl>
    <w:lvl w:ilvl="2" w:tplc="D34ED3AE">
      <w:numFmt w:val="decimal"/>
      <w:lvlText w:val=""/>
      <w:lvlJc w:val="left"/>
      <w:rPr>
        <w:rFonts w:cs="Times New Roman"/>
      </w:rPr>
    </w:lvl>
    <w:lvl w:ilvl="3" w:tplc="3328168E">
      <w:numFmt w:val="decimal"/>
      <w:lvlText w:val=""/>
      <w:lvlJc w:val="left"/>
      <w:rPr>
        <w:rFonts w:cs="Times New Roman"/>
      </w:rPr>
    </w:lvl>
    <w:lvl w:ilvl="4" w:tplc="CE46CC62">
      <w:numFmt w:val="decimal"/>
      <w:lvlText w:val=""/>
      <w:lvlJc w:val="left"/>
      <w:rPr>
        <w:rFonts w:cs="Times New Roman"/>
      </w:rPr>
    </w:lvl>
    <w:lvl w:ilvl="5" w:tplc="73D05EAA">
      <w:numFmt w:val="decimal"/>
      <w:lvlText w:val=""/>
      <w:lvlJc w:val="left"/>
      <w:rPr>
        <w:rFonts w:cs="Times New Roman"/>
      </w:rPr>
    </w:lvl>
    <w:lvl w:ilvl="6" w:tplc="2CF87506">
      <w:numFmt w:val="decimal"/>
      <w:lvlText w:val=""/>
      <w:lvlJc w:val="left"/>
      <w:rPr>
        <w:rFonts w:cs="Times New Roman"/>
      </w:rPr>
    </w:lvl>
    <w:lvl w:ilvl="7" w:tplc="C9E4AAAE">
      <w:numFmt w:val="decimal"/>
      <w:lvlText w:val=""/>
      <w:lvlJc w:val="left"/>
      <w:rPr>
        <w:rFonts w:cs="Times New Roman"/>
      </w:rPr>
    </w:lvl>
    <w:lvl w:ilvl="8" w:tplc="45763308">
      <w:numFmt w:val="decimal"/>
      <w:lvlText w:val=""/>
      <w:lvlJc w:val="left"/>
      <w:rPr>
        <w:rFonts w:cs="Times New Roman"/>
      </w:rPr>
    </w:lvl>
  </w:abstractNum>
  <w:abstractNum w:abstractNumId="4">
    <w:nsid w:val="00005E14"/>
    <w:multiLevelType w:val="hybridMultilevel"/>
    <w:tmpl w:val="52AAA148"/>
    <w:lvl w:ilvl="0" w:tplc="F042A290">
      <w:start w:val="3"/>
      <w:numFmt w:val="decimal"/>
      <w:lvlText w:val="%1"/>
      <w:lvlJc w:val="left"/>
      <w:rPr>
        <w:rFonts w:cs="Times New Roman"/>
      </w:rPr>
    </w:lvl>
    <w:lvl w:ilvl="1" w:tplc="F88230C6">
      <w:numFmt w:val="decimal"/>
      <w:lvlText w:val=""/>
      <w:lvlJc w:val="left"/>
      <w:rPr>
        <w:rFonts w:cs="Times New Roman"/>
      </w:rPr>
    </w:lvl>
    <w:lvl w:ilvl="2" w:tplc="726AEA94">
      <w:numFmt w:val="decimal"/>
      <w:lvlText w:val=""/>
      <w:lvlJc w:val="left"/>
      <w:rPr>
        <w:rFonts w:cs="Times New Roman"/>
      </w:rPr>
    </w:lvl>
    <w:lvl w:ilvl="3" w:tplc="DABABF98">
      <w:numFmt w:val="decimal"/>
      <w:lvlText w:val=""/>
      <w:lvlJc w:val="left"/>
      <w:rPr>
        <w:rFonts w:cs="Times New Roman"/>
      </w:rPr>
    </w:lvl>
    <w:lvl w:ilvl="4" w:tplc="E4D683B6">
      <w:numFmt w:val="decimal"/>
      <w:lvlText w:val=""/>
      <w:lvlJc w:val="left"/>
      <w:rPr>
        <w:rFonts w:cs="Times New Roman"/>
      </w:rPr>
    </w:lvl>
    <w:lvl w:ilvl="5" w:tplc="6ECAD6C2">
      <w:numFmt w:val="decimal"/>
      <w:lvlText w:val=""/>
      <w:lvlJc w:val="left"/>
      <w:rPr>
        <w:rFonts w:cs="Times New Roman"/>
      </w:rPr>
    </w:lvl>
    <w:lvl w:ilvl="6" w:tplc="4EF6924C">
      <w:numFmt w:val="decimal"/>
      <w:lvlText w:val=""/>
      <w:lvlJc w:val="left"/>
      <w:rPr>
        <w:rFonts w:cs="Times New Roman"/>
      </w:rPr>
    </w:lvl>
    <w:lvl w:ilvl="7" w:tplc="F7F07B50">
      <w:numFmt w:val="decimal"/>
      <w:lvlText w:val=""/>
      <w:lvlJc w:val="left"/>
      <w:rPr>
        <w:rFonts w:cs="Times New Roman"/>
      </w:rPr>
    </w:lvl>
    <w:lvl w:ilvl="8" w:tplc="4022DAA8">
      <w:numFmt w:val="decimal"/>
      <w:lvlText w:val=""/>
      <w:lvlJc w:val="left"/>
      <w:rPr>
        <w:rFonts w:cs="Times New Roman"/>
      </w:rPr>
    </w:lvl>
  </w:abstractNum>
  <w:abstractNum w:abstractNumId="5">
    <w:nsid w:val="000066C4"/>
    <w:multiLevelType w:val="hybridMultilevel"/>
    <w:tmpl w:val="18C0CC28"/>
    <w:lvl w:ilvl="0" w:tplc="CD549148">
      <w:start w:val="4"/>
      <w:numFmt w:val="decimal"/>
      <w:lvlText w:val="%1"/>
      <w:lvlJc w:val="left"/>
      <w:rPr>
        <w:rFonts w:cs="Times New Roman"/>
      </w:rPr>
    </w:lvl>
    <w:lvl w:ilvl="1" w:tplc="E0FE2798">
      <w:numFmt w:val="decimal"/>
      <w:lvlText w:val=""/>
      <w:lvlJc w:val="left"/>
      <w:rPr>
        <w:rFonts w:cs="Times New Roman"/>
      </w:rPr>
    </w:lvl>
    <w:lvl w:ilvl="2" w:tplc="3E92BBD4">
      <w:numFmt w:val="decimal"/>
      <w:lvlText w:val=""/>
      <w:lvlJc w:val="left"/>
      <w:rPr>
        <w:rFonts w:cs="Times New Roman"/>
      </w:rPr>
    </w:lvl>
    <w:lvl w:ilvl="3" w:tplc="39BC3CC6">
      <w:numFmt w:val="decimal"/>
      <w:lvlText w:val=""/>
      <w:lvlJc w:val="left"/>
      <w:rPr>
        <w:rFonts w:cs="Times New Roman"/>
      </w:rPr>
    </w:lvl>
    <w:lvl w:ilvl="4" w:tplc="E02EE9E6">
      <w:numFmt w:val="decimal"/>
      <w:lvlText w:val=""/>
      <w:lvlJc w:val="left"/>
      <w:rPr>
        <w:rFonts w:cs="Times New Roman"/>
      </w:rPr>
    </w:lvl>
    <w:lvl w:ilvl="5" w:tplc="AEB4D7C6">
      <w:numFmt w:val="decimal"/>
      <w:lvlText w:val=""/>
      <w:lvlJc w:val="left"/>
      <w:rPr>
        <w:rFonts w:cs="Times New Roman"/>
      </w:rPr>
    </w:lvl>
    <w:lvl w:ilvl="6" w:tplc="65C82490">
      <w:numFmt w:val="decimal"/>
      <w:lvlText w:val=""/>
      <w:lvlJc w:val="left"/>
      <w:rPr>
        <w:rFonts w:cs="Times New Roman"/>
      </w:rPr>
    </w:lvl>
    <w:lvl w:ilvl="7" w:tplc="2E9C9708">
      <w:numFmt w:val="decimal"/>
      <w:lvlText w:val=""/>
      <w:lvlJc w:val="left"/>
      <w:rPr>
        <w:rFonts w:cs="Times New Roman"/>
      </w:rPr>
    </w:lvl>
    <w:lvl w:ilvl="8" w:tplc="A204DC62">
      <w:numFmt w:val="decimal"/>
      <w:lvlText w:val=""/>
      <w:lvlJc w:val="left"/>
      <w:rPr>
        <w:rFonts w:cs="Times New Roman"/>
      </w:rPr>
    </w:lvl>
  </w:abstractNum>
  <w:abstractNum w:abstractNumId="6">
    <w:nsid w:val="27DC6262"/>
    <w:multiLevelType w:val="hybridMultilevel"/>
    <w:tmpl w:val="80D0402A"/>
    <w:lvl w:ilvl="0" w:tplc="3DF44B6A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9487AF6"/>
    <w:multiLevelType w:val="hybridMultilevel"/>
    <w:tmpl w:val="BC1C36F6"/>
    <w:lvl w:ilvl="0" w:tplc="B8A65E64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0A0227C"/>
    <w:multiLevelType w:val="hybridMultilevel"/>
    <w:tmpl w:val="D8D60FF6"/>
    <w:lvl w:ilvl="0" w:tplc="D874999E">
      <w:start w:val="2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2FEB"/>
    <w:rsid w:val="00026896"/>
    <w:rsid w:val="00030ACD"/>
    <w:rsid w:val="0003402B"/>
    <w:rsid w:val="00042522"/>
    <w:rsid w:val="00045060"/>
    <w:rsid w:val="00094647"/>
    <w:rsid w:val="000C5F1F"/>
    <w:rsid w:val="000D7740"/>
    <w:rsid w:val="0010315B"/>
    <w:rsid w:val="00113AB6"/>
    <w:rsid w:val="0015637E"/>
    <w:rsid w:val="00156477"/>
    <w:rsid w:val="00171FDA"/>
    <w:rsid w:val="00174D81"/>
    <w:rsid w:val="001C45F9"/>
    <w:rsid w:val="001D6140"/>
    <w:rsid w:val="001E4E01"/>
    <w:rsid w:val="00245248"/>
    <w:rsid w:val="00260DCD"/>
    <w:rsid w:val="0026658C"/>
    <w:rsid w:val="002741FD"/>
    <w:rsid w:val="00283F1D"/>
    <w:rsid w:val="0028606D"/>
    <w:rsid w:val="002A70C6"/>
    <w:rsid w:val="002B6DE4"/>
    <w:rsid w:val="00303E35"/>
    <w:rsid w:val="0031485A"/>
    <w:rsid w:val="00350FCE"/>
    <w:rsid w:val="0037001E"/>
    <w:rsid w:val="00393D5E"/>
    <w:rsid w:val="00394A62"/>
    <w:rsid w:val="003E7B3C"/>
    <w:rsid w:val="004012F3"/>
    <w:rsid w:val="00440647"/>
    <w:rsid w:val="00454C3C"/>
    <w:rsid w:val="00494121"/>
    <w:rsid w:val="004A0B7E"/>
    <w:rsid w:val="004B492E"/>
    <w:rsid w:val="004D3F35"/>
    <w:rsid w:val="004E1522"/>
    <w:rsid w:val="004E6373"/>
    <w:rsid w:val="004F4C99"/>
    <w:rsid w:val="004F74DC"/>
    <w:rsid w:val="0052542C"/>
    <w:rsid w:val="00563210"/>
    <w:rsid w:val="00572857"/>
    <w:rsid w:val="0058259F"/>
    <w:rsid w:val="005831EC"/>
    <w:rsid w:val="005A6BE7"/>
    <w:rsid w:val="005C17C5"/>
    <w:rsid w:val="006242DA"/>
    <w:rsid w:val="00630979"/>
    <w:rsid w:val="00633ACD"/>
    <w:rsid w:val="006656D8"/>
    <w:rsid w:val="0067044B"/>
    <w:rsid w:val="00684B55"/>
    <w:rsid w:val="00696DD8"/>
    <w:rsid w:val="006A1246"/>
    <w:rsid w:val="006A6E45"/>
    <w:rsid w:val="006E16FF"/>
    <w:rsid w:val="006E2929"/>
    <w:rsid w:val="006F116E"/>
    <w:rsid w:val="007064B6"/>
    <w:rsid w:val="00742CC4"/>
    <w:rsid w:val="00765456"/>
    <w:rsid w:val="00792B0D"/>
    <w:rsid w:val="00792FEA"/>
    <w:rsid w:val="007A7E5A"/>
    <w:rsid w:val="007B44D7"/>
    <w:rsid w:val="007C29E2"/>
    <w:rsid w:val="007D2657"/>
    <w:rsid w:val="007D26C2"/>
    <w:rsid w:val="008231E6"/>
    <w:rsid w:val="0082710C"/>
    <w:rsid w:val="00841654"/>
    <w:rsid w:val="00891720"/>
    <w:rsid w:val="00893826"/>
    <w:rsid w:val="008D55E5"/>
    <w:rsid w:val="008F3B63"/>
    <w:rsid w:val="009213D1"/>
    <w:rsid w:val="00923A16"/>
    <w:rsid w:val="00960C01"/>
    <w:rsid w:val="00970B3D"/>
    <w:rsid w:val="009D3A4E"/>
    <w:rsid w:val="00A41A08"/>
    <w:rsid w:val="00A5650C"/>
    <w:rsid w:val="00A57843"/>
    <w:rsid w:val="00A606D3"/>
    <w:rsid w:val="00A94F1B"/>
    <w:rsid w:val="00A9662E"/>
    <w:rsid w:val="00AB38E3"/>
    <w:rsid w:val="00AC49B1"/>
    <w:rsid w:val="00AD39EE"/>
    <w:rsid w:val="00AE2FEB"/>
    <w:rsid w:val="00B016E7"/>
    <w:rsid w:val="00B349A3"/>
    <w:rsid w:val="00B76F62"/>
    <w:rsid w:val="00BA717D"/>
    <w:rsid w:val="00C075A0"/>
    <w:rsid w:val="00C1459F"/>
    <w:rsid w:val="00C20611"/>
    <w:rsid w:val="00CA473E"/>
    <w:rsid w:val="00D05A91"/>
    <w:rsid w:val="00D16552"/>
    <w:rsid w:val="00D24B74"/>
    <w:rsid w:val="00D56301"/>
    <w:rsid w:val="00D96CF6"/>
    <w:rsid w:val="00DC0CF8"/>
    <w:rsid w:val="00DD247F"/>
    <w:rsid w:val="00DD37E3"/>
    <w:rsid w:val="00DD5248"/>
    <w:rsid w:val="00E2091C"/>
    <w:rsid w:val="00E22C23"/>
    <w:rsid w:val="00E24CCF"/>
    <w:rsid w:val="00E27230"/>
    <w:rsid w:val="00E81594"/>
    <w:rsid w:val="00E846AA"/>
    <w:rsid w:val="00E84FBF"/>
    <w:rsid w:val="00E86CD3"/>
    <w:rsid w:val="00EF6A41"/>
    <w:rsid w:val="00F35201"/>
    <w:rsid w:val="00F549F3"/>
    <w:rsid w:val="00F56690"/>
    <w:rsid w:val="00F73D7E"/>
    <w:rsid w:val="00F86792"/>
    <w:rsid w:val="00FA1AFA"/>
    <w:rsid w:val="00FB4449"/>
    <w:rsid w:val="00FC1D02"/>
    <w:rsid w:val="00FC1E19"/>
    <w:rsid w:val="00FD67DF"/>
    <w:rsid w:val="00FD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FEB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E2FE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171FD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9382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65456"/>
    <w:pPr>
      <w:spacing w:after="12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65456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765456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65456"/>
    <w:rPr>
      <w:rFonts w:ascii="Calibri" w:eastAsia="Times New Roman" w:hAnsi="Calibri" w:cs="Times New Roman"/>
    </w:rPr>
  </w:style>
  <w:style w:type="paragraph" w:customStyle="1" w:styleId="p38">
    <w:name w:val="p38"/>
    <w:basedOn w:val="Normal"/>
    <w:uiPriority w:val="99"/>
    <w:rsid w:val="00D56301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DefaultParagraphFont"/>
    <w:uiPriority w:val="99"/>
    <w:rsid w:val="00D56301"/>
    <w:rPr>
      <w:rFonts w:cs="Times New Roman"/>
    </w:rPr>
  </w:style>
  <w:style w:type="paragraph" w:customStyle="1" w:styleId="p39">
    <w:name w:val="p39"/>
    <w:basedOn w:val="Normal"/>
    <w:uiPriority w:val="99"/>
    <w:rsid w:val="00D5630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DefaultParagraphFont"/>
    <w:uiPriority w:val="99"/>
    <w:rsid w:val="00D56301"/>
    <w:rPr>
      <w:rFonts w:cs="Times New Roman"/>
    </w:rPr>
  </w:style>
  <w:style w:type="paragraph" w:customStyle="1" w:styleId="p40">
    <w:name w:val="p40"/>
    <w:basedOn w:val="Normal"/>
    <w:uiPriority w:val="99"/>
    <w:rsid w:val="00D56301"/>
    <w:pPr>
      <w:spacing w:before="100" w:beforeAutospacing="1" w:after="100" w:afterAutospacing="1"/>
    </w:pPr>
    <w:rPr>
      <w:sz w:val="24"/>
      <w:szCs w:val="24"/>
    </w:rPr>
  </w:style>
  <w:style w:type="paragraph" w:customStyle="1" w:styleId="p41">
    <w:name w:val="p41"/>
    <w:basedOn w:val="Normal"/>
    <w:uiPriority w:val="99"/>
    <w:rsid w:val="00D56301"/>
    <w:pPr>
      <w:spacing w:before="100" w:beforeAutospacing="1" w:after="100" w:afterAutospacing="1"/>
    </w:pPr>
    <w:rPr>
      <w:sz w:val="24"/>
      <w:szCs w:val="24"/>
    </w:rPr>
  </w:style>
  <w:style w:type="paragraph" w:customStyle="1" w:styleId="p42">
    <w:name w:val="p42"/>
    <w:basedOn w:val="Normal"/>
    <w:uiPriority w:val="99"/>
    <w:rsid w:val="00D56301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rsid w:val="00393D5E"/>
    <w:pPr>
      <w:spacing w:before="100" w:beforeAutospacing="1" w:after="100" w:afterAutospacing="1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F3B6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F3B63"/>
    <w:rPr>
      <w:rFonts w:ascii="Times New Roman" w:hAnsi="Times New Roman" w:cs="Times New Roman"/>
      <w:lang w:eastAsia="ru-RU"/>
    </w:rPr>
  </w:style>
  <w:style w:type="paragraph" w:styleId="NoSpacing">
    <w:name w:val="No Spacing"/>
    <w:link w:val="NoSpacingChar"/>
    <w:uiPriority w:val="99"/>
    <w:qFormat/>
    <w:rsid w:val="00394A62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394A62"/>
    <w:rPr>
      <w:rFonts w:cs="Times New Roman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A966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662E"/>
    <w:rPr>
      <w:rFonts w:ascii="Segoe UI" w:hAnsi="Segoe UI" w:cs="Segoe UI"/>
      <w:sz w:val="18"/>
      <w:szCs w:val="18"/>
      <w:lang w:eastAsia="ru-RU"/>
    </w:rPr>
  </w:style>
  <w:style w:type="paragraph" w:customStyle="1" w:styleId="a">
    <w:name w:val="Основной"/>
    <w:basedOn w:val="Normal"/>
    <w:link w:val="a0"/>
    <w:uiPriority w:val="99"/>
    <w:rsid w:val="00E24CCF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0"/>
      <w:szCs w:val="20"/>
    </w:rPr>
  </w:style>
  <w:style w:type="paragraph" w:customStyle="1" w:styleId="a1">
    <w:name w:val="Буллит"/>
    <w:basedOn w:val="a"/>
    <w:link w:val="a2"/>
    <w:uiPriority w:val="99"/>
    <w:rsid w:val="00E24CCF"/>
    <w:pPr>
      <w:ind w:firstLine="244"/>
    </w:pPr>
  </w:style>
  <w:style w:type="character" w:customStyle="1" w:styleId="a0">
    <w:name w:val="Основной Знак"/>
    <w:link w:val="a"/>
    <w:uiPriority w:val="99"/>
    <w:locked/>
    <w:rsid w:val="00E24CCF"/>
    <w:rPr>
      <w:rFonts w:ascii="NewtonCSanPin" w:eastAsia="Times New Roman" w:hAnsi="NewtonCSanPin"/>
      <w:color w:val="000000"/>
      <w:sz w:val="20"/>
      <w:lang w:eastAsia="ru-RU"/>
    </w:rPr>
  </w:style>
  <w:style w:type="character" w:customStyle="1" w:styleId="a2">
    <w:name w:val="Буллит Знак"/>
    <w:link w:val="a1"/>
    <w:uiPriority w:val="99"/>
    <w:locked/>
    <w:rsid w:val="00E24CCF"/>
    <w:rPr>
      <w:rFonts w:ascii="NewtonCSanPin" w:eastAsia="Times New Roman" w:hAnsi="NewtonCSanPin"/>
      <w:color w:val="000000"/>
      <w:sz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06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268</TotalTime>
  <Pages>16</Pages>
  <Words>4786</Words>
  <Characters>27283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UserXP</cp:lastModifiedBy>
  <cp:revision>59</cp:revision>
  <cp:lastPrinted>2018-03-29T02:41:00Z</cp:lastPrinted>
  <dcterms:created xsi:type="dcterms:W3CDTF">2018-01-05T02:07:00Z</dcterms:created>
  <dcterms:modified xsi:type="dcterms:W3CDTF">2018-05-11T07:03:00Z</dcterms:modified>
</cp:coreProperties>
</file>