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547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935EC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656.25pt">
            <v:imagedata r:id="rId7" o:title=""/>
          </v:shape>
        </w:pic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A16547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16547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16547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16547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9FA">
        <w:rPr>
          <w:rFonts w:ascii="Times New Roman" w:hAnsi="Times New Roman"/>
          <w:sz w:val="24"/>
          <w:szCs w:val="24"/>
          <w:lang w:eastAsia="ru-RU"/>
        </w:rPr>
        <w:t>Министерство образования и науки РФ</w:t>
      </w: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9FA">
        <w:rPr>
          <w:rFonts w:ascii="Times New Roman" w:hAnsi="Times New Roman"/>
          <w:sz w:val="24"/>
          <w:szCs w:val="24"/>
          <w:lang w:eastAsia="ru-RU"/>
        </w:rPr>
        <w:t xml:space="preserve">Муниципальное казённое общеобразовательное учреждение </w:t>
      </w: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9FA">
        <w:rPr>
          <w:rFonts w:ascii="Times New Roman" w:hAnsi="Times New Roman"/>
          <w:sz w:val="24"/>
          <w:szCs w:val="24"/>
          <w:lang w:eastAsia="ru-RU"/>
        </w:rPr>
        <w:t>«Вихоревская средняя общеобразовательная школа №2»</w:t>
      </w: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9FA">
        <w:rPr>
          <w:rFonts w:ascii="Times New Roman" w:hAnsi="Times New Roman"/>
          <w:sz w:val="24"/>
          <w:szCs w:val="24"/>
          <w:lang w:eastAsia="ru-RU"/>
        </w:rPr>
        <w:t>Братского района Иркутской  области</w:t>
      </w:r>
    </w:p>
    <w:p w:rsidR="00A16547" w:rsidRPr="007959FA" w:rsidRDefault="00A16547" w:rsidP="000931B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859"/>
        <w:gridCol w:w="3975"/>
        <w:gridCol w:w="2996"/>
      </w:tblGrid>
      <w:tr w:rsidR="00A16547" w:rsidRPr="00D819B5" w:rsidTr="0057285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547" w:rsidRPr="00D11104" w:rsidRDefault="00A16547" w:rsidP="00572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>Рассмотрено</w:t>
            </w:r>
          </w:p>
          <w:p w:rsidR="00A16547" w:rsidRPr="00D11104" w:rsidRDefault="00A16547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заседании ШМО    </w:t>
            </w:r>
          </w:p>
          <w:p w:rsidR="00A16547" w:rsidRPr="00D11104" w:rsidRDefault="00A16547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>МКОУ «Вихоревская СОШ №2»</w:t>
            </w:r>
          </w:p>
          <w:p w:rsidR="00A16547" w:rsidRPr="00D11104" w:rsidRDefault="00A16547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</w:t>
            </w:r>
          </w:p>
          <w:p w:rsidR="00A16547" w:rsidRPr="00D11104" w:rsidRDefault="00A16547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№ 1</w:t>
            </w:r>
          </w:p>
          <w:p w:rsidR="00A16547" w:rsidRPr="00D11104" w:rsidRDefault="00A16547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>от «</w:t>
            </w:r>
            <w:r w:rsidRPr="00D1110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31» августа</w:t>
            </w: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2017  г.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547" w:rsidRPr="00D11104" w:rsidRDefault="00A16547" w:rsidP="00572857">
            <w:pPr>
              <w:spacing w:after="0" w:line="240" w:lineRule="auto"/>
              <w:ind w:left="-819" w:firstLine="8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Согласовано:</w:t>
            </w:r>
          </w:p>
          <w:p w:rsidR="00A16547" w:rsidRPr="00D11104" w:rsidRDefault="00A16547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УР  МКОУ «Вихоревская СОШ №2</w:t>
            </w:r>
          </w:p>
          <w:p w:rsidR="00A16547" w:rsidRPr="00D11104" w:rsidRDefault="00A16547" w:rsidP="005728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>________/ _____________</w:t>
            </w:r>
          </w:p>
          <w:p w:rsidR="00A16547" w:rsidRPr="00D11104" w:rsidRDefault="00A16547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Pr="00D1110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«31» августа</w:t>
            </w: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2017  г.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6547" w:rsidRPr="00D11104" w:rsidRDefault="00A16547" w:rsidP="00572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>Утверждаю:</w:t>
            </w:r>
          </w:p>
          <w:p w:rsidR="00A16547" w:rsidRPr="00D11104" w:rsidRDefault="00A16547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МКОУ «Вихоревская СОШ №2»</w:t>
            </w:r>
          </w:p>
          <w:p w:rsidR="00A16547" w:rsidRPr="00D11104" w:rsidRDefault="00A16547" w:rsidP="005728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>_______ /Т.А. Жеребцова/</w:t>
            </w:r>
          </w:p>
          <w:p w:rsidR="00A16547" w:rsidRPr="00D11104" w:rsidRDefault="00A16547" w:rsidP="005728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>Приказ №_</w:t>
            </w:r>
            <w:r w:rsidRPr="00D1110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96-а__</w:t>
            </w:r>
          </w:p>
          <w:p w:rsidR="00A16547" w:rsidRPr="00D11104" w:rsidRDefault="00A16547" w:rsidP="005728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>от «</w:t>
            </w:r>
            <w:r w:rsidRPr="00D1110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31» августа</w:t>
            </w:r>
            <w:r w:rsidRPr="00D111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2017  г. </w:t>
            </w:r>
          </w:p>
        </w:tc>
      </w:tr>
    </w:tbl>
    <w:p w:rsidR="00A16547" w:rsidRPr="007959FA" w:rsidRDefault="00A16547" w:rsidP="000931B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959FA">
        <w:rPr>
          <w:rFonts w:ascii="Times New Roman" w:hAnsi="Times New Roman"/>
          <w:sz w:val="28"/>
          <w:szCs w:val="28"/>
          <w:lang w:eastAsia="ru-RU"/>
        </w:rPr>
        <w:t xml:space="preserve">Рабочая программа </w:t>
      </w: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959FA">
        <w:rPr>
          <w:rFonts w:ascii="Times New Roman" w:hAnsi="Times New Roman"/>
          <w:sz w:val="28"/>
          <w:szCs w:val="28"/>
          <w:lang w:eastAsia="ru-RU"/>
        </w:rPr>
        <w:t>курса внеурочной деятельности</w:t>
      </w: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959FA">
        <w:rPr>
          <w:rFonts w:ascii="Times New Roman" w:hAnsi="Times New Roman"/>
          <w:b/>
          <w:sz w:val="28"/>
          <w:szCs w:val="28"/>
          <w:lang w:eastAsia="ru-RU"/>
        </w:rPr>
        <w:t xml:space="preserve"> «</w:t>
      </w:r>
      <w:r w:rsidRPr="00DB4FB7">
        <w:rPr>
          <w:rFonts w:ascii="Times New Roman" w:hAnsi="Times New Roman"/>
          <w:b/>
          <w:sz w:val="28"/>
          <w:szCs w:val="28"/>
          <w:lang w:eastAsia="ru-RU"/>
        </w:rPr>
        <w:t>Ключ и Заря</w:t>
      </w:r>
      <w:r w:rsidRPr="007959FA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учащихся </w:t>
      </w:r>
      <w:r w:rsidRPr="007959FA">
        <w:rPr>
          <w:rFonts w:ascii="Times New Roman" w:hAnsi="Times New Roman"/>
          <w:sz w:val="28"/>
          <w:szCs w:val="28"/>
          <w:lang w:eastAsia="ru-RU"/>
        </w:rPr>
        <w:t>4 классов</w:t>
      </w:r>
    </w:p>
    <w:p w:rsidR="00A16547" w:rsidRPr="00F56ED1" w:rsidRDefault="00A16547" w:rsidP="00F56E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56ED1">
        <w:rPr>
          <w:rFonts w:ascii="Times New Roman" w:hAnsi="Times New Roman"/>
          <w:b/>
          <w:i/>
          <w:sz w:val="24"/>
          <w:szCs w:val="24"/>
          <w:lang w:eastAsia="ru-RU"/>
        </w:rPr>
        <w:t>(с внесёнными дополнениями от 20.04.2018 г.)</w:t>
      </w:r>
      <w:bookmarkStart w:id="0" w:name="_GoBack"/>
      <w:bookmarkEnd w:id="0"/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6547" w:rsidRPr="007959FA" w:rsidRDefault="00A16547" w:rsidP="000931BE">
      <w:pPr>
        <w:rPr>
          <w:sz w:val="28"/>
          <w:szCs w:val="28"/>
        </w:rPr>
      </w:pPr>
      <w:r w:rsidRPr="007959FA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Направление внеурочной деятельности: </w:t>
      </w:r>
      <w:r w:rsidRPr="007959FA">
        <w:rPr>
          <w:rFonts w:ascii="Times New Roman" w:hAnsi="Times New Roman"/>
          <w:bCs/>
          <w:iCs/>
          <w:sz w:val="28"/>
          <w:szCs w:val="28"/>
        </w:rPr>
        <w:t>«</w:t>
      </w:r>
      <w:r w:rsidRPr="003306FD">
        <w:rPr>
          <w:rFonts w:ascii="Times New Roman" w:hAnsi="Times New Roman"/>
          <w:bCs/>
          <w:iCs/>
          <w:sz w:val="28"/>
          <w:szCs w:val="28"/>
        </w:rPr>
        <w:t>Общеинтеллектуальное</w:t>
      </w:r>
      <w:r w:rsidRPr="003306FD">
        <w:rPr>
          <w:sz w:val="28"/>
          <w:szCs w:val="28"/>
        </w:rPr>
        <w:t>»</w:t>
      </w:r>
      <w:r w:rsidRPr="003306FD">
        <w:rPr>
          <w:rFonts w:ascii="Times New Roman" w:hAnsi="Times New Roman"/>
          <w:iCs/>
          <w:sz w:val="28"/>
          <w:szCs w:val="28"/>
        </w:rPr>
        <w:t xml:space="preserve"> </w:t>
      </w:r>
      <w:r w:rsidRPr="007959FA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7959FA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</w:p>
    <w:p w:rsidR="00A16547" w:rsidRPr="007959FA" w:rsidRDefault="00A16547" w:rsidP="000931B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Срок  реализации - 1 год</w:t>
      </w:r>
      <w:r w:rsidRPr="007959FA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</w:t>
      </w:r>
      <w:r w:rsidRPr="004B0EB3">
        <w:rPr>
          <w:rFonts w:ascii="Times New Roman" w:hAnsi="Times New Roman"/>
          <w:sz w:val="24"/>
          <w:szCs w:val="24"/>
          <w:lang w:eastAsia="ru-RU"/>
        </w:rPr>
        <w:t>Разработала:</w:t>
      </w:r>
    </w:p>
    <w:p w:rsidR="00A16547" w:rsidRPr="004B0EB3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7959FA">
        <w:rPr>
          <w:rFonts w:ascii="Times New Roman" w:hAnsi="Times New Roman"/>
          <w:sz w:val="24"/>
          <w:szCs w:val="24"/>
          <w:lang w:eastAsia="ru-RU"/>
        </w:rPr>
        <w:t xml:space="preserve">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</w:t>
      </w:r>
      <w:r w:rsidRPr="007959F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Савельева Г.С.,</w:t>
      </w: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9FA">
        <w:rPr>
          <w:rFonts w:ascii="Times New Roman" w:hAnsi="Times New Roman"/>
          <w:sz w:val="24"/>
          <w:szCs w:val="24"/>
          <w:lang w:eastAsia="ru-RU"/>
        </w:rPr>
        <w:t xml:space="preserve">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</w:t>
      </w:r>
      <w:r w:rsidRPr="007959FA">
        <w:rPr>
          <w:rFonts w:ascii="Times New Roman" w:hAnsi="Times New Roman"/>
          <w:sz w:val="24"/>
          <w:szCs w:val="24"/>
          <w:lang w:eastAsia="ru-RU"/>
        </w:rPr>
        <w:t>учитель начальных классов</w:t>
      </w:r>
    </w:p>
    <w:p w:rsidR="00A16547" w:rsidRPr="007959FA" w:rsidRDefault="00A16547" w:rsidP="000931B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7959FA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16547" w:rsidRPr="007959FA" w:rsidRDefault="00A16547" w:rsidP="000931B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16547" w:rsidRPr="007959FA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16547" w:rsidRDefault="00A16547" w:rsidP="000931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16547" w:rsidRDefault="00A16547" w:rsidP="000931B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16547" w:rsidRDefault="00A16547" w:rsidP="000931B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16547" w:rsidRDefault="00A16547" w:rsidP="000931BE">
      <w:pPr>
        <w:spacing w:after="0" w:line="236" w:lineRule="auto"/>
        <w:ind w:right="12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16547" w:rsidRDefault="00A16547" w:rsidP="000931BE">
      <w:pPr>
        <w:spacing w:after="0" w:line="236" w:lineRule="auto"/>
        <w:ind w:right="12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16547" w:rsidRDefault="00A16547" w:rsidP="000931BE">
      <w:pPr>
        <w:spacing w:after="0" w:line="236" w:lineRule="auto"/>
        <w:ind w:right="12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959FA">
        <w:rPr>
          <w:rFonts w:ascii="Times New Roman" w:hAnsi="Times New Roman"/>
          <w:sz w:val="24"/>
          <w:szCs w:val="24"/>
          <w:lang w:eastAsia="ru-RU"/>
        </w:rPr>
        <w:t>Вихоревка</w:t>
      </w:r>
    </w:p>
    <w:p w:rsidR="00A16547" w:rsidRPr="007D29B1" w:rsidRDefault="00A16547" w:rsidP="00727923">
      <w:pPr>
        <w:spacing w:after="0" w:line="236" w:lineRule="auto"/>
        <w:ind w:right="12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</w:t>
      </w:r>
    </w:p>
    <w:p w:rsidR="00A16547" w:rsidRPr="005C34B1" w:rsidRDefault="00A16547" w:rsidP="00BD7DC8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  <w:r w:rsidRPr="005C34B1">
        <w:rPr>
          <w:b/>
          <w:color w:val="000000"/>
        </w:rPr>
        <w:t>РЕЗУЛЬТАТЫ ОСВОЕНИЯ</w:t>
      </w:r>
      <w:r>
        <w:rPr>
          <w:b/>
          <w:color w:val="000000"/>
        </w:rPr>
        <w:t xml:space="preserve">  </w:t>
      </w:r>
      <w:r w:rsidRPr="005C34B1">
        <w:rPr>
          <w:b/>
          <w:color w:val="000000"/>
        </w:rPr>
        <w:t>КУРСА ВНЕУРОЧНОЙ ДЕЯТЕЛЬНОСТИ</w:t>
      </w:r>
    </w:p>
    <w:p w:rsidR="00A16547" w:rsidRDefault="00A16547" w:rsidP="00BD7DC8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:rsidR="00A16547" w:rsidRDefault="00A16547" w:rsidP="00BD7DC8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  <w:r w:rsidRPr="004B0EB3">
        <w:rPr>
          <w:b/>
          <w:color w:val="000000"/>
        </w:rPr>
        <w:t>ЛИЧНОСТНЫЕ РЕЗУЛЬТАТЫ</w:t>
      </w:r>
    </w:p>
    <w:p w:rsidR="00A16547" w:rsidRPr="00DB4FB7" w:rsidRDefault="00A16547" w:rsidP="00DB4FB7">
      <w:pPr>
        <w:spacing w:after="0" w:line="234" w:lineRule="auto"/>
        <w:ind w:right="2900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</w:t>
      </w:r>
      <w:r w:rsidRPr="00DB4FB7">
        <w:rPr>
          <w:rFonts w:ascii="Times New Roman" w:hAnsi="Times New Roman"/>
          <w:b/>
          <w:bCs/>
          <w:sz w:val="24"/>
          <w:szCs w:val="24"/>
          <w:lang w:eastAsia="ru-RU"/>
        </w:rPr>
        <w:t>У выпускника будут сформированы:</w:t>
      </w:r>
    </w:p>
    <w:p w:rsidR="00A16547" w:rsidRPr="00DB4FB7" w:rsidRDefault="00A16547" w:rsidP="00DB4FB7">
      <w:pPr>
        <w:spacing w:after="0" w:line="9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36" w:lineRule="auto"/>
        <w:ind w:left="260" w:right="20" w:firstLine="566"/>
        <w:jc w:val="both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>– 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A16547" w:rsidRPr="00DB4FB7" w:rsidRDefault="00A16547" w:rsidP="00DB4FB7">
      <w:pPr>
        <w:spacing w:after="0" w:line="13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34" w:lineRule="auto"/>
        <w:ind w:left="260" w:firstLine="566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>– широкая мотивационная основа учебной деятельности, включающая социальные, учебно­познавательные и внешние мотивы;</w:t>
      </w:r>
    </w:p>
    <w:p w:rsidR="00A16547" w:rsidRPr="00DB4FB7" w:rsidRDefault="00A16547" w:rsidP="00DB4FB7">
      <w:pPr>
        <w:spacing w:after="0" w:line="13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34" w:lineRule="auto"/>
        <w:ind w:left="260" w:firstLine="566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>– учебно­познавательный интерес к новому учебному материалу и способам решения новой задачи;</w:t>
      </w:r>
    </w:p>
    <w:p w:rsidR="00A16547" w:rsidRPr="00DB4FB7" w:rsidRDefault="00A16547" w:rsidP="00DB4FB7">
      <w:pPr>
        <w:spacing w:after="0" w:line="13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37" w:lineRule="auto"/>
        <w:ind w:left="260" w:firstLine="566"/>
        <w:jc w:val="both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>– 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A16547" w:rsidRPr="00DB4FB7" w:rsidRDefault="00A16547" w:rsidP="00DB4FB7">
      <w:pPr>
        <w:spacing w:after="0" w:line="2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40" w:lineRule="auto"/>
        <w:ind w:left="820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>–  способность к оценке своей учебной деятельности;</w:t>
      </w:r>
    </w:p>
    <w:p w:rsidR="00A16547" w:rsidRPr="00DB4FB7" w:rsidRDefault="00A16547" w:rsidP="00DB4FB7">
      <w:pPr>
        <w:spacing w:after="0" w:line="12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37" w:lineRule="auto"/>
        <w:ind w:left="260" w:firstLine="566"/>
        <w:jc w:val="both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>– 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A16547" w:rsidRPr="00DB4FB7" w:rsidRDefault="00A16547" w:rsidP="00DB4FB7">
      <w:pPr>
        <w:spacing w:after="0" w:line="13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34" w:lineRule="auto"/>
        <w:ind w:left="260" w:firstLine="566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>– ориентация в нравственном содержании и смысле как собственных поступков, так и поступков окружающих людей;</w:t>
      </w:r>
    </w:p>
    <w:p w:rsidR="00A16547" w:rsidRPr="00DB4FB7" w:rsidRDefault="00A16547" w:rsidP="00DB4FB7">
      <w:pPr>
        <w:spacing w:after="0" w:line="1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40" w:lineRule="auto"/>
        <w:ind w:left="820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>–  знание основных моральных норм и ориентация на их выполнение;</w:t>
      </w:r>
    </w:p>
    <w:p w:rsidR="00A16547" w:rsidRPr="00DB4FB7" w:rsidRDefault="00A16547" w:rsidP="00DB4FB7">
      <w:pPr>
        <w:spacing w:after="0" w:line="12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34" w:lineRule="auto"/>
        <w:ind w:left="260" w:firstLine="566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>– развитие этических чувств — стыда, вины, совести как регуляторов морального поведения; понимание чувств других людей и сопереживание им;</w:t>
      </w:r>
    </w:p>
    <w:p w:rsidR="00A16547" w:rsidRPr="00DB4FB7" w:rsidRDefault="00A16547" w:rsidP="00DB4FB7">
      <w:pPr>
        <w:spacing w:after="0" w:line="13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34" w:lineRule="auto"/>
        <w:ind w:left="260" w:firstLine="566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>– чувство прекрасного и эстетические чувства на основе знакомства с мировой и отечественной художественной культурой.</w:t>
      </w:r>
    </w:p>
    <w:p w:rsidR="00A16547" w:rsidRPr="00DB4FB7" w:rsidRDefault="00A16547" w:rsidP="00DB4FB7">
      <w:pPr>
        <w:spacing w:after="0" w:line="6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</w:t>
      </w:r>
      <w:r w:rsidRPr="00DB4FB7">
        <w:rPr>
          <w:rFonts w:ascii="Times New Roman" w:hAnsi="Times New Roman"/>
          <w:b/>
          <w:bCs/>
          <w:sz w:val="24"/>
          <w:szCs w:val="24"/>
          <w:lang w:eastAsia="ru-RU"/>
        </w:rPr>
        <w:t>Выпускник получит возможность для формирования:</w:t>
      </w:r>
    </w:p>
    <w:p w:rsidR="00A16547" w:rsidRPr="00DB4FB7" w:rsidRDefault="00A16547" w:rsidP="00DB4FB7">
      <w:pPr>
        <w:spacing w:after="0" w:line="7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37" w:lineRule="auto"/>
        <w:ind w:left="260" w:firstLine="566"/>
        <w:jc w:val="both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внутренней позиции обучающегося на уровне положительного отношения к</w:t>
      </w:r>
      <w:r w:rsidRPr="00DB4FB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образовательной организации, понимания необходимости учения, выраженного в преобладании учебно­познавательных мотивов и предпочтении социального способа оценки знаний;</w:t>
      </w:r>
    </w:p>
    <w:p w:rsidR="00A16547" w:rsidRPr="00DB4FB7" w:rsidRDefault="00A16547" w:rsidP="00DB4FB7">
      <w:pPr>
        <w:spacing w:after="0" w:line="1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40" w:lineRule="auto"/>
        <w:ind w:left="820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 xml:space="preserve">– 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выраженной устойчивой учебно­познавательной мотивации учения;</w:t>
      </w:r>
    </w:p>
    <w:p w:rsidR="00A16547" w:rsidRPr="00DB4FB7" w:rsidRDefault="00A16547" w:rsidP="00DB4FB7">
      <w:pPr>
        <w:spacing w:after="0" w:line="9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34" w:lineRule="auto"/>
        <w:ind w:left="260" w:firstLine="566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устойчивого учебно­познавательного интереса к новым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общим способам решения</w:t>
      </w:r>
      <w:r w:rsidRPr="00DB4FB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задач;</w:t>
      </w:r>
    </w:p>
    <w:p w:rsidR="00A16547" w:rsidRPr="00DB4FB7" w:rsidRDefault="00A16547" w:rsidP="00DB4FB7">
      <w:pPr>
        <w:spacing w:after="0" w:line="13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40" w:lineRule="auto"/>
        <w:ind w:left="260" w:firstLine="566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адекватного понимания причин успешности/неуспешности учебной</w:t>
      </w:r>
      <w:r w:rsidRPr="00DB4FB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деятельности;</w:t>
      </w:r>
    </w:p>
    <w:p w:rsidR="00A16547" w:rsidRPr="00DB4FB7" w:rsidRDefault="00A16547" w:rsidP="00DB4FB7">
      <w:pPr>
        <w:spacing w:after="0" w:line="234" w:lineRule="auto"/>
        <w:ind w:left="260" w:firstLine="566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положительной адекватной дифференцированной самооценки на основе критерия</w:t>
      </w:r>
      <w:r w:rsidRPr="00DB4FB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успешности реализации социальной роли «хорошего ученика»;</w:t>
      </w:r>
    </w:p>
    <w:p w:rsidR="00A16547" w:rsidRPr="00DB4FB7" w:rsidRDefault="00A16547" w:rsidP="00DB4FB7">
      <w:pPr>
        <w:spacing w:after="0" w:line="1" w:lineRule="exact"/>
        <w:rPr>
          <w:rFonts w:ascii="Times New Roman" w:hAnsi="Times New Roman"/>
          <w:sz w:val="20"/>
          <w:szCs w:val="20"/>
          <w:lang w:eastAsia="ru-RU"/>
        </w:rPr>
      </w:pPr>
    </w:p>
    <w:p w:rsidR="00A16547" w:rsidRPr="00DB4FB7" w:rsidRDefault="00A16547" w:rsidP="00DB4FB7">
      <w:pPr>
        <w:spacing w:after="0" w:line="240" w:lineRule="auto"/>
        <w:ind w:left="820"/>
        <w:rPr>
          <w:rFonts w:ascii="Times New Roman" w:hAnsi="Times New Roman"/>
          <w:sz w:val="20"/>
          <w:szCs w:val="20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 xml:space="preserve">– 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компетентности в реализации основ гражданской идентичности в поступках</w:t>
      </w:r>
    </w:p>
    <w:p w:rsidR="00A16547" w:rsidRPr="00DB4FB7" w:rsidRDefault="00A16547" w:rsidP="00DB4FB7">
      <w:pPr>
        <w:numPr>
          <w:ilvl w:val="0"/>
          <w:numId w:val="18"/>
        </w:numPr>
        <w:tabs>
          <w:tab w:val="left" w:pos="440"/>
        </w:tabs>
        <w:spacing w:after="0" w:line="240" w:lineRule="auto"/>
        <w:ind w:left="440" w:hanging="178"/>
        <w:rPr>
          <w:rFonts w:ascii="Times New Roman" w:hAnsi="Times New Roman"/>
          <w:iCs/>
          <w:sz w:val="24"/>
          <w:szCs w:val="24"/>
          <w:lang w:eastAsia="ru-RU"/>
        </w:rPr>
      </w:pPr>
      <w:r w:rsidRPr="00DB4FB7">
        <w:rPr>
          <w:rFonts w:ascii="Times New Roman" w:hAnsi="Times New Roman"/>
          <w:iCs/>
          <w:sz w:val="24"/>
          <w:szCs w:val="24"/>
          <w:lang w:eastAsia="ru-RU"/>
        </w:rPr>
        <w:t>деятельности;</w:t>
      </w:r>
    </w:p>
    <w:p w:rsidR="00A16547" w:rsidRPr="00DB4FB7" w:rsidRDefault="00A16547" w:rsidP="00DB4FB7">
      <w:pPr>
        <w:spacing w:after="0" w:line="12" w:lineRule="exact"/>
        <w:rPr>
          <w:rFonts w:ascii="Times New Roman" w:hAnsi="Times New Roman"/>
          <w:iCs/>
          <w:sz w:val="24"/>
          <w:szCs w:val="24"/>
          <w:lang w:eastAsia="ru-RU"/>
        </w:rPr>
      </w:pPr>
    </w:p>
    <w:p w:rsidR="00A16547" w:rsidRPr="00DB4FB7" w:rsidRDefault="00A16547" w:rsidP="00DB4FB7">
      <w:pPr>
        <w:spacing w:after="0" w:line="237" w:lineRule="auto"/>
        <w:ind w:left="260" w:firstLine="56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морального сознания на конвенциональном уровне,</w:t>
      </w:r>
      <w:r w:rsidRPr="00DB4FB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способности к решению</w:t>
      </w:r>
      <w:r w:rsidRPr="00DB4FB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A16547" w:rsidRPr="00DB4FB7" w:rsidRDefault="00A16547" w:rsidP="00DB4FB7">
      <w:pPr>
        <w:spacing w:after="0" w:line="14" w:lineRule="exact"/>
        <w:rPr>
          <w:rFonts w:ascii="Times New Roman" w:hAnsi="Times New Roman"/>
          <w:iCs/>
          <w:sz w:val="24"/>
          <w:szCs w:val="24"/>
          <w:lang w:eastAsia="ru-RU"/>
        </w:rPr>
      </w:pPr>
    </w:p>
    <w:p w:rsidR="00A16547" w:rsidRPr="00DB4FB7" w:rsidRDefault="00A16547" w:rsidP="00DB4FB7">
      <w:pPr>
        <w:spacing w:after="0" w:line="234" w:lineRule="auto"/>
        <w:ind w:left="260" w:firstLine="566"/>
        <w:rPr>
          <w:rFonts w:ascii="Times New Roman" w:hAnsi="Times New Roman"/>
          <w:iCs/>
          <w:sz w:val="24"/>
          <w:szCs w:val="24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осознанных устойчивых эстетических предпочтений и ориентации на искусство</w:t>
      </w:r>
      <w:r w:rsidRPr="00DB4FB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как значимую сферу человеческой жизни;</w:t>
      </w:r>
    </w:p>
    <w:p w:rsidR="00A16547" w:rsidRPr="00DB4FB7" w:rsidRDefault="00A16547" w:rsidP="00DB4FB7">
      <w:pPr>
        <w:spacing w:after="0" w:line="13" w:lineRule="exact"/>
        <w:rPr>
          <w:rFonts w:ascii="Times New Roman" w:hAnsi="Times New Roman"/>
          <w:iCs/>
          <w:sz w:val="24"/>
          <w:szCs w:val="24"/>
          <w:lang w:eastAsia="ru-RU"/>
        </w:rPr>
      </w:pPr>
    </w:p>
    <w:p w:rsidR="00A16547" w:rsidRPr="00DB4FB7" w:rsidRDefault="00A16547" w:rsidP="00DB4FB7">
      <w:pPr>
        <w:spacing w:after="0" w:line="236" w:lineRule="auto"/>
        <w:ind w:left="260" w:firstLine="56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DB4FB7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эмпатии как осознанного понимания чувств других людей и сопереживания им,</w:t>
      </w:r>
      <w:r w:rsidRPr="00DB4FB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B4FB7">
        <w:rPr>
          <w:rFonts w:ascii="Times New Roman" w:hAnsi="Times New Roman"/>
          <w:iCs/>
          <w:sz w:val="24"/>
          <w:szCs w:val="24"/>
          <w:lang w:eastAsia="ru-RU"/>
        </w:rPr>
        <w:t>выражающихся в поступках, направленных на помощь другим и обеспечение их благополучия.</w:t>
      </w:r>
    </w:p>
    <w:p w:rsidR="00A16547" w:rsidRDefault="00A16547" w:rsidP="00DB4FB7">
      <w:pPr>
        <w:pStyle w:val="NormalWeb"/>
        <w:spacing w:before="0" w:beforeAutospacing="0" w:after="0" w:afterAutospacing="0"/>
        <w:rPr>
          <w:b/>
          <w:bCs/>
          <w:color w:val="000000"/>
        </w:rPr>
      </w:pPr>
    </w:p>
    <w:p w:rsidR="00A16547" w:rsidRDefault="00A16547" w:rsidP="00BD7DC8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МЕТАПРЕДМЕТНЫЕ РЕЗУЛЬТАТЫ</w:t>
      </w:r>
    </w:p>
    <w:p w:rsidR="00A16547" w:rsidRPr="00BD7DC8" w:rsidRDefault="00A16547" w:rsidP="00BD7DC8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16547" w:rsidRDefault="00A16547" w:rsidP="00BD7DC8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 w:rsidRPr="00BD7DC8">
        <w:rPr>
          <w:b/>
          <w:bCs/>
          <w:color w:val="000000"/>
        </w:rPr>
        <w:t>РЕГУЛЯТИВНЫЕ УНИВЕРСАЛЬНЫЕ УЧЕБНЫЕ ДЕЙСТВИЯ</w:t>
      </w:r>
    </w:p>
    <w:p w:rsidR="00A16547" w:rsidRPr="00BD7DC8" w:rsidRDefault="00A16547" w:rsidP="00BD7DC8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16547" w:rsidRDefault="00A16547" w:rsidP="006C5EA2">
      <w:pPr>
        <w:pStyle w:val="NormalWeb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  <w:r>
        <w:rPr>
          <w:b/>
          <w:bCs/>
        </w:rPr>
        <w:t>Выпускник научится: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формулировать задачу урока после предварительного обсуждения;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оценивать выполнение своей работы и работы всех, исходя из имеющихся критериев;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осознанно строить речевое высказывание (в устной и письменной форме) в соответствии с задачами коммуникации, соблюдая нормы этики и этикета;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анализировать рассуждение, в структуре которого представлены несколько аргументов, оценивать их значимость, достоверность фактов;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классифицировать различные типы аргументов: научные и ненаучные (житейские), обобщённые и конкретные;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реализовывать рассуждение (устное и письменное), которое включает в себя тезис, убедительные аргументы (иногда также вступление и заключение), соблюдая нормы информационной избирательности;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признавать возможность существования разных точек зрения и права каждого иметь свою;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различать описания разных стилей – делового и художественного;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продуцировать описания разных стилей в зависимости от коммуникативной задачи;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анализировать словарные статьи;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реализовывать словарные статьи к новым словам;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осуществлять информационную переработку научно-учебного текста: составлять опорный конспект прочитанного или услышанного;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воспроизводить по опорному конспекту прочитанное или услышанное;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анализировать газетные информационные жанры, выделять логическую и эмоциональную составляющие;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слушать собеседника, кратко излагать сказанное им в процессе обсуждения темы, проблемы;</w:t>
      </w:r>
    </w:p>
    <w:p w:rsidR="00A16547" w:rsidRPr="00DF41E6" w:rsidRDefault="00A16547" w:rsidP="00DF41E6">
      <w:pPr>
        <w:pStyle w:val="ListParagraph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DF41E6">
        <w:rPr>
          <w:rFonts w:ascii="Times New Roman" w:hAnsi="Times New Roman"/>
          <w:color w:val="000000"/>
          <w:sz w:val="24"/>
          <w:szCs w:val="24"/>
          <w:lang w:eastAsia="ru-RU"/>
        </w:rPr>
        <w:t>редактировать текст с недочётами.</w:t>
      </w:r>
    </w:p>
    <w:p w:rsidR="00A16547" w:rsidRPr="00DF41E6" w:rsidRDefault="00A16547" w:rsidP="00DF41E6">
      <w:pPr>
        <w:pStyle w:val="ListParagraph"/>
        <w:spacing w:after="0" w:line="240" w:lineRule="auto"/>
        <w:ind w:left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</w:p>
    <w:p w:rsidR="00A16547" w:rsidRDefault="00A16547" w:rsidP="003F690F">
      <w:pPr>
        <w:pStyle w:val="NormalWeb"/>
        <w:spacing w:before="0" w:beforeAutospacing="0" w:after="150" w:afterAutospacing="0"/>
        <w:jc w:val="center"/>
        <w:rPr>
          <w:b/>
          <w:bCs/>
          <w:color w:val="000000"/>
        </w:rPr>
      </w:pPr>
      <w:r w:rsidRPr="00DF41E6">
        <w:rPr>
          <w:b/>
          <w:bCs/>
          <w:color w:val="000000"/>
        </w:rPr>
        <w:t xml:space="preserve">ПОЗНАВАТЕЛЬНЫЕ УНИВЕРСАЛЬНЫЕ УЧЕБНЫЕ ДЕЙСТВИЯ </w:t>
      </w:r>
    </w:p>
    <w:p w:rsidR="00A16547" w:rsidRPr="00291E4F" w:rsidRDefault="00A16547" w:rsidP="006C5EA2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F26478">
        <w:rPr>
          <w:rFonts w:ascii="Times New Roman" w:hAnsi="Times New Roman"/>
          <w:b/>
          <w:bCs/>
          <w:sz w:val="24"/>
          <w:szCs w:val="24"/>
        </w:rPr>
        <w:t>Выпускник научится:</w:t>
      </w:r>
    </w:p>
    <w:p w:rsidR="00A16547" w:rsidRPr="00291E4F" w:rsidRDefault="00A16547" w:rsidP="006C5EA2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291E4F">
        <w:rPr>
          <w:rFonts w:ascii="Times New Roman" w:hAnsi="Times New Roman"/>
          <w:color w:val="000000"/>
          <w:sz w:val="24"/>
          <w:szCs w:val="24"/>
          <w:lang w:eastAsia="ru-RU"/>
        </w:rPr>
        <w:t>различать общение для контакта и для получения информации;</w:t>
      </w:r>
    </w:p>
    <w:p w:rsidR="00A16547" w:rsidRPr="00291E4F" w:rsidRDefault="00A16547" w:rsidP="006C5EA2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291E4F">
        <w:rPr>
          <w:rFonts w:ascii="Times New Roman" w:hAnsi="Times New Roman"/>
          <w:color w:val="000000"/>
          <w:sz w:val="24"/>
          <w:szCs w:val="24"/>
          <w:lang w:eastAsia="ru-RU"/>
        </w:rPr>
        <w:t>учитывать особенности коммуникативной ситуации при реализации высказывания;</w:t>
      </w:r>
    </w:p>
    <w:p w:rsidR="00A16547" w:rsidRPr="00291E4F" w:rsidRDefault="00A16547" w:rsidP="006C5EA2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291E4F">
        <w:rPr>
          <w:rFonts w:ascii="Times New Roman" w:hAnsi="Times New Roman"/>
          <w:color w:val="000000"/>
          <w:sz w:val="24"/>
          <w:szCs w:val="24"/>
          <w:lang w:eastAsia="ru-RU"/>
        </w:rPr>
        <w:t>уместно использовать изученные несловесные средства при общении;</w:t>
      </w:r>
    </w:p>
    <w:p w:rsidR="00A16547" w:rsidRPr="00291E4F" w:rsidRDefault="00A16547" w:rsidP="006C5EA2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291E4F">
        <w:rPr>
          <w:rFonts w:ascii="Times New Roman" w:hAnsi="Times New Roman"/>
          <w:color w:val="000000"/>
          <w:sz w:val="24"/>
          <w:szCs w:val="24"/>
          <w:lang w:eastAsia="ru-RU"/>
        </w:rPr>
        <w:t>определять виды речевой деятельности, осознавать их взаимосвязь;</w:t>
      </w:r>
    </w:p>
    <w:p w:rsidR="00A16547" w:rsidRPr="00291E4F" w:rsidRDefault="00A16547" w:rsidP="006C5EA2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291E4F">
        <w:rPr>
          <w:rFonts w:ascii="Times New Roman" w:hAnsi="Times New Roman"/>
          <w:color w:val="000000"/>
          <w:sz w:val="24"/>
          <w:szCs w:val="24"/>
          <w:lang w:eastAsia="ru-RU"/>
        </w:rPr>
        <w:t>называть основные признаки текста, приводить их примеры;</w:t>
      </w:r>
    </w:p>
    <w:p w:rsidR="00A16547" w:rsidRPr="00291E4F" w:rsidRDefault="00A16547" w:rsidP="006C5EA2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291E4F">
        <w:rPr>
          <w:rFonts w:ascii="Times New Roman" w:hAnsi="Times New Roman"/>
          <w:color w:val="000000"/>
          <w:sz w:val="24"/>
          <w:szCs w:val="24"/>
          <w:lang w:eastAsia="ru-RU"/>
        </w:rPr>
        <w:t>называть изученные разновидности текстов – жанры, реализуемые людьми для решения коммуникативных задач;</w:t>
      </w:r>
    </w:p>
    <w:p w:rsidR="00A16547" w:rsidRPr="00291E4F" w:rsidRDefault="00A16547" w:rsidP="006C5EA2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291E4F">
        <w:rPr>
          <w:rFonts w:ascii="Times New Roman" w:hAnsi="Times New Roman"/>
          <w:color w:val="000000"/>
          <w:sz w:val="24"/>
          <w:szCs w:val="24"/>
          <w:lang w:eastAsia="ru-RU"/>
        </w:rPr>
        <w:t>продуцировать этикетные жанры вежливая оценка, утешение;</w:t>
      </w:r>
    </w:p>
    <w:p w:rsidR="00A16547" w:rsidRPr="00291E4F" w:rsidRDefault="00A16547" w:rsidP="006C5EA2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291E4F">
        <w:rPr>
          <w:rFonts w:ascii="Times New Roman" w:hAnsi="Times New Roman"/>
          <w:color w:val="000000"/>
          <w:sz w:val="24"/>
          <w:szCs w:val="24"/>
          <w:lang w:eastAsia="ru-RU"/>
        </w:rPr>
        <w:t>вести этикетный диалог, используя сведения об этикетных жанрах, изученных в начальной школе;</w:t>
      </w:r>
    </w:p>
    <w:p w:rsidR="00A16547" w:rsidRPr="00291E4F" w:rsidRDefault="00A16547" w:rsidP="006C5EA2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291E4F">
        <w:rPr>
          <w:rFonts w:ascii="Times New Roman" w:hAnsi="Times New Roman"/>
          <w:color w:val="000000"/>
          <w:sz w:val="24"/>
          <w:szCs w:val="24"/>
          <w:lang w:eastAsia="ru-RU"/>
        </w:rPr>
        <w:t>анализировать типичную структуру рассказа;</w:t>
      </w:r>
    </w:p>
    <w:p w:rsidR="00A16547" w:rsidRPr="00291E4F" w:rsidRDefault="00A16547" w:rsidP="006C5EA2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291E4F">
        <w:rPr>
          <w:rFonts w:ascii="Times New Roman" w:hAnsi="Times New Roman"/>
          <w:color w:val="000000"/>
          <w:sz w:val="24"/>
          <w:szCs w:val="24"/>
          <w:lang w:eastAsia="ru-RU"/>
        </w:rPr>
        <w:t>рассказывать (устно и письменно) о памятных событиях жизни;</w:t>
      </w:r>
    </w:p>
    <w:p w:rsidR="00A16547" w:rsidRPr="00291E4F" w:rsidRDefault="00A16547" w:rsidP="006C5EA2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291E4F">
        <w:rPr>
          <w:rFonts w:ascii="Times New Roman" w:hAnsi="Times New Roman"/>
          <w:color w:val="000000"/>
          <w:sz w:val="24"/>
          <w:szCs w:val="24"/>
          <w:lang w:eastAsia="ru-RU"/>
        </w:rPr>
        <w:t>знать особенности газетных жанров: хроники, информационной заметки;</w:t>
      </w:r>
    </w:p>
    <w:p w:rsidR="00A16547" w:rsidRPr="00291E4F" w:rsidRDefault="00A16547" w:rsidP="006C5EA2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291E4F">
        <w:rPr>
          <w:rFonts w:ascii="Times New Roman" w:hAnsi="Times New Roman"/>
          <w:color w:val="000000"/>
          <w:sz w:val="24"/>
          <w:szCs w:val="24"/>
          <w:lang w:eastAsia="ru-RU"/>
        </w:rPr>
        <w:t>продуцировать простые информационные жанры (типа что–где–когда и как произошло) в соответствии с задачами коммуникации;</w:t>
      </w:r>
    </w:p>
    <w:p w:rsidR="00A16547" w:rsidRPr="00291E4F" w:rsidRDefault="00A16547" w:rsidP="006C5EA2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291E4F">
        <w:rPr>
          <w:rFonts w:ascii="Times New Roman" w:hAnsi="Times New Roman"/>
          <w:color w:val="000000"/>
          <w:sz w:val="24"/>
          <w:szCs w:val="24"/>
          <w:lang w:eastAsia="ru-RU"/>
        </w:rPr>
        <w:t>объяснять значение фотографии в газетном тексте;</w:t>
      </w:r>
    </w:p>
    <w:p w:rsidR="00A16547" w:rsidRPr="00F26478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Open Sans" w:hAnsi="Open Sans" w:cs="Open Sans"/>
          <w:color w:val="000000"/>
          <w:sz w:val="21"/>
          <w:szCs w:val="21"/>
          <w:lang w:eastAsia="ru-RU"/>
        </w:rPr>
      </w:pPr>
      <w:r w:rsidRPr="00F26478">
        <w:rPr>
          <w:rFonts w:ascii="Times New Roman" w:hAnsi="Times New Roman"/>
          <w:color w:val="000000"/>
          <w:sz w:val="24"/>
          <w:szCs w:val="24"/>
          <w:lang w:eastAsia="ru-RU"/>
        </w:rPr>
        <w:t>реализовывать подписи под фотографиями семьи, класса с учётом коммуникативной ситуации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16547" w:rsidRDefault="00A16547" w:rsidP="00D565BC">
      <w:pPr>
        <w:pStyle w:val="ListParagraph"/>
        <w:spacing w:after="0" w:line="240" w:lineRule="auto"/>
        <w:ind w:right="98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16547" w:rsidRPr="00F26478" w:rsidRDefault="00A16547" w:rsidP="00D565BC">
      <w:pPr>
        <w:pStyle w:val="ListParagraph"/>
        <w:spacing w:after="0" w:line="240" w:lineRule="auto"/>
        <w:ind w:right="98"/>
        <w:rPr>
          <w:rFonts w:ascii="Times New Roman" w:hAnsi="Times New Roman"/>
          <w:sz w:val="20"/>
          <w:szCs w:val="20"/>
          <w:lang w:eastAsia="ru-RU"/>
        </w:rPr>
      </w:pPr>
      <w:r w:rsidRPr="00F26478">
        <w:rPr>
          <w:rFonts w:ascii="Times New Roman" w:hAnsi="Times New Roman"/>
          <w:b/>
          <w:bCs/>
          <w:sz w:val="24"/>
          <w:szCs w:val="24"/>
          <w:lang w:eastAsia="ru-RU"/>
        </w:rPr>
        <w:t>КОММУНИКАТИВНЫЕ УНИВЕРСАЛЬНЫЕ УЧЕБНЫЕ ДЕЙСТВИЯ</w:t>
      </w:r>
    </w:p>
    <w:p w:rsidR="00A16547" w:rsidRDefault="00A16547" w:rsidP="00D565BC">
      <w:pPr>
        <w:pStyle w:val="ListParagraph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16547" w:rsidRPr="00F26478" w:rsidRDefault="00A16547" w:rsidP="00D565BC">
      <w:pPr>
        <w:pStyle w:val="ListParagraph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26478">
        <w:rPr>
          <w:rFonts w:ascii="Times New Roman" w:hAnsi="Times New Roman"/>
          <w:b/>
          <w:bCs/>
          <w:sz w:val="24"/>
          <w:szCs w:val="24"/>
        </w:rPr>
        <w:t>Выпускник научится:</w:t>
      </w:r>
    </w:p>
    <w:p w:rsidR="00A16547" w:rsidRPr="00F26478" w:rsidRDefault="00A16547" w:rsidP="00D565BC">
      <w:pPr>
        <w:pStyle w:val="ListParagraph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 в том числе сопровождая его аудиовизуальной поддержкой), владеть диалогической формой коммуникации, используя, в том числе и инструменты ИКТ и дистанционного общения;</w:t>
      </w:r>
    </w:p>
    <w:p w:rsidR="00A16547" w:rsidRPr="00F26478" w:rsidRDefault="00A16547" w:rsidP="00D565BC">
      <w:pPr>
        <w:pStyle w:val="ListParagraph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A16547" w:rsidRPr="00F26478" w:rsidRDefault="00A16547" w:rsidP="00D565BC">
      <w:pPr>
        <w:pStyle w:val="ListParagraph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A16547" w:rsidRPr="00F26478" w:rsidRDefault="00A16547" w:rsidP="00D565BC">
      <w:pPr>
        <w:pStyle w:val="ListParagraph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формулировать собственное мнение и позицию;</w:t>
      </w:r>
    </w:p>
    <w:p w:rsidR="00A16547" w:rsidRPr="00F26478" w:rsidRDefault="00A16547" w:rsidP="00D565BC">
      <w:pPr>
        <w:pStyle w:val="ListParagraph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A16547" w:rsidRPr="00F26478" w:rsidRDefault="00A16547" w:rsidP="00D565BC">
      <w:pPr>
        <w:pStyle w:val="ListParagraph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строить понятные для партнера высказывания, учитывающие, что партнер знает и видит, а что нет;</w:t>
      </w:r>
    </w:p>
    <w:p w:rsidR="00A16547" w:rsidRPr="00F26478" w:rsidRDefault="00A16547" w:rsidP="00D565BC">
      <w:pPr>
        <w:pStyle w:val="ListParagraph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задавать вопросы;</w:t>
      </w:r>
    </w:p>
    <w:p w:rsidR="00A16547" w:rsidRPr="00F26478" w:rsidRDefault="00A16547" w:rsidP="00D565BC">
      <w:pPr>
        <w:pStyle w:val="ListParagraph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контролировать действия партнера;</w:t>
      </w:r>
    </w:p>
    <w:p w:rsidR="00A16547" w:rsidRPr="00F26478" w:rsidRDefault="00A16547" w:rsidP="00D565BC">
      <w:pPr>
        <w:pStyle w:val="ListParagraph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использовать речь для регуляции своего действия;</w:t>
      </w:r>
    </w:p>
    <w:p w:rsidR="00A16547" w:rsidRPr="009658AA" w:rsidRDefault="00A16547" w:rsidP="009658AA">
      <w:pPr>
        <w:pStyle w:val="ListParagraph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A16547" w:rsidRPr="00F26478" w:rsidRDefault="00A16547" w:rsidP="00D565BC">
      <w:pPr>
        <w:pStyle w:val="ListParagraph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26478">
        <w:rPr>
          <w:rFonts w:ascii="Times New Roman" w:hAnsi="Times New Roman"/>
          <w:b/>
          <w:bCs/>
          <w:sz w:val="24"/>
          <w:szCs w:val="24"/>
        </w:rPr>
        <w:t>Выпускник получит возможность научиться:</w:t>
      </w:r>
    </w:p>
    <w:p w:rsidR="00A16547" w:rsidRPr="00F26478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учитывать и координировать в сотрудничестве позиции других людей, отличные от собственной;</w:t>
      </w:r>
    </w:p>
    <w:p w:rsidR="00A16547" w:rsidRPr="00F26478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учитывать разные мнения и интересы и обосновывать собственную позицию;</w:t>
      </w:r>
    </w:p>
    <w:p w:rsidR="00A16547" w:rsidRPr="00F26478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понимать относительность мнений и подходов к решению проблемы;</w:t>
      </w:r>
    </w:p>
    <w:p w:rsidR="00A16547" w:rsidRPr="00F26478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аргументировать свою позицию и координировать её с позициями партнеров в сотрудничестве при выработке общего решения в совместной деятельности;</w:t>
      </w:r>
    </w:p>
    <w:p w:rsidR="00A16547" w:rsidRPr="00F26478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продуктивно содействовать разрешению конфликтов на основе учета интересов и позиций участников;</w:t>
      </w:r>
    </w:p>
    <w:p w:rsidR="00A16547" w:rsidRPr="00F26478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A16547" w:rsidRPr="00F26478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задавать вопросы, необходимые для организации собственной деятельности и сотрудничества с партнером;</w:t>
      </w:r>
    </w:p>
    <w:p w:rsidR="00A16547" w:rsidRPr="00F26478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A16547" w:rsidRPr="00F26478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F26478">
        <w:rPr>
          <w:rFonts w:ascii="Times New Roman" w:hAnsi="Times New Roman"/>
          <w:bCs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</w:p>
    <w:p w:rsidR="00A16547" w:rsidRPr="00F26478" w:rsidRDefault="00A16547" w:rsidP="006C5E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  <w:r>
        <w:rPr>
          <w:rFonts w:ascii="Times New Roman" w:hAnsi="Times New Roman"/>
          <w:b/>
          <w:bCs/>
          <w:sz w:val="24"/>
          <w:szCs w:val="24"/>
        </w:rPr>
        <w:t>ЧТЕНИЕ. РАБОТА С ТЕКСТОМ</w:t>
      </w:r>
    </w:p>
    <w:p w:rsidR="00A16547" w:rsidRPr="006C5EA2" w:rsidRDefault="00A16547" w:rsidP="006C5EA2">
      <w:pPr>
        <w:spacing w:after="0" w:line="240" w:lineRule="auto"/>
        <w:ind w:right="98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F26478">
        <w:rPr>
          <w:rFonts w:ascii="Times New Roman" w:hAnsi="Times New Roman"/>
          <w:b/>
          <w:bCs/>
          <w:lang w:eastAsia="ru-RU"/>
        </w:rPr>
        <w:t>РАБОТА С ТЕКСТОМ: ПОИСК ИНФОРМАЦИИ И ПОНИМАНИЕ ПРОЧИТАННОГО</w:t>
      </w:r>
    </w:p>
    <w:p w:rsidR="00A16547" w:rsidRDefault="00A16547" w:rsidP="006C5EA2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A16547" w:rsidRPr="00F26478" w:rsidRDefault="00A16547" w:rsidP="006C5EA2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F26478">
        <w:rPr>
          <w:rFonts w:ascii="Times New Roman" w:hAnsi="Times New Roman"/>
          <w:b/>
          <w:sz w:val="24"/>
          <w:szCs w:val="24"/>
          <w:lang w:eastAsia="ru-RU"/>
        </w:rPr>
        <w:t>Выпускник научится:</w:t>
      </w:r>
    </w:p>
    <w:p w:rsidR="00A16547" w:rsidRPr="006C5EA2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EA2">
        <w:rPr>
          <w:rFonts w:ascii="Times New Roman" w:hAnsi="Times New Roman"/>
          <w:sz w:val="24"/>
          <w:szCs w:val="24"/>
          <w:lang w:eastAsia="ru-RU"/>
        </w:rPr>
        <w:t>находить в тексте конкретные сведения, факты заданные в явном виде;</w:t>
      </w:r>
    </w:p>
    <w:p w:rsidR="00A16547" w:rsidRPr="006C5EA2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EA2">
        <w:rPr>
          <w:rFonts w:ascii="Times New Roman" w:hAnsi="Times New Roman"/>
          <w:sz w:val="24"/>
          <w:szCs w:val="24"/>
          <w:lang w:eastAsia="ru-RU"/>
        </w:rPr>
        <w:t>вычленять содержащие в тексте основные события и устанавливать их последовательность; упорядочивать информацию по заданному основанию;</w:t>
      </w:r>
    </w:p>
    <w:p w:rsidR="00A16547" w:rsidRPr="006C5EA2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5EA2">
        <w:rPr>
          <w:rFonts w:ascii="Times New Roman" w:hAnsi="Times New Roman"/>
          <w:sz w:val="24"/>
          <w:szCs w:val="24"/>
          <w:lang w:eastAsia="ru-RU"/>
        </w:rPr>
        <w:t>сравнивать между собой объекты, описанные в тексте, выделяя два-три существенных признака</w:t>
      </w:r>
      <w:r w:rsidRPr="006C5EA2">
        <w:rPr>
          <w:rFonts w:ascii="Times New Roman" w:hAnsi="Times New Roman"/>
          <w:sz w:val="28"/>
          <w:szCs w:val="28"/>
          <w:lang w:eastAsia="ru-RU"/>
        </w:rPr>
        <w:t>;</w:t>
      </w:r>
    </w:p>
    <w:p w:rsidR="00A16547" w:rsidRPr="006C5EA2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5EA2">
        <w:rPr>
          <w:rFonts w:ascii="Times New Roman" w:hAnsi="Times New Roman"/>
          <w:sz w:val="24"/>
          <w:szCs w:val="24"/>
          <w:lang w:eastAsia="ru-RU"/>
        </w:rPr>
        <w:t>понимать информацию, представленную разными способами: словесно, в виде таблицы, схемы, диаграммы;</w:t>
      </w:r>
    </w:p>
    <w:p w:rsidR="00A16547" w:rsidRPr="009658AA" w:rsidRDefault="00A16547" w:rsidP="009658AA">
      <w:pPr>
        <w:pStyle w:val="ListParagraph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5EA2">
        <w:rPr>
          <w:rFonts w:ascii="Times New Roman" w:hAnsi="Times New Roman"/>
          <w:sz w:val="24"/>
          <w:szCs w:val="24"/>
          <w:lang w:eastAsia="ru-RU"/>
        </w:rPr>
        <w:t>ориентироваться в соответствующих возрасту словарях и справочниках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A16547" w:rsidRPr="006C5EA2" w:rsidRDefault="00A16547" w:rsidP="006C5EA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eastAsia="ru-RU"/>
        </w:rPr>
      </w:pPr>
      <w:r w:rsidRPr="006C5EA2">
        <w:rPr>
          <w:rFonts w:ascii="Times New Roman" w:hAnsi="Times New Roman"/>
          <w:b/>
          <w:sz w:val="24"/>
          <w:szCs w:val="28"/>
          <w:lang w:eastAsia="ru-RU"/>
        </w:rPr>
        <w:t>Выпускник получит возможность научиться:</w:t>
      </w:r>
      <w:r w:rsidRPr="006C5EA2"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A16547" w:rsidRPr="006C5EA2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sz w:val="24"/>
          <w:szCs w:val="24"/>
          <w:lang w:eastAsia="ru-RU"/>
        </w:rPr>
      </w:pPr>
      <w:r w:rsidRPr="006C5EA2">
        <w:rPr>
          <w:rFonts w:ascii="Times New Roman" w:hAnsi="Times New Roman"/>
          <w:sz w:val="24"/>
          <w:szCs w:val="24"/>
          <w:lang w:eastAsia="ru-RU"/>
        </w:rPr>
        <w:t>работать с несколькими источниками информации;</w:t>
      </w:r>
    </w:p>
    <w:p w:rsidR="00A16547" w:rsidRPr="006C5EA2" w:rsidRDefault="00A16547" w:rsidP="006C5EA2">
      <w:pPr>
        <w:pStyle w:val="ListParagraph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sz w:val="24"/>
          <w:szCs w:val="24"/>
          <w:lang w:eastAsia="ru-RU"/>
        </w:rPr>
      </w:pPr>
      <w:r w:rsidRPr="006C5EA2">
        <w:rPr>
          <w:rFonts w:ascii="Times New Roman" w:hAnsi="Times New Roman"/>
          <w:sz w:val="24"/>
          <w:szCs w:val="24"/>
          <w:lang w:eastAsia="ru-RU"/>
        </w:rPr>
        <w:t>сопоставлять информацию, полу</w:t>
      </w:r>
      <w:r>
        <w:rPr>
          <w:rFonts w:ascii="Times New Roman" w:hAnsi="Times New Roman"/>
          <w:sz w:val="24"/>
          <w:szCs w:val="24"/>
          <w:lang w:eastAsia="ru-RU"/>
        </w:rPr>
        <w:t>ченную из нескольких источников.</w:t>
      </w:r>
    </w:p>
    <w:p w:rsidR="00A16547" w:rsidRPr="00F26478" w:rsidRDefault="00A16547" w:rsidP="00F26478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A16547" w:rsidRPr="004E3A6E" w:rsidRDefault="00A16547" w:rsidP="004E3A6E">
      <w:pPr>
        <w:spacing w:after="0" w:line="240" w:lineRule="auto"/>
        <w:ind w:right="98"/>
        <w:jc w:val="center"/>
        <w:rPr>
          <w:rFonts w:ascii="Times New Roman" w:hAnsi="Times New Roman"/>
          <w:szCs w:val="20"/>
          <w:lang w:eastAsia="ru-RU"/>
        </w:rPr>
      </w:pPr>
      <w:r w:rsidRPr="00EF4D36">
        <w:rPr>
          <w:rFonts w:ascii="Times New Roman" w:hAnsi="Times New Roman"/>
          <w:b/>
          <w:bCs/>
          <w:sz w:val="24"/>
          <w:lang w:eastAsia="ru-RU"/>
        </w:rPr>
        <w:t>СОЗДАНИЕ, ПРЕДСТАВЛЕНИЕ И ПЕРЕДАЧА СООБЩЕНИЙ</w:t>
      </w:r>
    </w:p>
    <w:p w:rsidR="00A16547" w:rsidRPr="00F26478" w:rsidRDefault="00A16547" w:rsidP="00F26478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26478">
        <w:rPr>
          <w:rFonts w:ascii="Times New Roman" w:hAnsi="Times New Roman"/>
          <w:b/>
          <w:sz w:val="24"/>
          <w:szCs w:val="24"/>
          <w:lang w:eastAsia="ru-RU"/>
        </w:rPr>
        <w:t>Выпускник научится:</w:t>
      </w:r>
    </w:p>
    <w:p w:rsidR="00A16547" w:rsidRPr="00EF4D36" w:rsidRDefault="00A16547" w:rsidP="00EF4D36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D36">
        <w:rPr>
          <w:rFonts w:ascii="Times New Roman" w:hAnsi="Times New Roman"/>
          <w:sz w:val="24"/>
          <w:szCs w:val="24"/>
          <w:lang w:eastAsia="ru-RU"/>
        </w:rPr>
        <w:t>готовить и проводить презентацию перед небольшой аудиторией;</w:t>
      </w:r>
    </w:p>
    <w:p w:rsidR="00A16547" w:rsidRPr="00EF4D36" w:rsidRDefault="00A16547" w:rsidP="00EF4D36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D36">
        <w:rPr>
          <w:rFonts w:ascii="Times New Roman" w:hAnsi="Times New Roman"/>
          <w:sz w:val="24"/>
          <w:szCs w:val="24"/>
          <w:lang w:eastAsia="ru-RU"/>
        </w:rPr>
        <w:t>составлять новое изображение из готовых фрагментов (аппликация);</w:t>
      </w:r>
    </w:p>
    <w:p w:rsidR="00A16547" w:rsidRPr="00EF4D36" w:rsidRDefault="00A16547" w:rsidP="00EF4D36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D36">
        <w:rPr>
          <w:rFonts w:ascii="Times New Roman" w:hAnsi="Times New Roman"/>
          <w:sz w:val="24"/>
          <w:szCs w:val="24"/>
          <w:lang w:eastAsia="ru-RU"/>
        </w:rPr>
        <w:t>пользоваться основными средствами телекоммуникации;</w:t>
      </w:r>
    </w:p>
    <w:p w:rsidR="00A16547" w:rsidRPr="009658AA" w:rsidRDefault="00A16547" w:rsidP="00F2647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D36">
        <w:rPr>
          <w:rFonts w:ascii="Times New Roman" w:hAnsi="Times New Roman"/>
          <w:sz w:val="24"/>
          <w:szCs w:val="24"/>
          <w:lang w:eastAsia="ru-RU"/>
        </w:rPr>
        <w:t>создавать сообщения с ис</w:t>
      </w:r>
      <w:r>
        <w:rPr>
          <w:rFonts w:ascii="Times New Roman" w:hAnsi="Times New Roman"/>
          <w:sz w:val="24"/>
          <w:szCs w:val="24"/>
          <w:lang w:eastAsia="ru-RU"/>
        </w:rPr>
        <w:t>пользованием иллюстраций текста.</w:t>
      </w:r>
    </w:p>
    <w:p w:rsidR="00A16547" w:rsidRPr="00F26478" w:rsidRDefault="00A16547" w:rsidP="00F26478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26478">
        <w:rPr>
          <w:rFonts w:ascii="Times New Roman" w:hAnsi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A16547" w:rsidRPr="00EF4D36" w:rsidRDefault="00A16547" w:rsidP="00EF4D3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D36">
        <w:rPr>
          <w:rFonts w:ascii="Times New Roman" w:hAnsi="Times New Roman"/>
          <w:sz w:val="24"/>
          <w:szCs w:val="24"/>
          <w:lang w:eastAsia="ru-RU"/>
        </w:rPr>
        <w:t>представлять данные;</w:t>
      </w:r>
    </w:p>
    <w:p w:rsidR="00A16547" w:rsidRPr="00EF4D36" w:rsidRDefault="00A16547" w:rsidP="00EF4D3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D36">
        <w:rPr>
          <w:rFonts w:ascii="Times New Roman" w:hAnsi="Times New Roman"/>
          <w:sz w:val="24"/>
          <w:szCs w:val="24"/>
          <w:lang w:eastAsia="ru-RU"/>
        </w:rPr>
        <w:t>участвовать в коллективной коммуникативной деятельности в информационной образовательной среде.</w:t>
      </w:r>
    </w:p>
    <w:p w:rsidR="00A16547" w:rsidRDefault="00A16547" w:rsidP="004E3A6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16547" w:rsidRPr="00F26478" w:rsidRDefault="00A16547" w:rsidP="00F264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26478">
        <w:rPr>
          <w:rFonts w:ascii="Times New Roman" w:hAnsi="Times New Roman"/>
          <w:b/>
          <w:bCs/>
          <w:sz w:val="24"/>
          <w:szCs w:val="24"/>
        </w:rPr>
        <w:t>ПЛАНИРОВАНИЕ ДЕЯТЕЛЬНОСТИ, УПРАВЛЕНИЕ И ОРГАНИЗАЦИЯ</w:t>
      </w:r>
    </w:p>
    <w:p w:rsidR="00A16547" w:rsidRPr="00F26478" w:rsidRDefault="00A16547" w:rsidP="00F26478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A16547" w:rsidRPr="00F26478" w:rsidRDefault="00A16547" w:rsidP="00EF4D36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F26478">
        <w:rPr>
          <w:rFonts w:ascii="Times New Roman" w:hAnsi="Times New Roman"/>
          <w:b/>
          <w:sz w:val="24"/>
          <w:szCs w:val="24"/>
          <w:lang w:eastAsia="ru-RU"/>
        </w:rPr>
        <w:t>Выпускник научится:</w:t>
      </w:r>
    </w:p>
    <w:p w:rsidR="00A16547" w:rsidRPr="00EF4D36" w:rsidRDefault="00A16547" w:rsidP="00EF4D36">
      <w:pPr>
        <w:pStyle w:val="ListParagraph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D36">
        <w:rPr>
          <w:rFonts w:ascii="Times New Roman" w:hAnsi="Times New Roman"/>
          <w:sz w:val="24"/>
          <w:szCs w:val="24"/>
          <w:lang w:eastAsia="ru-RU"/>
        </w:rPr>
        <w:t>определять последовательность выполнения действий;</w:t>
      </w:r>
    </w:p>
    <w:p w:rsidR="00A16547" w:rsidRPr="009658AA" w:rsidRDefault="00A16547" w:rsidP="009658AA">
      <w:pPr>
        <w:pStyle w:val="ListParagraph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D36">
        <w:rPr>
          <w:rFonts w:ascii="Times New Roman" w:hAnsi="Times New Roman"/>
          <w:sz w:val="24"/>
          <w:szCs w:val="24"/>
          <w:lang w:eastAsia="ru-RU"/>
        </w:rPr>
        <w:t>планировать несложные исследования объектов и процессов внешнего мира.</w:t>
      </w:r>
    </w:p>
    <w:p w:rsidR="00A16547" w:rsidRPr="00F26478" w:rsidRDefault="00A16547" w:rsidP="00EF4D36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F26478">
        <w:rPr>
          <w:rFonts w:ascii="Times New Roman" w:hAnsi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A16547" w:rsidRPr="009238A0" w:rsidRDefault="00A16547" w:rsidP="004B0EB3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4D36">
        <w:rPr>
          <w:rFonts w:ascii="Times New Roman" w:hAnsi="Times New Roman"/>
          <w:sz w:val="24"/>
          <w:szCs w:val="24"/>
          <w:lang w:eastAsia="ru-RU"/>
        </w:rPr>
        <w:t>проектировать несложные объекты и процессы реального мира, своей собственной дея</w:t>
      </w:r>
      <w:r>
        <w:rPr>
          <w:rFonts w:ascii="Times New Roman" w:hAnsi="Times New Roman"/>
          <w:sz w:val="24"/>
          <w:szCs w:val="24"/>
          <w:lang w:eastAsia="ru-RU"/>
        </w:rPr>
        <w:t>тельности и деятельности группы.</w:t>
      </w:r>
    </w:p>
    <w:p w:rsidR="00A16547" w:rsidRDefault="00A16547" w:rsidP="004B0EB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16547" w:rsidRDefault="00A16547" w:rsidP="00C5338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63EA6">
        <w:rPr>
          <w:rFonts w:ascii="Times New Roman" w:hAnsi="Times New Roman"/>
          <w:b/>
          <w:sz w:val="24"/>
          <w:szCs w:val="24"/>
          <w:lang w:eastAsia="ru-RU"/>
        </w:rPr>
        <w:t xml:space="preserve">СОДЕРЖАНИЕ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A16547" w:rsidRPr="00C63EA6" w:rsidRDefault="00A16547" w:rsidP="00C533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6547" w:rsidRDefault="00A16547" w:rsidP="00C5338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Раздел 1.</w:t>
      </w:r>
      <w:r w:rsidRPr="00102EF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Речевая деятельность.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(8 часов)</w:t>
      </w:r>
    </w:p>
    <w:p w:rsidR="00A16547" w:rsidRPr="00102EF6" w:rsidRDefault="00A16547" w:rsidP="00C533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102EF6">
        <w:rPr>
          <w:rFonts w:ascii="Times New Roman" w:hAnsi="Times New Roman"/>
          <w:b/>
          <w:bCs/>
          <w:sz w:val="24"/>
          <w:szCs w:val="24"/>
          <w:lang w:eastAsia="ru-RU"/>
        </w:rPr>
        <w:t>Тема 1.</w:t>
      </w:r>
      <w:r w:rsidRPr="00102EF6">
        <w:rPr>
          <w:rFonts w:ascii="Times New Roman" w:hAnsi="Times New Roman"/>
          <w:sz w:val="24"/>
          <w:szCs w:val="24"/>
          <w:lang w:eastAsia="ru-RU"/>
        </w:rPr>
        <w:t> </w:t>
      </w:r>
      <w:r w:rsidRPr="00102EF6">
        <w:rPr>
          <w:rFonts w:ascii="Times New Roman" w:hAnsi="Times New Roman"/>
          <w:i/>
          <w:iCs/>
          <w:sz w:val="24"/>
          <w:szCs w:val="24"/>
          <w:lang w:eastAsia="ru-RU"/>
        </w:rPr>
        <w:t>История одного узора.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(2 часа)</w:t>
      </w:r>
    </w:p>
    <w:p w:rsidR="00A16547" w:rsidRPr="00102EF6" w:rsidRDefault="00A16547" w:rsidP="00C533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sz w:val="24"/>
          <w:szCs w:val="24"/>
          <w:lang w:eastAsia="ru-RU"/>
        </w:rPr>
        <w:t>Внеаудиторное занятие. Форма проведения занятия — экскурсия в музей.</w:t>
      </w:r>
    </w:p>
    <w:p w:rsidR="00A16547" w:rsidRPr="00102EF6" w:rsidRDefault="00A16547" w:rsidP="00C533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sz w:val="24"/>
          <w:szCs w:val="24"/>
          <w:lang w:eastAsia="ru-RU"/>
        </w:rPr>
        <w:t>Аудиторное занятие. Форма проведения занятия — творческая работа. Устройство мироздания.</w:t>
      </w:r>
    </w:p>
    <w:p w:rsidR="00A16547" w:rsidRPr="00102EF6" w:rsidRDefault="00A16547" w:rsidP="00C533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b/>
          <w:bCs/>
          <w:sz w:val="24"/>
          <w:szCs w:val="24"/>
          <w:lang w:eastAsia="ru-RU"/>
        </w:rPr>
        <w:t>Тема 2.</w:t>
      </w:r>
      <w:r w:rsidRPr="00102EF6">
        <w:rPr>
          <w:rFonts w:ascii="Times New Roman" w:hAnsi="Times New Roman"/>
          <w:sz w:val="24"/>
          <w:szCs w:val="24"/>
          <w:lang w:eastAsia="ru-RU"/>
        </w:rPr>
        <w:t> </w:t>
      </w:r>
      <w:r w:rsidRPr="00102EF6">
        <w:rPr>
          <w:rFonts w:ascii="Times New Roman" w:hAnsi="Times New Roman"/>
          <w:i/>
          <w:iCs/>
          <w:sz w:val="24"/>
          <w:szCs w:val="24"/>
          <w:lang w:eastAsia="ru-RU"/>
        </w:rPr>
        <w:t>Учимся рассуждать.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(2часа)</w:t>
      </w:r>
    </w:p>
    <w:p w:rsidR="00A16547" w:rsidRPr="00102EF6" w:rsidRDefault="00A16547" w:rsidP="00C533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sz w:val="24"/>
          <w:szCs w:val="24"/>
          <w:lang w:eastAsia="ru-RU"/>
        </w:rPr>
        <w:t>Аудиторное занятие. Форма проведения занятия — творческая работа. Подготовка презентации для первоклассников (любое природное явление).</w:t>
      </w:r>
    </w:p>
    <w:p w:rsidR="00A16547" w:rsidRPr="00102EF6" w:rsidRDefault="00A16547" w:rsidP="00C533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b/>
          <w:bCs/>
          <w:sz w:val="24"/>
          <w:szCs w:val="24"/>
          <w:lang w:eastAsia="ru-RU"/>
        </w:rPr>
        <w:t>Тема 3.</w:t>
      </w:r>
      <w:r w:rsidRPr="00102EF6">
        <w:rPr>
          <w:rFonts w:ascii="Times New Roman" w:hAnsi="Times New Roman"/>
          <w:sz w:val="24"/>
          <w:szCs w:val="24"/>
          <w:lang w:eastAsia="ru-RU"/>
        </w:rPr>
        <w:t> </w:t>
      </w:r>
      <w:r w:rsidRPr="00102EF6">
        <w:rPr>
          <w:rFonts w:ascii="Times New Roman" w:hAnsi="Times New Roman"/>
          <w:i/>
          <w:iCs/>
          <w:sz w:val="24"/>
          <w:szCs w:val="24"/>
          <w:lang w:eastAsia="ru-RU"/>
        </w:rPr>
        <w:t>Заседание клуба «Главный закон общения».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(2 часа)</w:t>
      </w:r>
    </w:p>
    <w:p w:rsidR="00A16547" w:rsidRPr="00102EF6" w:rsidRDefault="00A16547" w:rsidP="00C533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sz w:val="24"/>
          <w:szCs w:val="24"/>
          <w:lang w:eastAsia="ru-RU"/>
        </w:rPr>
        <w:t>Аудиторное занятие. Форма проведения занятия — творческая работа. Речевые формулы, позволяющие корректно высказывать и отстаивать свою точку зрения. Тактичная критика точки зрения оппонента. Доказательное суждение в процессе диалога.</w:t>
      </w:r>
    </w:p>
    <w:p w:rsidR="00A16547" w:rsidRPr="00102EF6" w:rsidRDefault="00A16547" w:rsidP="00C533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b/>
          <w:bCs/>
          <w:sz w:val="24"/>
          <w:szCs w:val="24"/>
          <w:lang w:eastAsia="ru-RU"/>
        </w:rPr>
        <w:t>Тема 4.</w:t>
      </w:r>
      <w:r w:rsidRPr="00102EF6">
        <w:rPr>
          <w:rFonts w:ascii="Times New Roman" w:hAnsi="Times New Roman"/>
          <w:sz w:val="24"/>
          <w:szCs w:val="24"/>
          <w:lang w:eastAsia="ru-RU"/>
        </w:rPr>
        <w:t> </w:t>
      </w:r>
      <w:r w:rsidRPr="00102EF6">
        <w:rPr>
          <w:rFonts w:ascii="Times New Roman" w:hAnsi="Times New Roman"/>
          <w:i/>
          <w:iCs/>
          <w:sz w:val="24"/>
          <w:szCs w:val="24"/>
          <w:lang w:eastAsia="ru-RU"/>
        </w:rPr>
        <w:t>Олимпиада. Человек в мире культуры. Его прошлое, настоящее и будущее.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(2 часа)</w:t>
      </w:r>
    </w:p>
    <w:p w:rsidR="00A16547" w:rsidRPr="00102EF6" w:rsidRDefault="00A16547" w:rsidP="00C533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sz w:val="24"/>
          <w:szCs w:val="24"/>
          <w:lang w:eastAsia="ru-RU"/>
        </w:rPr>
        <w:t>Аудиторное занятие. Форма проведения занятия — олимпиада. Выявляются победители конкурса. Работа с портфолио.</w:t>
      </w:r>
    </w:p>
    <w:p w:rsidR="00A16547" w:rsidRDefault="00A16547" w:rsidP="00C5338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16547" w:rsidRDefault="00A16547" w:rsidP="00C5338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Раздел 2. Слушанье и говорение. (4 часа)</w:t>
      </w:r>
    </w:p>
    <w:p w:rsidR="00A16547" w:rsidRPr="00102EF6" w:rsidRDefault="00A16547" w:rsidP="00C533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b/>
          <w:bCs/>
          <w:sz w:val="24"/>
          <w:szCs w:val="24"/>
          <w:lang w:eastAsia="ru-RU"/>
        </w:rPr>
        <w:t>Тема 5. </w:t>
      </w:r>
      <w:r w:rsidRPr="00102EF6">
        <w:rPr>
          <w:rFonts w:ascii="Times New Roman" w:hAnsi="Times New Roman"/>
          <w:sz w:val="24"/>
          <w:szCs w:val="24"/>
          <w:lang w:eastAsia="ru-RU"/>
        </w:rPr>
        <w:t>Конкурс </w:t>
      </w:r>
      <w:r w:rsidRPr="00102EF6">
        <w:rPr>
          <w:rFonts w:ascii="Times New Roman" w:hAnsi="Times New Roman"/>
          <w:i/>
          <w:iCs/>
          <w:sz w:val="24"/>
          <w:szCs w:val="24"/>
          <w:lang w:eastAsia="ru-RU"/>
        </w:rPr>
        <w:t>«рецепт приготовления блюда». Мои достижения (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4 часа</w:t>
      </w:r>
      <w:r w:rsidRPr="00102EF6">
        <w:rPr>
          <w:rFonts w:ascii="Times New Roman" w:hAnsi="Times New Roman"/>
          <w:i/>
          <w:iCs/>
          <w:sz w:val="24"/>
          <w:szCs w:val="24"/>
          <w:lang w:eastAsia="ru-RU"/>
        </w:rPr>
        <w:t>).</w:t>
      </w:r>
    </w:p>
    <w:p w:rsidR="00A16547" w:rsidRPr="00102EF6" w:rsidRDefault="00A16547" w:rsidP="00C533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sz w:val="24"/>
          <w:szCs w:val="24"/>
          <w:lang w:eastAsia="ru-RU"/>
        </w:rPr>
        <w:t>Аудиторное занятие. Форма проведения занятия — творческая работа, конкурс. Однородные члены предложения. Глагол. Конкурс на лучший рецепт. Работа с портфолио.</w:t>
      </w:r>
    </w:p>
    <w:p w:rsidR="00A16547" w:rsidRDefault="00A16547" w:rsidP="00C5338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16547" w:rsidRDefault="00A16547" w:rsidP="00C5338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5. </w:t>
      </w:r>
      <w:r w:rsidRPr="00102EF6">
        <w:rPr>
          <w:rFonts w:ascii="Times New Roman" w:hAnsi="Times New Roman"/>
          <w:b/>
          <w:bCs/>
          <w:sz w:val="24"/>
          <w:szCs w:val="24"/>
          <w:lang w:eastAsia="ru-RU"/>
        </w:rPr>
        <w:t>Чтение.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(8 часов)</w:t>
      </w:r>
    </w:p>
    <w:p w:rsidR="00A16547" w:rsidRPr="00102EF6" w:rsidRDefault="00A16547" w:rsidP="00C533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b/>
          <w:bCs/>
          <w:sz w:val="24"/>
          <w:szCs w:val="24"/>
          <w:lang w:eastAsia="ru-RU"/>
        </w:rPr>
        <w:t>Тема 6.</w:t>
      </w:r>
      <w:r w:rsidRPr="00102EF6">
        <w:rPr>
          <w:rFonts w:ascii="Times New Roman" w:hAnsi="Times New Roman"/>
          <w:sz w:val="24"/>
          <w:szCs w:val="24"/>
          <w:lang w:eastAsia="ru-RU"/>
        </w:rPr>
        <w:t> </w:t>
      </w:r>
      <w:r w:rsidRPr="00102EF6">
        <w:rPr>
          <w:rFonts w:ascii="Times New Roman" w:hAnsi="Times New Roman"/>
          <w:i/>
          <w:iCs/>
          <w:sz w:val="24"/>
          <w:szCs w:val="24"/>
          <w:lang w:eastAsia="ru-RU"/>
        </w:rPr>
        <w:t>Работа с картиной. Конкурс сочинений.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(4 часа)</w:t>
      </w:r>
    </w:p>
    <w:p w:rsidR="00A16547" w:rsidRPr="00102EF6" w:rsidRDefault="00A16547" w:rsidP="00C533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sz w:val="24"/>
          <w:szCs w:val="24"/>
          <w:lang w:eastAsia="ru-RU"/>
        </w:rPr>
        <w:t>Аудиторное занятие. Форма проведения занятия — творческая работа. Для организации конкурса возможно использование живописных произведений в разделе «Музейный Дом», учебник «литературное чтение», части 1–2, а также можно организовать экскурсию для знакомства и изучения живописных произведений местных художников. Подведение итогов конкурса.</w:t>
      </w:r>
    </w:p>
    <w:p w:rsidR="00A16547" w:rsidRPr="00102EF6" w:rsidRDefault="00A16547" w:rsidP="00C533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b/>
          <w:bCs/>
          <w:sz w:val="24"/>
          <w:szCs w:val="24"/>
          <w:lang w:eastAsia="ru-RU"/>
        </w:rPr>
        <w:t>Тема 7.</w:t>
      </w:r>
      <w:r w:rsidRPr="00102EF6">
        <w:rPr>
          <w:rFonts w:ascii="Times New Roman" w:hAnsi="Times New Roman"/>
          <w:sz w:val="24"/>
          <w:szCs w:val="24"/>
          <w:lang w:eastAsia="ru-RU"/>
        </w:rPr>
        <w:t> </w:t>
      </w:r>
      <w:r w:rsidRPr="00102EF6">
        <w:rPr>
          <w:rFonts w:ascii="Times New Roman" w:hAnsi="Times New Roman"/>
          <w:i/>
          <w:iCs/>
          <w:sz w:val="24"/>
          <w:szCs w:val="24"/>
          <w:lang w:eastAsia="ru-RU"/>
        </w:rPr>
        <w:t>Проект «Что человека делает человеком, или Тайна особого зрения».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(4 часа)</w:t>
      </w:r>
    </w:p>
    <w:p w:rsidR="00A16547" w:rsidRDefault="00A16547" w:rsidP="00C533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sz w:val="24"/>
          <w:szCs w:val="24"/>
          <w:lang w:eastAsia="ru-RU"/>
        </w:rPr>
        <w:t>Аудиторное занятие. Форма проведения занятия — проектная работа. Особенности мировосприятия обычного человека. Особенности мировосприятия писателя, поэта, музыканта и художника: сходность мыслей и переживаний, отраженных в разных видах искусства.</w:t>
      </w:r>
    </w:p>
    <w:p w:rsidR="00A16547" w:rsidRDefault="00A16547" w:rsidP="00C5338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6547" w:rsidRPr="00102EF6" w:rsidRDefault="00A16547" w:rsidP="00C5338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Раздел 6. </w:t>
      </w:r>
      <w:r w:rsidRPr="00102EF6">
        <w:rPr>
          <w:rFonts w:ascii="Times New Roman" w:hAnsi="Times New Roman"/>
          <w:b/>
          <w:sz w:val="24"/>
          <w:szCs w:val="24"/>
          <w:lang w:eastAsia="ru-RU"/>
        </w:rPr>
        <w:t>Речь и текст.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(7 часов)</w:t>
      </w:r>
    </w:p>
    <w:p w:rsidR="00A16547" w:rsidRPr="00102EF6" w:rsidRDefault="00A16547" w:rsidP="00C533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b/>
          <w:bCs/>
          <w:sz w:val="24"/>
          <w:szCs w:val="24"/>
          <w:lang w:eastAsia="ru-RU"/>
        </w:rPr>
        <w:t>Тема 8.</w:t>
      </w:r>
      <w:r w:rsidRPr="00102EF6">
        <w:rPr>
          <w:rFonts w:ascii="Times New Roman" w:hAnsi="Times New Roman"/>
          <w:sz w:val="24"/>
          <w:szCs w:val="24"/>
          <w:lang w:eastAsia="ru-RU"/>
        </w:rPr>
        <w:t> </w:t>
      </w:r>
      <w:r w:rsidRPr="00102EF6">
        <w:rPr>
          <w:rFonts w:ascii="Times New Roman" w:hAnsi="Times New Roman"/>
          <w:i/>
          <w:iCs/>
          <w:sz w:val="24"/>
          <w:szCs w:val="24"/>
          <w:lang w:eastAsia="ru-RU"/>
        </w:rPr>
        <w:t>Заседание клуба «Поэты и писатели моего края». Олимпиадное задание.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(4 часа)</w:t>
      </w:r>
    </w:p>
    <w:p w:rsidR="00A16547" w:rsidRPr="00102EF6" w:rsidRDefault="00A16547" w:rsidP="00C533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sz w:val="24"/>
          <w:szCs w:val="24"/>
          <w:lang w:eastAsia="ru-RU"/>
        </w:rPr>
        <w:t>Аудиторное занятие. Форма проведения занятия — заседание научного клуба. Подготовка к заседанию клуба. Диалог с писателем, поэтом. Конкурс сочинений «Портрет писателя».</w:t>
      </w:r>
    </w:p>
    <w:p w:rsidR="00A16547" w:rsidRPr="00102EF6" w:rsidRDefault="00A16547" w:rsidP="00C533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b/>
          <w:bCs/>
          <w:sz w:val="24"/>
          <w:szCs w:val="24"/>
          <w:lang w:eastAsia="ru-RU"/>
        </w:rPr>
        <w:t>Тема 9.</w:t>
      </w:r>
      <w:r w:rsidRPr="00102EF6">
        <w:rPr>
          <w:rFonts w:ascii="Times New Roman" w:hAnsi="Times New Roman"/>
          <w:sz w:val="24"/>
          <w:szCs w:val="24"/>
          <w:lang w:eastAsia="ru-RU"/>
        </w:rPr>
        <w:t> </w:t>
      </w:r>
      <w:r w:rsidRPr="00102EF6">
        <w:rPr>
          <w:rFonts w:ascii="Times New Roman" w:hAnsi="Times New Roman"/>
          <w:i/>
          <w:iCs/>
          <w:sz w:val="24"/>
          <w:szCs w:val="24"/>
          <w:lang w:eastAsia="ru-RU"/>
        </w:rPr>
        <w:t>Сочинение по наблюдениям.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(3 часа)</w:t>
      </w:r>
    </w:p>
    <w:p w:rsidR="00A16547" w:rsidRPr="00102EF6" w:rsidRDefault="00A16547" w:rsidP="00C533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sz w:val="24"/>
          <w:szCs w:val="24"/>
          <w:lang w:eastAsia="ru-RU"/>
        </w:rPr>
        <w:t>Внеаудиторное занятие. Форма проведения занятия — экскурсия в парк, лес, зоопарк и пр. Наблюдение за природой, животными.</w:t>
      </w:r>
    </w:p>
    <w:p w:rsidR="00A16547" w:rsidRPr="00102EF6" w:rsidRDefault="00A16547" w:rsidP="00C533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sz w:val="24"/>
          <w:szCs w:val="24"/>
          <w:lang w:eastAsia="ru-RU"/>
        </w:rPr>
        <w:t>Аудиторное занятие. Форма проведения занятия — творческая работа. Сочинение по наблюдениям. Выявляются победители конкурса. Работа с портфолио.</w:t>
      </w:r>
    </w:p>
    <w:p w:rsidR="00A16547" w:rsidRDefault="00A16547" w:rsidP="00C5338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16547" w:rsidRDefault="00A16547" w:rsidP="00C5338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7. </w:t>
      </w:r>
      <w:r w:rsidRPr="00683F3C">
        <w:rPr>
          <w:rFonts w:ascii="Times New Roman" w:hAnsi="Times New Roman"/>
          <w:b/>
          <w:bCs/>
          <w:sz w:val="24"/>
          <w:szCs w:val="24"/>
          <w:lang w:eastAsia="ru-RU"/>
        </w:rPr>
        <w:t>Речевой этикет.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(7 часов)</w:t>
      </w:r>
    </w:p>
    <w:p w:rsidR="00A16547" w:rsidRPr="00102EF6" w:rsidRDefault="00A16547" w:rsidP="00C5338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b/>
          <w:bCs/>
          <w:sz w:val="24"/>
          <w:szCs w:val="24"/>
          <w:lang w:eastAsia="ru-RU"/>
        </w:rPr>
        <w:t>Тема 10.</w:t>
      </w:r>
      <w:r w:rsidRPr="00102EF6">
        <w:rPr>
          <w:rFonts w:ascii="Times New Roman" w:hAnsi="Times New Roman"/>
          <w:sz w:val="24"/>
          <w:szCs w:val="24"/>
          <w:lang w:eastAsia="ru-RU"/>
        </w:rPr>
        <w:t> </w:t>
      </w:r>
      <w:r w:rsidRPr="00102EF6">
        <w:rPr>
          <w:rFonts w:ascii="Times New Roman" w:hAnsi="Times New Roman"/>
          <w:i/>
          <w:iCs/>
          <w:sz w:val="24"/>
          <w:szCs w:val="24"/>
          <w:lang w:eastAsia="ru-RU"/>
        </w:rPr>
        <w:t>Олимпиада. Человек в мире культуры. Его прошлое, настоящее и будущее.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(3 часа)</w:t>
      </w:r>
    </w:p>
    <w:p w:rsidR="00A16547" w:rsidRPr="00683F3C" w:rsidRDefault="00A16547" w:rsidP="00C53384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02EF6">
        <w:rPr>
          <w:rFonts w:ascii="Times New Roman" w:hAnsi="Times New Roman"/>
          <w:sz w:val="24"/>
          <w:szCs w:val="24"/>
          <w:lang w:eastAsia="ru-RU"/>
        </w:rPr>
        <w:t>Аудиторное занятие. Форма проведения занятия — олимпиада. Выявляются победители конкурса. Работа с портфолио.</w:t>
      </w:r>
    </w:p>
    <w:p w:rsidR="00A16547" w:rsidRPr="00683F3C" w:rsidRDefault="00A16547" w:rsidP="00C53384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683F3C">
        <w:rPr>
          <w:rFonts w:ascii="Times New Roman" w:hAnsi="Times New Roman"/>
          <w:b/>
          <w:iCs/>
          <w:sz w:val="24"/>
          <w:szCs w:val="24"/>
          <w:lang w:eastAsia="ru-RU"/>
        </w:rPr>
        <w:t>Тема 11.</w:t>
      </w:r>
      <w:r w:rsidRPr="00683F3C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102EF6">
        <w:rPr>
          <w:rFonts w:ascii="Times New Roman" w:hAnsi="Times New Roman"/>
          <w:i/>
          <w:iCs/>
          <w:sz w:val="24"/>
          <w:szCs w:val="24"/>
          <w:lang w:eastAsia="ru-RU"/>
        </w:rPr>
        <w:t>Конференция. Защита портфолио</w:t>
      </w:r>
      <w:r w:rsidRPr="00683F3C">
        <w:rPr>
          <w:rFonts w:ascii="Times New Roman" w:hAnsi="Times New Roman"/>
          <w:i/>
          <w:iCs/>
          <w:sz w:val="24"/>
          <w:szCs w:val="24"/>
          <w:lang w:eastAsia="ru-RU"/>
        </w:rPr>
        <w:t>.(4 часа)</w:t>
      </w:r>
    </w:p>
    <w:p w:rsidR="00A16547" w:rsidRPr="00102EF6" w:rsidRDefault="00A16547" w:rsidP="00C533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2EF6">
        <w:rPr>
          <w:rFonts w:ascii="Times New Roman" w:hAnsi="Times New Roman"/>
          <w:sz w:val="24"/>
          <w:szCs w:val="24"/>
          <w:lang w:eastAsia="ru-RU"/>
        </w:rPr>
        <w:t>Аудиторное занятие. Форма проведения занятия — конференция. Подведение итогов работы школьного научного клуба «Ключ и Заря» за 1–4 классы.</w:t>
      </w:r>
    </w:p>
    <w:p w:rsidR="00A16547" w:rsidRDefault="00A16547" w:rsidP="00BB18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6547" w:rsidRPr="00BB1842" w:rsidRDefault="00A16547" w:rsidP="00BB18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B1842">
        <w:rPr>
          <w:rFonts w:ascii="Times New Roman" w:hAnsi="Times New Roman"/>
          <w:b/>
          <w:sz w:val="24"/>
          <w:szCs w:val="24"/>
          <w:lang w:eastAsia="ru-RU"/>
        </w:rPr>
        <w:t>Виды и формы организации деятельности учащихся</w:t>
      </w:r>
    </w:p>
    <w:p w:rsidR="00A16547" w:rsidRPr="00BB1842" w:rsidRDefault="00A16547" w:rsidP="00BB184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828"/>
        <w:gridCol w:w="5068"/>
      </w:tblGrid>
      <w:tr w:rsidR="00A16547" w:rsidRPr="00D819B5" w:rsidTr="00D819B5">
        <w:tc>
          <w:tcPr>
            <w:tcW w:w="675" w:type="dxa"/>
          </w:tcPr>
          <w:p w:rsidR="00A16547" w:rsidRPr="00D819B5" w:rsidRDefault="00A16547" w:rsidP="00D81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9B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8" w:type="dxa"/>
          </w:tcPr>
          <w:p w:rsidR="00A16547" w:rsidRPr="00D819B5" w:rsidRDefault="00A16547" w:rsidP="00D81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9B5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5068" w:type="dxa"/>
          </w:tcPr>
          <w:p w:rsidR="00A16547" w:rsidRPr="00D819B5" w:rsidRDefault="00A16547" w:rsidP="00D81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9B5">
              <w:rPr>
                <w:rFonts w:ascii="Times New Roman" w:hAnsi="Times New Roman"/>
                <w:b/>
                <w:sz w:val="24"/>
                <w:szCs w:val="24"/>
              </w:rPr>
              <w:t>Формы организации деятельности</w:t>
            </w:r>
          </w:p>
        </w:tc>
      </w:tr>
      <w:tr w:rsidR="00A16547" w:rsidRPr="00D819B5" w:rsidTr="00D819B5">
        <w:tc>
          <w:tcPr>
            <w:tcW w:w="675" w:type="dxa"/>
          </w:tcPr>
          <w:p w:rsidR="00A16547" w:rsidRPr="00D819B5" w:rsidRDefault="00A16547" w:rsidP="00D81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9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A16547" w:rsidRPr="00D819B5" w:rsidRDefault="00A16547" w:rsidP="00D81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9B5">
              <w:rPr>
                <w:rFonts w:ascii="Times New Roman" w:hAnsi="Times New Roman"/>
                <w:sz w:val="24"/>
                <w:szCs w:val="24"/>
              </w:rPr>
              <w:t>Познавательная деятельность</w:t>
            </w:r>
          </w:p>
        </w:tc>
        <w:tc>
          <w:tcPr>
            <w:tcW w:w="5068" w:type="dxa"/>
          </w:tcPr>
          <w:p w:rsidR="00A16547" w:rsidRPr="00D819B5" w:rsidRDefault="00A16547" w:rsidP="00D81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9B5">
              <w:rPr>
                <w:rFonts w:ascii="Times New Roman" w:hAnsi="Times New Roman"/>
                <w:sz w:val="24"/>
                <w:szCs w:val="24"/>
              </w:rPr>
              <w:t>Письмо. Чтение. Решение учебных задач.</w:t>
            </w:r>
          </w:p>
        </w:tc>
      </w:tr>
      <w:tr w:rsidR="00A16547" w:rsidRPr="00D819B5" w:rsidTr="00D819B5">
        <w:tc>
          <w:tcPr>
            <w:tcW w:w="675" w:type="dxa"/>
          </w:tcPr>
          <w:p w:rsidR="00A16547" w:rsidRPr="00D819B5" w:rsidRDefault="00A16547" w:rsidP="00D81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9B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A16547" w:rsidRPr="00D819B5" w:rsidRDefault="00A16547" w:rsidP="00D81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9B5">
              <w:rPr>
                <w:rFonts w:ascii="Times New Roman" w:hAnsi="Times New Roman"/>
                <w:sz w:val="24"/>
                <w:szCs w:val="24"/>
              </w:rPr>
              <w:t>Творческая деятельность</w:t>
            </w:r>
          </w:p>
        </w:tc>
        <w:tc>
          <w:tcPr>
            <w:tcW w:w="5068" w:type="dxa"/>
          </w:tcPr>
          <w:p w:rsidR="00A16547" w:rsidRPr="00D819B5" w:rsidRDefault="00A16547" w:rsidP="00D81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9B5">
              <w:rPr>
                <w:rFonts w:ascii="Times New Roman" w:hAnsi="Times New Roman"/>
                <w:sz w:val="24"/>
                <w:szCs w:val="24"/>
              </w:rPr>
              <w:t>Формы, направленные на самореализацию, самосознание, самоуправление, самокоррекцию, самоконтроль, конструирование, моделирование, художественное творчество.</w:t>
            </w:r>
          </w:p>
        </w:tc>
      </w:tr>
      <w:tr w:rsidR="00A16547" w:rsidRPr="00D819B5" w:rsidTr="00D819B5">
        <w:tc>
          <w:tcPr>
            <w:tcW w:w="675" w:type="dxa"/>
          </w:tcPr>
          <w:p w:rsidR="00A16547" w:rsidRPr="00D819B5" w:rsidRDefault="00A16547" w:rsidP="00D81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9B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A16547" w:rsidRPr="00D819B5" w:rsidRDefault="00A16547" w:rsidP="00D81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9B5">
              <w:rPr>
                <w:rFonts w:ascii="Times New Roman" w:hAnsi="Times New Roman"/>
                <w:sz w:val="24"/>
                <w:szCs w:val="24"/>
              </w:rPr>
              <w:t>Рефлексивная деятельность</w:t>
            </w:r>
          </w:p>
        </w:tc>
        <w:tc>
          <w:tcPr>
            <w:tcW w:w="5068" w:type="dxa"/>
          </w:tcPr>
          <w:p w:rsidR="00A16547" w:rsidRPr="00D819B5" w:rsidRDefault="00A16547" w:rsidP="00D81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9B5">
              <w:rPr>
                <w:rFonts w:ascii="Times New Roman" w:hAnsi="Times New Roman"/>
                <w:sz w:val="24"/>
                <w:szCs w:val="24"/>
              </w:rPr>
              <w:t>Контрольно-оценочная деятельность</w:t>
            </w:r>
          </w:p>
        </w:tc>
      </w:tr>
      <w:tr w:rsidR="00A16547" w:rsidRPr="00D819B5" w:rsidTr="00D819B5">
        <w:tc>
          <w:tcPr>
            <w:tcW w:w="675" w:type="dxa"/>
          </w:tcPr>
          <w:p w:rsidR="00A16547" w:rsidRPr="00D819B5" w:rsidRDefault="00A16547" w:rsidP="00D81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9B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A16547" w:rsidRPr="00D819B5" w:rsidRDefault="00A16547" w:rsidP="00D81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9B5"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5068" w:type="dxa"/>
          </w:tcPr>
          <w:p w:rsidR="00A16547" w:rsidRPr="00D819B5" w:rsidRDefault="00A16547" w:rsidP="00D81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9B5">
              <w:rPr>
                <w:rFonts w:ascii="Times New Roman" w:hAnsi="Times New Roman"/>
                <w:sz w:val="24"/>
                <w:szCs w:val="24"/>
              </w:rPr>
              <w:t>Игра с правилами</w:t>
            </w:r>
          </w:p>
        </w:tc>
      </w:tr>
      <w:tr w:rsidR="00A16547" w:rsidRPr="00D819B5" w:rsidTr="00D819B5">
        <w:tc>
          <w:tcPr>
            <w:tcW w:w="675" w:type="dxa"/>
          </w:tcPr>
          <w:p w:rsidR="00A16547" w:rsidRPr="00D819B5" w:rsidRDefault="00A16547" w:rsidP="00D81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9B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A16547" w:rsidRPr="00D819B5" w:rsidRDefault="00A16547" w:rsidP="00D81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9B5">
              <w:rPr>
                <w:rFonts w:ascii="Times New Roman" w:hAnsi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5068" w:type="dxa"/>
          </w:tcPr>
          <w:p w:rsidR="00A16547" w:rsidRPr="00D819B5" w:rsidRDefault="00A16547" w:rsidP="00D819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9B5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</w:tbl>
    <w:p w:rsidR="00A16547" w:rsidRPr="00BB1842" w:rsidRDefault="00A16547" w:rsidP="00BB18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16547" w:rsidRPr="004B0EB3" w:rsidRDefault="00A16547" w:rsidP="009658AA">
      <w:pPr>
        <w:jc w:val="center"/>
        <w:rPr>
          <w:rFonts w:ascii="Times New Roman" w:hAnsi="Times New Roman"/>
          <w:sz w:val="24"/>
          <w:szCs w:val="24"/>
          <w:lang w:eastAsia="ru-RU"/>
        </w:rPr>
        <w:sectPr w:rsidR="00A16547" w:rsidRPr="004B0EB3" w:rsidSect="001B2BA5">
          <w:footerReference w:type="default" r:id="rId8"/>
          <w:footerReference w:type="first" r:id="rId9"/>
          <w:pgSz w:w="11900" w:h="16838"/>
          <w:pgMar w:top="1135" w:right="846" w:bottom="1440" w:left="1440" w:header="0" w:footer="0" w:gutter="0"/>
          <w:cols w:space="720" w:equalWidth="0">
            <w:col w:w="9620"/>
          </w:cols>
          <w:titlePg/>
          <w:docGrid w:linePitch="299"/>
        </w:sect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A16547" w:rsidRPr="009A1444" w:rsidRDefault="00A16547" w:rsidP="009A1444">
      <w:pPr>
        <w:spacing w:after="0" w:line="283" w:lineRule="exac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A1444">
        <w:rPr>
          <w:rFonts w:ascii="Times New Roman" w:hAnsi="Times New Roman"/>
          <w:b/>
          <w:sz w:val="24"/>
          <w:szCs w:val="24"/>
          <w:lang w:eastAsia="ru-RU"/>
        </w:rPr>
        <w:t>ТЕМАТИЧЕСКОЕ ПЛАНИРОВАНИЕ</w:t>
      </w:r>
    </w:p>
    <w:p w:rsidR="00A16547" w:rsidRDefault="00A16547" w:rsidP="009A1444">
      <w:pPr>
        <w:spacing w:after="0" w:line="240" w:lineRule="auto"/>
        <w:ind w:right="-13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16547" w:rsidRDefault="00A16547" w:rsidP="009A1444">
      <w:pPr>
        <w:spacing w:after="0" w:line="240" w:lineRule="auto"/>
        <w:ind w:right="-13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A1444">
        <w:rPr>
          <w:rFonts w:ascii="Times New Roman" w:hAnsi="Times New Roman"/>
          <w:b/>
          <w:bCs/>
          <w:sz w:val="24"/>
          <w:szCs w:val="24"/>
          <w:lang w:eastAsia="ru-RU"/>
        </w:rPr>
        <w:t>4 КЛАСС</w:t>
      </w:r>
    </w:p>
    <w:p w:rsidR="00A16547" w:rsidRPr="009A1444" w:rsidRDefault="00A16547" w:rsidP="009A1444">
      <w:pPr>
        <w:spacing w:after="0" w:line="240" w:lineRule="auto"/>
        <w:ind w:right="-139"/>
        <w:jc w:val="center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0" w:type="auto"/>
        <w:tblInd w:w="-13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140"/>
        <w:gridCol w:w="7320"/>
        <w:gridCol w:w="1140"/>
      </w:tblGrid>
      <w:tr w:rsidR="00A16547" w:rsidRPr="00D819B5" w:rsidTr="004B0EB3">
        <w:trPr>
          <w:trHeight w:val="268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9A1444">
            <w:pPr>
              <w:spacing w:after="0" w:line="268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9658AA">
            <w:pPr>
              <w:spacing w:after="0" w:line="268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/раздел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9A1444">
            <w:pPr>
              <w:spacing w:after="0" w:line="268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</w:tr>
      <w:tr w:rsidR="00A16547" w:rsidRPr="00D819B5" w:rsidTr="004B0EB3">
        <w:trPr>
          <w:trHeight w:val="279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9A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9A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9A14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</w:tr>
      <w:tr w:rsidR="00A16547" w:rsidRPr="00D819B5" w:rsidTr="004B0EB3">
        <w:trPr>
          <w:trHeight w:val="279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9A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C54CD0" w:rsidRDefault="00A16547" w:rsidP="009A14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54C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Речевая деятельность.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9A14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A16547" w:rsidRPr="00D819B5" w:rsidTr="004B0EB3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C54CD0">
            <w:pPr>
              <w:spacing w:after="0" w:line="264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 xml:space="preserve"> - </w:t>
            </w:r>
            <w:r w:rsidRPr="009A1444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</w:tcPr>
          <w:p w:rsidR="00A16547" w:rsidRPr="00D819B5" w:rsidRDefault="00A16547" w:rsidP="00C54CD0">
            <w:pPr>
              <w:spacing w:after="0" w:line="240" w:lineRule="auto"/>
              <w:rPr>
                <w:rFonts w:ascii="Times New Roman" w:hAnsi="Times New Roman"/>
              </w:rPr>
            </w:pPr>
            <w:r w:rsidRPr="00D819B5">
              <w:rPr>
                <w:rFonts w:ascii="Times New Roman" w:hAnsi="Times New Roman"/>
              </w:rPr>
              <w:t xml:space="preserve">История одного узора. 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C54CD0">
            <w:pPr>
              <w:spacing w:after="0" w:line="264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A16547" w:rsidRPr="00D819B5" w:rsidTr="004B0EB3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C54CD0">
            <w:pPr>
              <w:spacing w:after="0" w:line="264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 xml:space="preserve"> - </w:t>
            </w:r>
            <w:r w:rsidRPr="009A1444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</w:tcPr>
          <w:p w:rsidR="00A16547" w:rsidRPr="00D819B5" w:rsidRDefault="00A16547" w:rsidP="00C54CD0">
            <w:pPr>
              <w:spacing w:after="0" w:line="240" w:lineRule="auto"/>
              <w:rPr>
                <w:rFonts w:ascii="Times New Roman" w:hAnsi="Times New Roman"/>
              </w:rPr>
            </w:pPr>
            <w:r w:rsidRPr="00D819B5">
              <w:rPr>
                <w:rFonts w:ascii="Times New Roman" w:hAnsi="Times New Roman"/>
              </w:rPr>
              <w:t xml:space="preserve">Учимся рассуждать.  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C54CD0">
            <w:pPr>
              <w:spacing w:after="0" w:line="264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A16547" w:rsidRPr="00D819B5" w:rsidTr="004B0EB3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C54CD0">
            <w:pPr>
              <w:spacing w:after="0" w:line="264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 xml:space="preserve"> - </w:t>
            </w:r>
            <w:r w:rsidRPr="009A1444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</w:tcPr>
          <w:p w:rsidR="00A16547" w:rsidRPr="00D819B5" w:rsidRDefault="00A16547" w:rsidP="00C54CD0">
            <w:pPr>
              <w:spacing w:after="0" w:line="240" w:lineRule="auto"/>
              <w:rPr>
                <w:rFonts w:ascii="Times New Roman" w:hAnsi="Times New Roman"/>
              </w:rPr>
            </w:pPr>
            <w:r w:rsidRPr="00D819B5">
              <w:rPr>
                <w:rFonts w:ascii="Times New Roman" w:hAnsi="Times New Roman"/>
              </w:rPr>
              <w:t xml:space="preserve">Заседание клуба «Главный закон общения». 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C54CD0">
            <w:pPr>
              <w:spacing w:after="0" w:line="264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A16547" w:rsidRPr="00D819B5" w:rsidTr="004B0EB3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C54CD0">
            <w:pPr>
              <w:spacing w:after="0" w:line="264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b/>
                <w:bCs/>
                <w:w w:val="90"/>
                <w:lang w:eastAsia="ru-RU"/>
              </w:rPr>
              <w:t>7</w:t>
            </w:r>
            <w:r>
              <w:rPr>
                <w:rFonts w:ascii="Times New Roman" w:hAnsi="Times New Roman"/>
                <w:b/>
                <w:bCs/>
                <w:w w:val="90"/>
                <w:lang w:eastAsia="ru-RU"/>
              </w:rPr>
              <w:t xml:space="preserve"> - </w:t>
            </w:r>
            <w:r w:rsidRPr="009A1444">
              <w:rPr>
                <w:rFonts w:ascii="Times New Roman" w:hAnsi="Times New Roman"/>
                <w:b/>
                <w:bCs/>
                <w:w w:val="90"/>
                <w:lang w:eastAsia="ru-RU"/>
              </w:rPr>
              <w:t>8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</w:tcPr>
          <w:p w:rsidR="00A16547" w:rsidRPr="00D819B5" w:rsidRDefault="00A16547" w:rsidP="00C54CD0">
            <w:pPr>
              <w:spacing w:after="0" w:line="240" w:lineRule="auto"/>
              <w:rPr>
                <w:rFonts w:ascii="Times New Roman" w:hAnsi="Times New Roman"/>
              </w:rPr>
            </w:pPr>
            <w:r w:rsidRPr="00D819B5">
              <w:rPr>
                <w:rFonts w:ascii="Times New Roman" w:hAnsi="Times New Roman"/>
              </w:rPr>
              <w:t xml:space="preserve">Олимпиада. Человек в мире культуры. Его прошлое, настоящее и будущее. 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C54CD0">
            <w:pPr>
              <w:spacing w:after="0" w:line="264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A16547" w:rsidRPr="00D819B5" w:rsidTr="004B0EB3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C54CD0">
            <w:pPr>
              <w:spacing w:after="0" w:line="264" w:lineRule="exact"/>
              <w:jc w:val="center"/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</w:pP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</w:tcPr>
          <w:p w:rsidR="00A16547" w:rsidRPr="00D819B5" w:rsidRDefault="00A16547" w:rsidP="00C54CD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819B5">
              <w:rPr>
                <w:rFonts w:ascii="Times New Roman" w:hAnsi="Times New Roman"/>
                <w:b/>
              </w:rPr>
              <w:t>Слушание  и говорение.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C54CD0" w:rsidRDefault="00A16547" w:rsidP="00C54CD0">
            <w:pPr>
              <w:spacing w:after="0" w:line="264" w:lineRule="exact"/>
              <w:jc w:val="center"/>
              <w:rPr>
                <w:rFonts w:ascii="Times New Roman" w:hAnsi="Times New Roman"/>
                <w:b/>
                <w:w w:val="99"/>
                <w:sz w:val="24"/>
                <w:szCs w:val="24"/>
                <w:lang w:eastAsia="ru-RU"/>
              </w:rPr>
            </w:pPr>
            <w:r w:rsidRPr="00C54CD0">
              <w:rPr>
                <w:rFonts w:ascii="Times New Roman" w:hAnsi="Times New Roman"/>
                <w:b/>
                <w:w w:val="99"/>
                <w:sz w:val="24"/>
                <w:szCs w:val="24"/>
                <w:lang w:eastAsia="ru-RU"/>
              </w:rPr>
              <w:t>4</w:t>
            </w:r>
          </w:p>
        </w:tc>
      </w:tr>
      <w:tr w:rsidR="00A16547" w:rsidRPr="00D819B5" w:rsidTr="004B0EB3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4B0EB3">
            <w:pPr>
              <w:spacing w:after="0" w:line="264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b/>
                <w:bCs/>
                <w:w w:val="90"/>
                <w:lang w:eastAsia="ru-RU"/>
              </w:rPr>
              <w:t>9</w:t>
            </w:r>
            <w:r>
              <w:rPr>
                <w:rFonts w:ascii="Times New Roman" w:hAnsi="Times New Roman"/>
                <w:b/>
                <w:bCs/>
                <w:w w:val="90"/>
                <w:lang w:eastAsia="ru-RU"/>
              </w:rPr>
              <w:t xml:space="preserve"> - </w:t>
            </w:r>
            <w:r w:rsidRPr="009A1444">
              <w:rPr>
                <w:rFonts w:ascii="Times New Roman" w:hAnsi="Times New Roman"/>
                <w:b/>
                <w:bCs/>
                <w:w w:val="99"/>
                <w:lang w:eastAsia="ru-RU"/>
              </w:rPr>
              <w:t>1</w:t>
            </w:r>
            <w:r>
              <w:rPr>
                <w:rFonts w:ascii="Times New Roman" w:hAnsi="Times New Roman"/>
                <w:b/>
                <w:bCs/>
                <w:w w:val="99"/>
                <w:lang w:eastAsia="ru-RU"/>
              </w:rPr>
              <w:t>2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9A1444">
            <w:pPr>
              <w:spacing w:after="0" w:line="264" w:lineRule="exac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54CD0">
              <w:rPr>
                <w:rFonts w:ascii="Times New Roman" w:hAnsi="Times New Roman"/>
                <w:sz w:val="24"/>
                <w:szCs w:val="24"/>
                <w:lang w:eastAsia="ru-RU"/>
              </w:rPr>
              <w:t>Конкурс «Рецепт приготовления блюда». Мои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54CD0">
              <w:rPr>
                <w:rFonts w:ascii="Times New Roman" w:hAnsi="Times New Roman"/>
                <w:sz w:val="24"/>
                <w:szCs w:val="24"/>
                <w:lang w:eastAsia="ru-RU"/>
              </w:rPr>
              <w:t>достижения.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9A1444">
            <w:pPr>
              <w:spacing w:after="0" w:line="264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</w:tr>
      <w:tr w:rsidR="00A16547" w:rsidRPr="00D819B5" w:rsidTr="004B0EB3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9A1444">
            <w:pPr>
              <w:spacing w:after="0" w:line="264" w:lineRule="exact"/>
              <w:jc w:val="center"/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</w:pP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C54CD0" w:rsidRDefault="00A16547" w:rsidP="009A1444">
            <w:pPr>
              <w:spacing w:after="0" w:line="264" w:lineRule="exac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54C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Чтение.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C54CD0" w:rsidRDefault="00A16547" w:rsidP="009A1444">
            <w:pPr>
              <w:spacing w:after="0" w:line="264" w:lineRule="exact"/>
              <w:jc w:val="center"/>
              <w:rPr>
                <w:rFonts w:ascii="Times New Roman" w:hAnsi="Times New Roman"/>
                <w:b/>
                <w:w w:val="99"/>
                <w:sz w:val="24"/>
                <w:szCs w:val="24"/>
                <w:lang w:eastAsia="ru-RU"/>
              </w:rPr>
            </w:pPr>
            <w:r w:rsidRPr="00C54CD0">
              <w:rPr>
                <w:rFonts w:ascii="Times New Roman" w:hAnsi="Times New Roman"/>
                <w:b/>
                <w:w w:val="99"/>
                <w:sz w:val="24"/>
                <w:szCs w:val="24"/>
                <w:lang w:eastAsia="ru-RU"/>
              </w:rPr>
              <w:t>8</w:t>
            </w:r>
          </w:p>
        </w:tc>
      </w:tr>
      <w:tr w:rsidR="00A16547" w:rsidRPr="00D819B5" w:rsidTr="004B0EB3">
        <w:trPr>
          <w:trHeight w:val="26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4B0EB3">
            <w:pPr>
              <w:spacing w:after="0" w:line="265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b/>
                <w:bCs/>
                <w:w w:val="99"/>
                <w:lang w:eastAsia="ru-RU"/>
              </w:rPr>
              <w:t>1</w:t>
            </w:r>
            <w:r>
              <w:rPr>
                <w:rFonts w:ascii="Times New Roman" w:hAnsi="Times New Roman"/>
                <w:b/>
                <w:bCs/>
                <w:w w:val="99"/>
                <w:lang w:eastAsia="ru-RU"/>
              </w:rPr>
              <w:t xml:space="preserve">3 - </w:t>
            </w:r>
            <w:r w:rsidRPr="009A1444">
              <w:rPr>
                <w:rFonts w:ascii="Times New Roman" w:hAnsi="Times New Roman"/>
                <w:b/>
                <w:bCs/>
                <w:w w:val="99"/>
                <w:lang w:eastAsia="ru-RU"/>
              </w:rPr>
              <w:t>1</w:t>
            </w:r>
            <w:r>
              <w:rPr>
                <w:rFonts w:ascii="Times New Roman" w:hAnsi="Times New Roman"/>
                <w:b/>
                <w:bCs/>
                <w:w w:val="99"/>
                <w:lang w:eastAsia="ru-RU"/>
              </w:rPr>
              <w:t>6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</w:tcPr>
          <w:p w:rsidR="00A16547" w:rsidRPr="00C54CD0" w:rsidRDefault="00A16547" w:rsidP="00C54CD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4CD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картиной. Конкурс сочинений.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C54CD0">
            <w:pPr>
              <w:spacing w:after="0" w:line="264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</w:tr>
      <w:tr w:rsidR="00A16547" w:rsidRPr="00D819B5" w:rsidTr="004B0EB3">
        <w:trPr>
          <w:trHeight w:val="26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4B0E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w w:val="99"/>
                <w:lang w:eastAsia="ru-RU"/>
              </w:rPr>
              <w:t>17 - 20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</w:tcPr>
          <w:p w:rsidR="00A16547" w:rsidRPr="00C54CD0" w:rsidRDefault="00A16547" w:rsidP="00C54CD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4CD0">
              <w:rPr>
                <w:rFonts w:ascii="Times New Roman" w:hAnsi="Times New Roman"/>
                <w:sz w:val="24"/>
                <w:szCs w:val="24"/>
                <w:lang w:eastAsia="ru-RU"/>
              </w:rPr>
              <w:t>Проект «Что человека делает человек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ом, или Тайна особого зрения». 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C54CD0">
            <w:pPr>
              <w:spacing w:after="0" w:line="263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</w:tr>
      <w:tr w:rsidR="00A16547" w:rsidRPr="00D819B5" w:rsidTr="004B0EB3">
        <w:trPr>
          <w:trHeight w:val="26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C54C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w w:val="90"/>
                <w:lang w:eastAsia="ru-RU"/>
              </w:rPr>
            </w:pP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</w:tcPr>
          <w:p w:rsidR="00A16547" w:rsidRPr="00C54CD0" w:rsidRDefault="00A16547" w:rsidP="00C54C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54C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Речь и текст.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C54CD0" w:rsidRDefault="00A16547" w:rsidP="00C54CD0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9"/>
                <w:sz w:val="24"/>
                <w:szCs w:val="24"/>
                <w:lang w:eastAsia="ru-RU"/>
              </w:rPr>
            </w:pPr>
            <w:r w:rsidRPr="00C54CD0">
              <w:rPr>
                <w:rFonts w:ascii="Times New Roman" w:hAnsi="Times New Roman"/>
                <w:b/>
                <w:w w:val="99"/>
                <w:sz w:val="24"/>
                <w:szCs w:val="24"/>
                <w:lang w:eastAsia="ru-RU"/>
              </w:rPr>
              <w:t>7</w:t>
            </w:r>
          </w:p>
        </w:tc>
      </w:tr>
      <w:tr w:rsidR="00A16547" w:rsidRPr="00D819B5" w:rsidTr="004B0EB3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4B0EB3">
            <w:pPr>
              <w:spacing w:after="0" w:line="265" w:lineRule="exact"/>
              <w:jc w:val="center"/>
              <w:rPr>
                <w:rFonts w:ascii="Times New Roman" w:hAnsi="Times New Roman"/>
                <w:b/>
                <w:bCs/>
                <w:w w:val="99"/>
                <w:lang w:eastAsia="ru-RU"/>
              </w:rPr>
            </w:pPr>
            <w:r w:rsidRPr="004B0EB3">
              <w:rPr>
                <w:rFonts w:ascii="Times New Roman" w:hAnsi="Times New Roman"/>
                <w:b/>
                <w:bCs/>
                <w:w w:val="99"/>
                <w:lang w:eastAsia="ru-RU"/>
              </w:rPr>
              <w:t>21 - 24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</w:tcPr>
          <w:p w:rsidR="00A16547" w:rsidRPr="00ED7134" w:rsidRDefault="00A16547" w:rsidP="00ED7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1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Заседание клуба «Поэты и писатели моего края». Форма проведения занятия 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ED7134">
            <w:pPr>
              <w:spacing w:after="0" w:line="264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A16547" w:rsidRPr="00D819B5" w:rsidTr="004B0EB3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4B0EB3">
            <w:pPr>
              <w:spacing w:after="0" w:line="265" w:lineRule="exact"/>
              <w:jc w:val="center"/>
              <w:rPr>
                <w:rFonts w:ascii="Times New Roman" w:hAnsi="Times New Roman"/>
                <w:b/>
                <w:bCs/>
                <w:w w:val="99"/>
                <w:lang w:eastAsia="ru-RU"/>
              </w:rPr>
            </w:pPr>
            <w:r w:rsidRPr="004B0EB3">
              <w:rPr>
                <w:rFonts w:ascii="Times New Roman" w:hAnsi="Times New Roman"/>
                <w:b/>
                <w:bCs/>
                <w:w w:val="99"/>
                <w:lang w:eastAsia="ru-RU"/>
              </w:rPr>
              <w:t>25 - 27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</w:tcPr>
          <w:p w:rsidR="00A16547" w:rsidRPr="00ED7134" w:rsidRDefault="00A16547" w:rsidP="00ED7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71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Сочинение по наблюдениям. 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ED7134">
            <w:pPr>
              <w:spacing w:after="0" w:line="264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A16547" w:rsidRPr="00D819B5" w:rsidTr="004B0EB3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ED7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w w:val="90"/>
                <w:lang w:eastAsia="ru-RU"/>
              </w:rPr>
            </w:pP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</w:tcPr>
          <w:p w:rsidR="00A16547" w:rsidRPr="00ED7134" w:rsidRDefault="00A16547" w:rsidP="00ED71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713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Речевой этикет.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ED7134" w:rsidRDefault="00A16547" w:rsidP="00ED7134">
            <w:pPr>
              <w:spacing w:after="0" w:line="240" w:lineRule="auto"/>
              <w:jc w:val="center"/>
              <w:rPr>
                <w:rFonts w:ascii="Times New Roman" w:hAnsi="Times New Roman"/>
                <w:b/>
                <w:w w:val="99"/>
                <w:sz w:val="24"/>
                <w:szCs w:val="24"/>
                <w:lang w:eastAsia="ru-RU"/>
              </w:rPr>
            </w:pPr>
            <w:r w:rsidRPr="00ED7134">
              <w:rPr>
                <w:rFonts w:ascii="Times New Roman" w:hAnsi="Times New Roman"/>
                <w:b/>
                <w:w w:val="99"/>
                <w:sz w:val="24"/>
                <w:szCs w:val="24"/>
                <w:lang w:eastAsia="ru-RU"/>
              </w:rPr>
              <w:t>7</w:t>
            </w:r>
          </w:p>
        </w:tc>
      </w:tr>
      <w:tr w:rsidR="00A16547" w:rsidRPr="00D819B5" w:rsidTr="004B0EB3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ED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w w:val="99"/>
                <w:lang w:eastAsia="ru-RU"/>
              </w:rPr>
              <w:t>28 - 30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</w:tcPr>
          <w:p w:rsidR="00A16547" w:rsidRPr="00D819B5" w:rsidRDefault="00A16547" w:rsidP="00ED713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819B5">
              <w:rPr>
                <w:rFonts w:ascii="Times New Roman" w:hAnsi="Times New Roman"/>
                <w:sz w:val="24"/>
              </w:rPr>
              <w:t xml:space="preserve">Олимпиада. Человек в мире культуры. Его прошлое, настоящее и будущее. 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ED7134">
            <w:pPr>
              <w:spacing w:after="0" w:line="264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A16547" w:rsidRPr="00D819B5" w:rsidTr="004B0EB3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ED71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w w:val="99"/>
                <w:lang w:eastAsia="ru-RU"/>
              </w:rPr>
              <w:t>3</w:t>
            </w:r>
            <w:r w:rsidRPr="009A1444">
              <w:rPr>
                <w:rFonts w:ascii="Times New Roman" w:hAnsi="Times New Roman"/>
                <w:b/>
                <w:bCs/>
                <w:w w:val="99"/>
                <w:lang w:eastAsia="ru-RU"/>
              </w:rPr>
              <w:t>1</w:t>
            </w:r>
            <w:r>
              <w:rPr>
                <w:rFonts w:ascii="Times New Roman" w:hAnsi="Times New Roman"/>
                <w:b/>
                <w:bCs/>
                <w:w w:val="99"/>
                <w:lang w:eastAsia="ru-RU"/>
              </w:rPr>
              <w:t xml:space="preserve"> - 34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</w:tcPr>
          <w:p w:rsidR="00A16547" w:rsidRPr="00D819B5" w:rsidRDefault="00A16547" w:rsidP="00ED713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819B5">
              <w:rPr>
                <w:rFonts w:ascii="Times New Roman" w:hAnsi="Times New Roman"/>
                <w:sz w:val="24"/>
              </w:rPr>
              <w:t xml:space="preserve">Конференция. Защита портфолио. 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ED7134">
            <w:pPr>
              <w:spacing w:after="0" w:line="264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A16547" w:rsidRPr="00D819B5" w:rsidTr="004B0EB3">
        <w:trPr>
          <w:trHeight w:val="26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9A144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9A1444">
            <w:pPr>
              <w:spacing w:after="0" w:line="265" w:lineRule="exac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16547" w:rsidRPr="009A1444" w:rsidRDefault="00A16547" w:rsidP="009A1444">
            <w:pPr>
              <w:spacing w:after="0" w:line="265" w:lineRule="exact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A1444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34</w:t>
            </w:r>
          </w:p>
        </w:tc>
      </w:tr>
    </w:tbl>
    <w:p w:rsidR="00A16547" w:rsidRDefault="00A16547" w:rsidP="00A1451C"/>
    <w:sectPr w:rsidR="00A16547" w:rsidSect="00C22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547" w:rsidRDefault="00A16547" w:rsidP="00DB4FB7">
      <w:pPr>
        <w:spacing w:after="0" w:line="240" w:lineRule="auto"/>
      </w:pPr>
      <w:r>
        <w:separator/>
      </w:r>
    </w:p>
  </w:endnote>
  <w:endnote w:type="continuationSeparator" w:id="0">
    <w:p w:rsidR="00A16547" w:rsidRDefault="00A16547" w:rsidP="00DB4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547" w:rsidRDefault="00A16547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A16547" w:rsidRDefault="00A1654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547" w:rsidRDefault="00A16547">
    <w:pPr>
      <w:pStyle w:val="Footer"/>
      <w:jc w:val="center"/>
    </w:pPr>
  </w:p>
  <w:p w:rsidR="00A16547" w:rsidRDefault="00A165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547" w:rsidRDefault="00A16547" w:rsidP="00DB4FB7">
      <w:pPr>
        <w:spacing w:after="0" w:line="240" w:lineRule="auto"/>
      </w:pPr>
      <w:r>
        <w:separator/>
      </w:r>
    </w:p>
  </w:footnote>
  <w:footnote w:type="continuationSeparator" w:id="0">
    <w:p w:rsidR="00A16547" w:rsidRDefault="00A16547" w:rsidP="00DB4F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A5E27E44"/>
    <w:lvl w:ilvl="0" w:tplc="57C6BFFC">
      <w:start w:val="1"/>
      <w:numFmt w:val="bullet"/>
      <w:lvlText w:val="-"/>
      <w:lvlJc w:val="left"/>
    </w:lvl>
    <w:lvl w:ilvl="1" w:tplc="A9EE9986">
      <w:numFmt w:val="decimal"/>
      <w:lvlText w:val=""/>
      <w:lvlJc w:val="left"/>
      <w:rPr>
        <w:rFonts w:cs="Times New Roman"/>
      </w:rPr>
    </w:lvl>
    <w:lvl w:ilvl="2" w:tplc="1D6AD7AA">
      <w:numFmt w:val="decimal"/>
      <w:lvlText w:val=""/>
      <w:lvlJc w:val="left"/>
      <w:rPr>
        <w:rFonts w:cs="Times New Roman"/>
      </w:rPr>
    </w:lvl>
    <w:lvl w:ilvl="3" w:tplc="35DC98C4">
      <w:numFmt w:val="decimal"/>
      <w:lvlText w:val=""/>
      <w:lvlJc w:val="left"/>
      <w:rPr>
        <w:rFonts w:cs="Times New Roman"/>
      </w:rPr>
    </w:lvl>
    <w:lvl w:ilvl="4" w:tplc="458ED4DC">
      <w:numFmt w:val="decimal"/>
      <w:lvlText w:val=""/>
      <w:lvlJc w:val="left"/>
      <w:rPr>
        <w:rFonts w:cs="Times New Roman"/>
      </w:rPr>
    </w:lvl>
    <w:lvl w:ilvl="5" w:tplc="896C9DEE">
      <w:numFmt w:val="decimal"/>
      <w:lvlText w:val=""/>
      <w:lvlJc w:val="left"/>
      <w:rPr>
        <w:rFonts w:cs="Times New Roman"/>
      </w:rPr>
    </w:lvl>
    <w:lvl w:ilvl="6" w:tplc="1D92A90C">
      <w:numFmt w:val="decimal"/>
      <w:lvlText w:val=""/>
      <w:lvlJc w:val="left"/>
      <w:rPr>
        <w:rFonts w:cs="Times New Roman"/>
      </w:rPr>
    </w:lvl>
    <w:lvl w:ilvl="7" w:tplc="E12CFD66">
      <w:numFmt w:val="decimal"/>
      <w:lvlText w:val=""/>
      <w:lvlJc w:val="left"/>
      <w:rPr>
        <w:rFonts w:cs="Times New Roman"/>
      </w:rPr>
    </w:lvl>
    <w:lvl w:ilvl="8" w:tplc="E59AC9E2">
      <w:numFmt w:val="decimal"/>
      <w:lvlText w:val=""/>
      <w:lvlJc w:val="left"/>
      <w:rPr>
        <w:rFonts w:cs="Times New Roman"/>
      </w:rPr>
    </w:lvl>
  </w:abstractNum>
  <w:abstractNum w:abstractNumId="1">
    <w:nsid w:val="000026A6"/>
    <w:multiLevelType w:val="hybridMultilevel"/>
    <w:tmpl w:val="C3AC42B6"/>
    <w:lvl w:ilvl="0" w:tplc="D3BA2278">
      <w:start w:val="1"/>
      <w:numFmt w:val="bullet"/>
      <w:lvlText w:val="и"/>
      <w:lvlJc w:val="left"/>
    </w:lvl>
    <w:lvl w:ilvl="1" w:tplc="A938675E">
      <w:start w:val="1"/>
      <w:numFmt w:val="bullet"/>
      <w:lvlText w:val="\endash "/>
      <w:lvlJc w:val="left"/>
    </w:lvl>
    <w:lvl w:ilvl="2" w:tplc="031A5FF2">
      <w:numFmt w:val="decimal"/>
      <w:lvlText w:val=""/>
      <w:lvlJc w:val="left"/>
      <w:rPr>
        <w:rFonts w:cs="Times New Roman"/>
      </w:rPr>
    </w:lvl>
    <w:lvl w:ilvl="3" w:tplc="424A8D9C">
      <w:numFmt w:val="decimal"/>
      <w:lvlText w:val=""/>
      <w:lvlJc w:val="left"/>
      <w:rPr>
        <w:rFonts w:cs="Times New Roman"/>
      </w:rPr>
    </w:lvl>
    <w:lvl w:ilvl="4" w:tplc="3C980AE4">
      <w:numFmt w:val="decimal"/>
      <w:lvlText w:val=""/>
      <w:lvlJc w:val="left"/>
      <w:rPr>
        <w:rFonts w:cs="Times New Roman"/>
      </w:rPr>
    </w:lvl>
    <w:lvl w:ilvl="5" w:tplc="1AD813B4">
      <w:numFmt w:val="decimal"/>
      <w:lvlText w:val=""/>
      <w:lvlJc w:val="left"/>
      <w:rPr>
        <w:rFonts w:cs="Times New Roman"/>
      </w:rPr>
    </w:lvl>
    <w:lvl w:ilvl="6" w:tplc="405C5E0C">
      <w:numFmt w:val="decimal"/>
      <w:lvlText w:val=""/>
      <w:lvlJc w:val="left"/>
      <w:rPr>
        <w:rFonts w:cs="Times New Roman"/>
      </w:rPr>
    </w:lvl>
    <w:lvl w:ilvl="7" w:tplc="53FA241A">
      <w:numFmt w:val="decimal"/>
      <w:lvlText w:val=""/>
      <w:lvlJc w:val="left"/>
      <w:rPr>
        <w:rFonts w:cs="Times New Roman"/>
      </w:rPr>
    </w:lvl>
    <w:lvl w:ilvl="8" w:tplc="7D6E48C6">
      <w:numFmt w:val="decimal"/>
      <w:lvlText w:val=""/>
      <w:lvlJc w:val="left"/>
      <w:rPr>
        <w:rFonts w:cs="Times New Roman"/>
      </w:rPr>
    </w:lvl>
  </w:abstractNum>
  <w:abstractNum w:abstractNumId="2">
    <w:nsid w:val="00004DC8"/>
    <w:multiLevelType w:val="hybridMultilevel"/>
    <w:tmpl w:val="68700514"/>
    <w:lvl w:ilvl="0" w:tplc="398CF748">
      <w:start w:val="1"/>
      <w:numFmt w:val="decimal"/>
      <w:lvlText w:val="%1."/>
      <w:lvlJc w:val="left"/>
      <w:rPr>
        <w:rFonts w:cs="Times New Roman"/>
      </w:rPr>
    </w:lvl>
    <w:lvl w:ilvl="1" w:tplc="2CA29EFA">
      <w:numFmt w:val="decimal"/>
      <w:lvlText w:val=""/>
      <w:lvlJc w:val="left"/>
      <w:rPr>
        <w:rFonts w:cs="Times New Roman"/>
      </w:rPr>
    </w:lvl>
    <w:lvl w:ilvl="2" w:tplc="4B9E4296">
      <w:numFmt w:val="decimal"/>
      <w:lvlText w:val=""/>
      <w:lvlJc w:val="left"/>
      <w:rPr>
        <w:rFonts w:cs="Times New Roman"/>
      </w:rPr>
    </w:lvl>
    <w:lvl w:ilvl="3" w:tplc="CE7E58B2">
      <w:numFmt w:val="decimal"/>
      <w:lvlText w:val=""/>
      <w:lvlJc w:val="left"/>
      <w:rPr>
        <w:rFonts w:cs="Times New Roman"/>
      </w:rPr>
    </w:lvl>
    <w:lvl w:ilvl="4" w:tplc="31F0500C">
      <w:numFmt w:val="decimal"/>
      <w:lvlText w:val=""/>
      <w:lvlJc w:val="left"/>
      <w:rPr>
        <w:rFonts w:cs="Times New Roman"/>
      </w:rPr>
    </w:lvl>
    <w:lvl w:ilvl="5" w:tplc="448C3090">
      <w:numFmt w:val="decimal"/>
      <w:lvlText w:val=""/>
      <w:lvlJc w:val="left"/>
      <w:rPr>
        <w:rFonts w:cs="Times New Roman"/>
      </w:rPr>
    </w:lvl>
    <w:lvl w:ilvl="6" w:tplc="81D8C210">
      <w:numFmt w:val="decimal"/>
      <w:lvlText w:val=""/>
      <w:lvlJc w:val="left"/>
      <w:rPr>
        <w:rFonts w:cs="Times New Roman"/>
      </w:rPr>
    </w:lvl>
    <w:lvl w:ilvl="7" w:tplc="6E483EC4">
      <w:numFmt w:val="decimal"/>
      <w:lvlText w:val=""/>
      <w:lvlJc w:val="left"/>
      <w:rPr>
        <w:rFonts w:cs="Times New Roman"/>
      </w:rPr>
    </w:lvl>
    <w:lvl w:ilvl="8" w:tplc="7182F4E0">
      <w:numFmt w:val="decimal"/>
      <w:lvlText w:val=""/>
      <w:lvlJc w:val="left"/>
      <w:rPr>
        <w:rFonts w:cs="Times New Roman"/>
      </w:rPr>
    </w:lvl>
  </w:abstractNum>
  <w:abstractNum w:abstractNumId="3">
    <w:nsid w:val="04F6737B"/>
    <w:multiLevelType w:val="multilevel"/>
    <w:tmpl w:val="2D324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3C7B98"/>
    <w:multiLevelType w:val="multilevel"/>
    <w:tmpl w:val="770EE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506051"/>
    <w:multiLevelType w:val="hybridMultilevel"/>
    <w:tmpl w:val="2CD2E4CC"/>
    <w:lvl w:ilvl="0" w:tplc="1D84D02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19A21E6D"/>
    <w:multiLevelType w:val="multilevel"/>
    <w:tmpl w:val="E586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4A23B7"/>
    <w:multiLevelType w:val="multilevel"/>
    <w:tmpl w:val="9828C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5071CF"/>
    <w:multiLevelType w:val="hybridMultilevel"/>
    <w:tmpl w:val="E05EFA74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2A054D"/>
    <w:multiLevelType w:val="multilevel"/>
    <w:tmpl w:val="1272F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5772B0"/>
    <w:multiLevelType w:val="hybridMultilevel"/>
    <w:tmpl w:val="2338A1DC"/>
    <w:lvl w:ilvl="0" w:tplc="1D84D02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323EC8"/>
    <w:multiLevelType w:val="hybridMultilevel"/>
    <w:tmpl w:val="098EF832"/>
    <w:lvl w:ilvl="0" w:tplc="1D84D02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42795824"/>
    <w:multiLevelType w:val="hybridMultilevel"/>
    <w:tmpl w:val="2C228D78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770700"/>
    <w:multiLevelType w:val="multilevel"/>
    <w:tmpl w:val="6B84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274A55"/>
    <w:multiLevelType w:val="multilevel"/>
    <w:tmpl w:val="E1E83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7A0AAE"/>
    <w:multiLevelType w:val="hybridMultilevel"/>
    <w:tmpl w:val="C0784830"/>
    <w:lvl w:ilvl="0" w:tplc="1D84D0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CA375C5"/>
    <w:multiLevelType w:val="hybridMultilevel"/>
    <w:tmpl w:val="D460F7D0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A8383A"/>
    <w:multiLevelType w:val="multilevel"/>
    <w:tmpl w:val="7A522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7"/>
  </w:num>
  <w:num w:numId="5">
    <w:abstractNumId w:val="9"/>
  </w:num>
  <w:num w:numId="6">
    <w:abstractNumId w:val="13"/>
  </w:num>
  <w:num w:numId="7">
    <w:abstractNumId w:val="6"/>
  </w:num>
  <w:num w:numId="8">
    <w:abstractNumId w:val="14"/>
  </w:num>
  <w:num w:numId="9">
    <w:abstractNumId w:val="0"/>
  </w:num>
  <w:num w:numId="10">
    <w:abstractNumId w:val="2"/>
  </w:num>
  <w:num w:numId="11">
    <w:abstractNumId w:val="10"/>
  </w:num>
  <w:num w:numId="12">
    <w:abstractNumId w:val="15"/>
  </w:num>
  <w:num w:numId="13">
    <w:abstractNumId w:val="16"/>
  </w:num>
  <w:num w:numId="14">
    <w:abstractNumId w:val="8"/>
  </w:num>
  <w:num w:numId="15">
    <w:abstractNumId w:val="5"/>
  </w:num>
  <w:num w:numId="16">
    <w:abstractNumId w:val="12"/>
  </w:num>
  <w:num w:numId="17">
    <w:abstractNumId w:val="11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3549"/>
    <w:rsid w:val="000931BE"/>
    <w:rsid w:val="000D226E"/>
    <w:rsid w:val="00102EF6"/>
    <w:rsid w:val="00152162"/>
    <w:rsid w:val="00181948"/>
    <w:rsid w:val="001B2BA5"/>
    <w:rsid w:val="00226CF7"/>
    <w:rsid w:val="00291E4F"/>
    <w:rsid w:val="003220EC"/>
    <w:rsid w:val="003306FD"/>
    <w:rsid w:val="003A0690"/>
    <w:rsid w:val="003F690F"/>
    <w:rsid w:val="00422D6D"/>
    <w:rsid w:val="004935EC"/>
    <w:rsid w:val="004B0EB3"/>
    <w:rsid w:val="004E3A6E"/>
    <w:rsid w:val="004E75E3"/>
    <w:rsid w:val="00537543"/>
    <w:rsid w:val="005413A3"/>
    <w:rsid w:val="00551797"/>
    <w:rsid w:val="00572857"/>
    <w:rsid w:val="005C34B1"/>
    <w:rsid w:val="00641346"/>
    <w:rsid w:val="00683549"/>
    <w:rsid w:val="00683F3C"/>
    <w:rsid w:val="006B1AD0"/>
    <w:rsid w:val="006C5EA2"/>
    <w:rsid w:val="00727923"/>
    <w:rsid w:val="00747BAE"/>
    <w:rsid w:val="007959FA"/>
    <w:rsid w:val="007A13E2"/>
    <w:rsid w:val="007D29B1"/>
    <w:rsid w:val="007E6331"/>
    <w:rsid w:val="008B7ACE"/>
    <w:rsid w:val="00911B01"/>
    <w:rsid w:val="009238A0"/>
    <w:rsid w:val="009658AA"/>
    <w:rsid w:val="009A1444"/>
    <w:rsid w:val="00A1451C"/>
    <w:rsid w:val="00A16547"/>
    <w:rsid w:val="00A21138"/>
    <w:rsid w:val="00AE3AD4"/>
    <w:rsid w:val="00B61BA2"/>
    <w:rsid w:val="00BB1842"/>
    <w:rsid w:val="00BD7DC8"/>
    <w:rsid w:val="00C22156"/>
    <w:rsid w:val="00C34E6C"/>
    <w:rsid w:val="00C53384"/>
    <w:rsid w:val="00C54CD0"/>
    <w:rsid w:val="00C63EA6"/>
    <w:rsid w:val="00D11104"/>
    <w:rsid w:val="00D565BC"/>
    <w:rsid w:val="00D819B5"/>
    <w:rsid w:val="00D93EBF"/>
    <w:rsid w:val="00DB4FB7"/>
    <w:rsid w:val="00DD084A"/>
    <w:rsid w:val="00DE6EF6"/>
    <w:rsid w:val="00DF36B1"/>
    <w:rsid w:val="00DF41E6"/>
    <w:rsid w:val="00ED4EA6"/>
    <w:rsid w:val="00ED7134"/>
    <w:rsid w:val="00EE14BD"/>
    <w:rsid w:val="00EF4D36"/>
    <w:rsid w:val="00F25549"/>
    <w:rsid w:val="00F26478"/>
    <w:rsid w:val="00F56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15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F69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DF4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B4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B4FB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B4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B4FB7"/>
    <w:rPr>
      <w:rFonts w:cs="Times New Roman"/>
    </w:rPr>
  </w:style>
  <w:style w:type="table" w:customStyle="1" w:styleId="1">
    <w:name w:val="Сетка таблицы1"/>
    <w:uiPriority w:val="99"/>
    <w:rsid w:val="00BB184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BB184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946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225</TotalTime>
  <Pages>8</Pages>
  <Words>2160</Words>
  <Characters>12318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UserXP</cp:lastModifiedBy>
  <cp:revision>25</cp:revision>
  <dcterms:created xsi:type="dcterms:W3CDTF">2018-01-22T09:06:00Z</dcterms:created>
  <dcterms:modified xsi:type="dcterms:W3CDTF">2018-05-11T07:05:00Z</dcterms:modified>
</cp:coreProperties>
</file>